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7B81B6F" w14:textId="77777777" w:rsidR="002D2531" w:rsidRDefault="002D2531"/>
    <w:p w14:paraId="4D014552" w14:textId="77777777" w:rsidR="0012574F" w:rsidRPr="00B50C42" w:rsidRDefault="0012574F" w:rsidP="0012574F">
      <w:pPr>
        <w:jc w:val="both"/>
        <w:rPr>
          <w:b/>
          <w:bCs/>
        </w:rPr>
      </w:pPr>
    </w:p>
    <w:p w14:paraId="44CD2604" w14:textId="77777777" w:rsidR="0012574F" w:rsidRPr="00B50C42" w:rsidRDefault="0012574F" w:rsidP="0012574F">
      <w:pPr>
        <w:jc w:val="both"/>
        <w:rPr>
          <w:b/>
          <w:bCs/>
        </w:rPr>
      </w:pPr>
    </w:p>
    <w:p w14:paraId="0D384F62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6257423" wp14:editId="75E53DC0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767EE330" wp14:editId="7CDE8CC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A139B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8DEF334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4C25002F" w14:textId="77777777" w:rsidR="0012574F" w:rsidRPr="00D03113" w:rsidRDefault="009C65A2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8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4284F34D" w14:textId="77777777" w:rsidR="002D2531" w:rsidRDefault="0012574F" w:rsidP="00912DE8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00CB1D70" wp14:editId="0B350A4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243B8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E92759C" w14:textId="10355FD4" w:rsidR="00912DE8" w:rsidRPr="008B4F52" w:rsidRDefault="00912DE8" w:rsidP="008B4F52">
      <w:pPr>
        <w:pBdr>
          <w:bottom w:val="single" w:sz="4" w:space="1" w:color="000000"/>
        </w:pBdr>
        <w:autoSpaceDN w:val="0"/>
        <w:jc w:val="center"/>
        <w:textAlignment w:val="baseline"/>
        <w:rPr>
          <w:rFonts w:ascii="Calibri" w:eastAsia="Calibri" w:hAnsi="Calibri"/>
        </w:rPr>
      </w:pPr>
      <w:r w:rsidRPr="00046809">
        <w:rPr>
          <w:b/>
          <w:bCs/>
          <w:caps/>
          <w:lang w:eastAsia="bg-BG"/>
        </w:rPr>
        <w:t>ПОСТОЯННА КОМИС</w:t>
      </w:r>
      <w:r>
        <w:rPr>
          <w:b/>
          <w:bCs/>
          <w:caps/>
          <w:lang w:eastAsia="bg-BG"/>
        </w:rPr>
        <w:t>ИЯ ПО наука, иновации и оперативни програми</w:t>
      </w:r>
      <w:r w:rsidRPr="00046809">
        <w:rPr>
          <w:b/>
          <w:bCs/>
          <w:caps/>
          <w:lang w:eastAsia="bg-BG"/>
        </w:rPr>
        <w:br/>
      </w:r>
    </w:p>
    <w:p w14:paraId="13B6AB1B" w14:textId="7DC45B57" w:rsidR="00912DE8" w:rsidRPr="002667FE" w:rsidRDefault="00912DE8" w:rsidP="00912DE8">
      <w:pPr>
        <w:autoSpaceDN w:val="0"/>
        <w:spacing w:before="100"/>
        <w:jc w:val="center"/>
        <w:textAlignment w:val="baseline"/>
        <w:rPr>
          <w:b/>
          <w:bCs/>
          <w:kern w:val="3"/>
          <w:lang w:eastAsia="bg-BG"/>
        </w:rPr>
      </w:pPr>
      <w:r w:rsidRPr="00046809">
        <w:rPr>
          <w:b/>
          <w:bCs/>
          <w:caps/>
          <w:lang w:eastAsia="bg-BG"/>
        </w:rPr>
        <w:t>ПРОТОКОЛ</w:t>
      </w:r>
      <w:r w:rsidRPr="00046809">
        <w:rPr>
          <w:b/>
          <w:bCs/>
          <w:caps/>
          <w:lang w:val="en-US" w:eastAsia="bg-BG"/>
        </w:rPr>
        <w:t xml:space="preserve"> </w:t>
      </w:r>
      <w:r w:rsidR="007B3415">
        <w:rPr>
          <w:b/>
          <w:bCs/>
          <w:kern w:val="3"/>
          <w:lang w:eastAsia="bg-BG"/>
        </w:rPr>
        <w:t>№41</w:t>
      </w:r>
    </w:p>
    <w:p w14:paraId="61CEEA0C" w14:textId="77777777" w:rsidR="00912DE8" w:rsidRPr="00046809" w:rsidRDefault="00912DE8" w:rsidP="00BE5F9F">
      <w:pPr>
        <w:autoSpaceDN w:val="0"/>
        <w:spacing w:before="100"/>
        <w:jc w:val="both"/>
        <w:textAlignment w:val="baseline"/>
        <w:rPr>
          <w:rFonts w:ascii="Arial" w:hAnsi="Arial" w:cs="Arial"/>
          <w:sz w:val="16"/>
          <w:szCs w:val="16"/>
          <w:lang w:eastAsia="bg-BG"/>
        </w:rPr>
      </w:pPr>
    </w:p>
    <w:p w14:paraId="5422595B" w14:textId="265C2FE8" w:rsidR="002667FE" w:rsidRDefault="00912DE8" w:rsidP="00BE5F9F">
      <w:pPr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>Днес,</w:t>
      </w:r>
      <w:r w:rsidR="00B21282">
        <w:rPr>
          <w:lang w:eastAsia="bg-BG"/>
        </w:rPr>
        <w:t xml:space="preserve"> 18.09.2023 г., от 11</w:t>
      </w:r>
      <w:r>
        <w:rPr>
          <w:lang w:eastAsia="bg-BG"/>
        </w:rPr>
        <w:t>:00 часа</w:t>
      </w:r>
      <w:r w:rsidRPr="00046809">
        <w:rPr>
          <w:lang w:eastAsia="bg-BG"/>
        </w:rPr>
        <w:t>,</w:t>
      </w:r>
      <w:r>
        <w:rPr>
          <w:lang w:eastAsia="bg-BG"/>
        </w:rPr>
        <w:t xml:space="preserve"> </w:t>
      </w:r>
      <w:r w:rsidR="002667FE">
        <w:t>в Зала 1</w:t>
      </w:r>
      <w:r w:rsidR="002667FE" w:rsidRPr="00FF735A">
        <w:t>, находяща се на ет. 1, в сградата на Община Бургас, ул. „Александровска“ 26</w:t>
      </w:r>
      <w:r w:rsidR="002667FE">
        <w:rPr>
          <w:lang w:eastAsia="bg-BG"/>
        </w:rPr>
        <w:t xml:space="preserve">, се проведе заседание на </w:t>
      </w:r>
      <w:r w:rsidR="002667FE" w:rsidRPr="00046809">
        <w:rPr>
          <w:lang w:eastAsia="bg-BG"/>
        </w:rPr>
        <w:t xml:space="preserve">Постоянната комисия </w:t>
      </w:r>
      <w:r w:rsidR="002667FE">
        <w:rPr>
          <w:lang w:eastAsia="bg-BG"/>
        </w:rPr>
        <w:t>по наука, иновации и оперативни програми.</w:t>
      </w:r>
      <w:r w:rsidR="002667FE">
        <w:rPr>
          <w:lang w:eastAsia="bg-BG"/>
        </w:rPr>
        <w:tab/>
      </w:r>
    </w:p>
    <w:p w14:paraId="04D8CADD" w14:textId="4054A262" w:rsidR="00912DE8" w:rsidRPr="007B3415" w:rsidRDefault="00912DE8" w:rsidP="00BE5F9F">
      <w:pPr>
        <w:ind w:firstLine="708"/>
        <w:contextualSpacing/>
        <w:jc w:val="both"/>
        <w:rPr>
          <w:lang w:eastAsia="bg-BG"/>
        </w:rPr>
      </w:pPr>
      <w:r w:rsidRPr="00046809">
        <w:rPr>
          <w:lang w:eastAsia="bg-BG"/>
        </w:rPr>
        <w:t xml:space="preserve">На заседанието на комисията </w:t>
      </w:r>
      <w:r w:rsidRPr="007B3415">
        <w:rPr>
          <w:lang w:eastAsia="bg-BG"/>
        </w:rPr>
        <w:t>присъстваха проф. д-р Сотир Сотиров – председател</w:t>
      </w:r>
      <w:r w:rsidR="002667FE" w:rsidRPr="007B3415">
        <w:rPr>
          <w:lang w:eastAsia="bg-BG"/>
        </w:rPr>
        <w:t xml:space="preserve">, проф. д-р Севдалина </w:t>
      </w:r>
      <w:proofErr w:type="spellStart"/>
      <w:r w:rsidR="002667FE" w:rsidRPr="007B3415">
        <w:rPr>
          <w:lang w:eastAsia="bg-BG"/>
        </w:rPr>
        <w:t>Турманова</w:t>
      </w:r>
      <w:proofErr w:type="spellEnd"/>
      <w:r w:rsidR="002667FE" w:rsidRPr="007B3415">
        <w:rPr>
          <w:lang w:eastAsia="bg-BG"/>
        </w:rPr>
        <w:t xml:space="preserve"> – зам.-председател и</w:t>
      </w:r>
      <w:r w:rsidR="006127E6" w:rsidRPr="007B3415">
        <w:rPr>
          <w:lang w:eastAsia="bg-BG"/>
        </w:rPr>
        <w:t xml:space="preserve"> </w:t>
      </w:r>
      <w:r w:rsidRPr="007B3415">
        <w:rPr>
          <w:lang w:eastAsia="bg-BG"/>
        </w:rPr>
        <w:t>членове: В</w:t>
      </w:r>
      <w:r w:rsidR="007B3415">
        <w:rPr>
          <w:lang w:eastAsia="bg-BG"/>
        </w:rPr>
        <w:t xml:space="preserve">иолета Илиева, Георги Георгиев </w:t>
      </w:r>
      <w:r w:rsidRPr="007B3415">
        <w:rPr>
          <w:lang w:eastAsia="bg-BG"/>
        </w:rPr>
        <w:t>и</w:t>
      </w:r>
      <w:r w:rsidR="008A6B1C" w:rsidRPr="007B3415">
        <w:rPr>
          <w:lang w:eastAsia="bg-BG"/>
        </w:rPr>
        <w:t xml:space="preserve"> Тони </w:t>
      </w:r>
      <w:proofErr w:type="spellStart"/>
      <w:r w:rsidR="008A6B1C" w:rsidRPr="007B3415">
        <w:rPr>
          <w:lang w:eastAsia="bg-BG"/>
        </w:rPr>
        <w:t>Минасян</w:t>
      </w:r>
      <w:proofErr w:type="spellEnd"/>
      <w:r w:rsidR="008A6B1C" w:rsidRPr="007B3415">
        <w:rPr>
          <w:lang w:eastAsia="bg-BG"/>
        </w:rPr>
        <w:t>.</w:t>
      </w:r>
      <w:r w:rsidR="007B3415">
        <w:rPr>
          <w:lang w:eastAsia="bg-BG"/>
        </w:rPr>
        <w:t xml:space="preserve"> По уважителни причини отсъстваха: </w:t>
      </w:r>
      <w:r w:rsidR="007B3415" w:rsidRPr="007B3415">
        <w:rPr>
          <w:lang w:eastAsia="bg-BG"/>
        </w:rPr>
        <w:t>Иво Баев</w:t>
      </w:r>
      <w:r w:rsidR="007B3415">
        <w:rPr>
          <w:lang w:eastAsia="bg-BG"/>
        </w:rPr>
        <w:t xml:space="preserve"> – член и </w:t>
      </w:r>
      <w:r w:rsidR="007B3415" w:rsidRPr="007B3415">
        <w:rPr>
          <w:lang w:eastAsia="bg-BG"/>
        </w:rPr>
        <w:t>Иван Иванов</w:t>
      </w:r>
      <w:r w:rsidR="007B3415">
        <w:rPr>
          <w:lang w:eastAsia="bg-BG"/>
        </w:rPr>
        <w:t xml:space="preserve"> – член.</w:t>
      </w:r>
    </w:p>
    <w:p w14:paraId="75C85081" w14:textId="36A5514A" w:rsidR="007B3415" w:rsidRDefault="00BE5F9F" w:rsidP="007B3415">
      <w:pPr>
        <w:suppressAutoHyphens w:val="0"/>
        <w:ind w:firstLine="708"/>
        <w:jc w:val="both"/>
        <w:rPr>
          <w:lang w:eastAsia="bg-BG"/>
        </w:rPr>
      </w:pPr>
      <w:r w:rsidRPr="007B3415">
        <w:rPr>
          <w:lang w:eastAsia="bg-BG"/>
        </w:rPr>
        <w:t xml:space="preserve">От общинска администрация присъстваха: </w:t>
      </w:r>
      <w:r w:rsidR="007B3415">
        <w:t xml:space="preserve">Весна </w:t>
      </w:r>
      <w:proofErr w:type="spellStart"/>
      <w:r w:rsidR="007B3415">
        <w:t>Балтина</w:t>
      </w:r>
      <w:proofErr w:type="spellEnd"/>
      <w:r w:rsidR="007B3415">
        <w:t xml:space="preserve"> </w:t>
      </w:r>
      <w:r w:rsidR="00DA5488">
        <w:t>–</w:t>
      </w:r>
      <w:r w:rsidR="007B3415">
        <w:t xml:space="preserve"> зам.-кмет "Стратегическо развитие и екология, дигитализация и адаптация към промените на климата"</w:t>
      </w:r>
      <w:r w:rsidR="007B3415">
        <w:rPr>
          <w:lang w:eastAsia="bg-BG"/>
        </w:rPr>
        <w:t xml:space="preserve"> и </w:t>
      </w:r>
      <w:r w:rsidR="007B3415">
        <w:t>Йорданка Ананиева – зам.-кмет „Образование, здравеопазване, социални дейности и младежки политики“ на Община Бургас.</w:t>
      </w:r>
    </w:p>
    <w:p w14:paraId="7148E59F" w14:textId="6553A6DC" w:rsidR="00912DE8" w:rsidRDefault="007B3415" w:rsidP="007B3415">
      <w:pPr>
        <w:suppressAutoHyphens w:val="0"/>
        <w:ind w:firstLine="708"/>
        <w:jc w:val="both"/>
        <w:rPr>
          <w:i/>
          <w:lang w:eastAsia="bg-BG"/>
        </w:rPr>
      </w:pPr>
      <w:r w:rsidRPr="007B3415">
        <w:t xml:space="preserve"> </w:t>
      </w:r>
      <w:r w:rsidR="00912DE8" w:rsidRPr="007B3415">
        <w:t>Заседанието откри и ръководи председателят на ПКНИОП -</w:t>
      </w:r>
      <w:r w:rsidR="00912DE8" w:rsidRPr="007B3415">
        <w:rPr>
          <w:lang w:eastAsia="bg-BG"/>
        </w:rPr>
        <w:t xml:space="preserve"> проф. д-р Сотир Сотиров</w:t>
      </w:r>
      <w:r w:rsidR="00912DE8" w:rsidRPr="007B3415">
        <w:t>, като</w:t>
      </w:r>
      <w:r w:rsidR="00912DE8" w:rsidRPr="007B3415">
        <w:rPr>
          <w:i/>
        </w:rPr>
        <w:t xml:space="preserve"> с</w:t>
      </w:r>
      <w:r>
        <w:rPr>
          <w:i/>
        </w:rPr>
        <w:t xml:space="preserve"> 5</w:t>
      </w:r>
      <w:r w:rsidR="00BE5F9F" w:rsidRPr="007B3415">
        <w:rPr>
          <w:i/>
        </w:rPr>
        <w:t xml:space="preserve"> </w:t>
      </w:r>
      <w:r w:rsidR="006127E6" w:rsidRPr="007B3415">
        <w:rPr>
          <w:i/>
        </w:rPr>
        <w:t xml:space="preserve"> </w:t>
      </w:r>
      <w:r w:rsidR="00912DE8" w:rsidRPr="007B3415">
        <w:rPr>
          <w:i/>
          <w:lang w:eastAsia="bg-BG"/>
        </w:rPr>
        <w:t>гл.</w:t>
      </w:r>
      <w:r w:rsidR="00912DE8" w:rsidRPr="00ED3C06">
        <w:rPr>
          <w:i/>
          <w:lang w:eastAsia="bg-BG"/>
        </w:rPr>
        <w:t xml:space="preserve"> „за“, 0 гл. „против“ и 0 гл. „въздържали се“</w:t>
      </w:r>
      <w:r w:rsidR="00912DE8" w:rsidRPr="00ED3C06">
        <w:rPr>
          <w:i/>
          <w:lang w:val="en-US" w:eastAsia="bg-BG"/>
        </w:rPr>
        <w:t>,</w:t>
      </w:r>
      <w:r w:rsidR="00912DE8" w:rsidRPr="00ED3C06">
        <w:rPr>
          <w:i/>
          <w:lang w:eastAsia="bg-BG"/>
        </w:rPr>
        <w:t xml:space="preserve"> </w:t>
      </w:r>
      <w:r w:rsidR="00912DE8" w:rsidRPr="00ED3C06">
        <w:rPr>
          <w:lang w:eastAsia="bg-BG"/>
        </w:rPr>
        <w:t>се прие следният</w:t>
      </w:r>
      <w:r w:rsidR="00912DE8" w:rsidRPr="00ED3C06">
        <w:rPr>
          <w:i/>
          <w:lang w:eastAsia="bg-BG"/>
        </w:rPr>
        <w:t xml:space="preserve"> </w:t>
      </w:r>
    </w:p>
    <w:p w14:paraId="2947EF6D" w14:textId="77777777" w:rsidR="008C6248" w:rsidRDefault="008C6248" w:rsidP="00967DAF">
      <w:pPr>
        <w:ind w:firstLine="708"/>
        <w:contextualSpacing/>
        <w:jc w:val="both"/>
        <w:rPr>
          <w:i/>
          <w:lang w:eastAsia="bg-BG"/>
        </w:rPr>
      </w:pPr>
    </w:p>
    <w:p w14:paraId="147B35AC" w14:textId="77777777" w:rsidR="00B21282" w:rsidRPr="00B90155" w:rsidRDefault="00B21282" w:rsidP="00B21282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55C6B74A" w14:textId="77777777" w:rsidR="00B21282" w:rsidRPr="00B90155" w:rsidRDefault="00B21282" w:rsidP="00B21282">
      <w:pPr>
        <w:jc w:val="both"/>
        <w:rPr>
          <w:u w:val="thick"/>
        </w:rPr>
      </w:pPr>
    </w:p>
    <w:p w14:paraId="43726760" w14:textId="77777777" w:rsidR="00B21282" w:rsidRPr="00DD751B" w:rsidRDefault="00B21282" w:rsidP="00B21282">
      <w:pPr>
        <w:pStyle w:val="ListParagraph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75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</w:t>
      </w:r>
      <w:proofErr w:type="spellEnd"/>
      <w:r w:rsidRPr="00DD75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08-00-14558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DD75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общински съветници,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Предоставяне на финансова помощ за отстраняване на щетите от наводнението в община Царево</w:t>
      </w:r>
    </w:p>
    <w:p w14:paraId="16F4B162" w14:textId="77777777" w:rsidR="00B21282" w:rsidRPr="00DD751B" w:rsidRDefault="00B21282" w:rsidP="00B21282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5B878" w14:textId="77777777" w:rsidR="00B21282" w:rsidRPr="00DD751B" w:rsidRDefault="00B21282" w:rsidP="00B2128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51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D751B">
        <w:rPr>
          <w:rFonts w:ascii="Times New Roman" w:hAnsi="Times New Roman" w:cs="Times New Roman"/>
          <w:i/>
          <w:sz w:val="24"/>
          <w:szCs w:val="24"/>
        </w:rPr>
        <w:t xml:space="preserve"> 08-00-14579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751B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</w:t>
      </w:r>
      <w:proofErr w:type="spellStart"/>
      <w:r w:rsidRPr="00DD751B">
        <w:rPr>
          <w:rFonts w:ascii="Times New Roman" w:hAnsi="Times New Roman" w:cs="Times New Roman"/>
          <w:sz w:val="24"/>
          <w:szCs w:val="24"/>
        </w:rPr>
        <w:t>Манук</w:t>
      </w:r>
      <w:proofErr w:type="spellEnd"/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51B">
        <w:rPr>
          <w:rFonts w:ascii="Times New Roman" w:hAnsi="Times New Roman" w:cs="Times New Roman"/>
          <w:sz w:val="24"/>
          <w:szCs w:val="24"/>
        </w:rPr>
        <w:t>Левон</w:t>
      </w:r>
      <w:proofErr w:type="spellEnd"/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51B">
        <w:rPr>
          <w:rFonts w:ascii="Times New Roman" w:hAnsi="Times New Roman" w:cs="Times New Roman"/>
          <w:sz w:val="24"/>
          <w:szCs w:val="24"/>
        </w:rPr>
        <w:t>Манукян</w:t>
      </w:r>
      <w:proofErr w:type="spellEnd"/>
      <w:r w:rsidRPr="00DD751B">
        <w:rPr>
          <w:rFonts w:ascii="Times New Roman" w:hAnsi="Times New Roman" w:cs="Times New Roman"/>
          <w:sz w:val="24"/>
          <w:szCs w:val="24"/>
        </w:rPr>
        <w:t xml:space="preserve"> (посмъртно) </w:t>
      </w:r>
    </w:p>
    <w:p w14:paraId="41C2B274" w14:textId="77777777" w:rsidR="00B21282" w:rsidRPr="00DD751B" w:rsidRDefault="00B21282" w:rsidP="00B2128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44E454" w14:textId="77777777" w:rsidR="00B21282" w:rsidRPr="00DD751B" w:rsidRDefault="00B21282" w:rsidP="00B2128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51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D751B">
        <w:rPr>
          <w:rFonts w:ascii="Times New Roman" w:hAnsi="Times New Roman" w:cs="Times New Roman"/>
          <w:i/>
          <w:sz w:val="24"/>
          <w:szCs w:val="24"/>
        </w:rPr>
        <w:t xml:space="preserve"> 08-00-14580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751B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Христина Стефанова Арсенова </w:t>
      </w:r>
    </w:p>
    <w:p w14:paraId="1EF862B4" w14:textId="77777777" w:rsidR="00B21282" w:rsidRPr="00DD751B" w:rsidRDefault="00B21282" w:rsidP="00B2128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EF545B" w14:textId="77777777" w:rsidR="00B21282" w:rsidRPr="00DD751B" w:rsidRDefault="00B21282" w:rsidP="00B2128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51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D751B">
        <w:rPr>
          <w:rFonts w:ascii="Times New Roman" w:hAnsi="Times New Roman" w:cs="Times New Roman"/>
          <w:i/>
          <w:sz w:val="24"/>
          <w:szCs w:val="24"/>
        </w:rPr>
        <w:t xml:space="preserve"> 08-00-14581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751B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Бойчо Георгиев Янев </w:t>
      </w:r>
    </w:p>
    <w:p w14:paraId="2D83ED0B" w14:textId="77777777" w:rsidR="00B21282" w:rsidRPr="00DD751B" w:rsidRDefault="00B21282" w:rsidP="00B2128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298B80" w14:textId="77777777" w:rsidR="00B21282" w:rsidRPr="00DD751B" w:rsidRDefault="00B21282" w:rsidP="00B2128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51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D751B">
        <w:rPr>
          <w:rFonts w:ascii="Times New Roman" w:hAnsi="Times New Roman" w:cs="Times New Roman"/>
          <w:i/>
          <w:sz w:val="24"/>
          <w:szCs w:val="24"/>
        </w:rPr>
        <w:t xml:space="preserve"> 08-00-14582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D751B">
        <w:rPr>
          <w:rFonts w:ascii="Times New Roman" w:hAnsi="Times New Roman" w:cs="Times New Roman"/>
          <w:sz w:val="24"/>
          <w:szCs w:val="24"/>
        </w:rPr>
        <w:t xml:space="preserve"> Удостояване със званието „Сребърен кръст на Свети Николай“ на Апостол Милев </w:t>
      </w:r>
      <w:proofErr w:type="spellStart"/>
      <w:r w:rsidRPr="00DD751B">
        <w:rPr>
          <w:rFonts w:ascii="Times New Roman" w:hAnsi="Times New Roman" w:cs="Times New Roman"/>
          <w:sz w:val="24"/>
          <w:szCs w:val="24"/>
        </w:rPr>
        <w:t>Карамитев</w:t>
      </w:r>
      <w:proofErr w:type="spellEnd"/>
      <w:r w:rsidRPr="00DD751B">
        <w:rPr>
          <w:rFonts w:ascii="Times New Roman" w:hAnsi="Times New Roman" w:cs="Times New Roman"/>
          <w:sz w:val="24"/>
          <w:szCs w:val="24"/>
        </w:rPr>
        <w:t xml:space="preserve"> (посмъртно)</w:t>
      </w:r>
    </w:p>
    <w:p w14:paraId="09D97270" w14:textId="77777777" w:rsidR="00B21282" w:rsidRPr="00DD751B" w:rsidRDefault="00B21282" w:rsidP="00B2128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07EA5B" w14:textId="77777777" w:rsidR="00B21282" w:rsidRPr="00DD751B" w:rsidRDefault="00B21282" w:rsidP="00B21282">
      <w:pPr>
        <w:pStyle w:val="ListParagraph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08-00-14564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Весна </w:t>
      </w:r>
      <w:proofErr w:type="spellStart"/>
      <w:r w:rsidRPr="00DD75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Балтина</w:t>
      </w:r>
      <w:proofErr w:type="spellEnd"/>
      <w:r w:rsidRPr="00DD751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зам.-кмет „Стратегическо развитие и екология, дигитализация и адаптация към промените на климата“,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Кандидатстване на Община Бургас с проект „Намаляване на замърсяването на атмосферния въздух с фини </w:t>
      </w:r>
      <w:proofErr w:type="spellStart"/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>прахови</w:t>
      </w:r>
      <w:proofErr w:type="spellEnd"/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частици в населените места на Община Бургас – II“ по процедура чрез директно предоставяне </w:t>
      </w:r>
      <w:r w:rsidRPr="00DD751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 безвъзмездна финансова помощ № BG16FFPR002-5.001 „За по-чист въздух“ по приоритет „Въздух“ на Програма „Околна среда“ 2021 – 2027 </w:t>
      </w:r>
    </w:p>
    <w:p w14:paraId="28B6A3B0" w14:textId="77777777" w:rsidR="00B21282" w:rsidRPr="00DD751B" w:rsidRDefault="00B21282" w:rsidP="00B21282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B26FE2" w14:textId="77777777" w:rsidR="00B21282" w:rsidRPr="00DD751B" w:rsidRDefault="00B21282" w:rsidP="00B21282">
      <w:pPr>
        <w:pStyle w:val="ListParagraph"/>
        <w:numPr>
          <w:ilvl w:val="0"/>
          <w:numId w:val="22"/>
        </w:numPr>
        <w:spacing w:after="1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D751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D751B">
        <w:rPr>
          <w:rFonts w:ascii="Times New Roman" w:hAnsi="Times New Roman" w:cs="Times New Roman"/>
          <w:i/>
          <w:sz w:val="24"/>
          <w:szCs w:val="24"/>
        </w:rPr>
        <w:t xml:space="preserve"> 08-00-14573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D751B">
        <w:rPr>
          <w:rFonts w:ascii="Times New Roman" w:hAnsi="Times New Roman" w:cs="Times New Roman"/>
          <w:sz w:val="24"/>
          <w:szCs w:val="24"/>
        </w:rPr>
        <w:t>Кандидатстване на Национална художествена академия – филиал Бургас с проектно предложение, касаещо сградата на Графична база по първата покана от Териториалната стратегия на Програма ИНТЕРРЕГ VI-A ИПП България – Турция 2021 – 2027</w:t>
      </w:r>
    </w:p>
    <w:p w14:paraId="357AD585" w14:textId="77777777" w:rsidR="00B21282" w:rsidRPr="00DD751B" w:rsidRDefault="00B21282" w:rsidP="00B21282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5E0D6F" w14:textId="77777777" w:rsidR="00B21282" w:rsidRPr="00DD751B" w:rsidRDefault="00B21282" w:rsidP="00B21282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51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D751B">
        <w:rPr>
          <w:rFonts w:ascii="Times New Roman" w:hAnsi="Times New Roman" w:cs="Times New Roman"/>
          <w:i/>
          <w:sz w:val="24"/>
          <w:szCs w:val="24"/>
        </w:rPr>
        <w:t xml:space="preserve"> 08-00-14584</w:t>
      </w:r>
      <w:r w:rsidRPr="00DD751B">
        <w:rPr>
          <w:rFonts w:ascii="Times New Roman" w:hAnsi="Times New Roman" w:cs="Times New Roman"/>
          <w:sz w:val="24"/>
          <w:szCs w:val="24"/>
        </w:rPr>
        <w:t xml:space="preserve"> </w:t>
      </w:r>
      <w:r w:rsidRPr="00DD751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DD751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D751B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за реализиране на Концепция за интегрирани териториални инвестиции </w:t>
      </w:r>
      <w:r w:rsidRPr="00DD751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DD751B">
        <w:rPr>
          <w:rFonts w:ascii="Times New Roman" w:hAnsi="Times New Roman" w:cs="Times New Roman"/>
          <w:sz w:val="24"/>
          <w:szCs w:val="24"/>
        </w:rPr>
        <w:t>КИТИ</w:t>
      </w:r>
      <w:r w:rsidRPr="00DD751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D751B">
        <w:rPr>
          <w:rFonts w:ascii="Times New Roman" w:hAnsi="Times New Roman" w:cs="Times New Roman"/>
          <w:sz w:val="24"/>
          <w:szCs w:val="24"/>
        </w:rPr>
        <w:t xml:space="preserve"> по процедура BG16FFPR003-2.001 „Концепции за интегрирани териториални инвестиции (ИТИ)“ по Програма „Развитие на регионите“ 2021 – 2027 с проектна идея </w:t>
      </w:r>
      <w:r w:rsidRPr="00DD751B">
        <w:rPr>
          <w:rStyle w:val="Strong"/>
          <w:rFonts w:ascii="Times New Roman" w:hAnsi="Times New Roman" w:cs="Times New Roman"/>
          <w:sz w:val="24"/>
          <w:szCs w:val="24"/>
        </w:rPr>
        <w:t>„История, съвременност и бъдеще в хармония“</w:t>
      </w:r>
    </w:p>
    <w:p w14:paraId="26410AB3" w14:textId="01EBAA1F" w:rsidR="008C6248" w:rsidRPr="002667FE" w:rsidRDefault="00912DE8" w:rsidP="002667FE">
      <w:pPr>
        <w:suppressAutoHyphens w:val="0"/>
        <w:spacing w:after="160"/>
        <w:ind w:left="360"/>
        <w:jc w:val="center"/>
        <w:rPr>
          <w:b/>
          <w:u w:val="thick"/>
        </w:rPr>
      </w:pPr>
      <w:r w:rsidRPr="002667FE">
        <w:rPr>
          <w:b/>
          <w:u w:val="thick"/>
        </w:rPr>
        <w:t>---------------------------------------------------------------------------------------</w:t>
      </w:r>
    </w:p>
    <w:p w14:paraId="48A6D0DF" w14:textId="3DA962D3" w:rsidR="00912DE8" w:rsidRDefault="00912DE8" w:rsidP="00912DE8">
      <w:pPr>
        <w:jc w:val="center"/>
        <w:rPr>
          <w:b/>
          <w:lang w:val="en-US" w:eastAsia="my-MM" w:bidi="my-MM"/>
        </w:rPr>
      </w:pPr>
      <w:r w:rsidRPr="00ED3C06">
        <w:rPr>
          <w:b/>
          <w:lang w:eastAsia="my-MM" w:bidi="my-MM"/>
        </w:rPr>
        <w:t xml:space="preserve">Точка </w:t>
      </w:r>
      <w:r w:rsidRPr="00ED3C06">
        <w:rPr>
          <w:b/>
          <w:lang w:val="en-US" w:eastAsia="my-MM" w:bidi="my-MM"/>
        </w:rPr>
        <w:t>1</w:t>
      </w:r>
    </w:p>
    <w:p w14:paraId="42A7DB4B" w14:textId="77777777" w:rsidR="006127E6" w:rsidRDefault="006127E6" w:rsidP="002667FE">
      <w:pPr>
        <w:jc w:val="center"/>
        <w:rPr>
          <w:b/>
          <w:lang w:val="en-US" w:eastAsia="my-MM" w:bidi="my-MM"/>
        </w:rPr>
      </w:pPr>
    </w:p>
    <w:p w14:paraId="3923411E" w14:textId="1885F4C4" w:rsidR="00B21282" w:rsidRDefault="00B21282" w:rsidP="00B21282">
      <w:pPr>
        <w:spacing w:after="160"/>
        <w:contextualSpacing/>
        <w:jc w:val="center"/>
        <w:rPr>
          <w:color w:val="000000" w:themeColor="text1"/>
        </w:rPr>
      </w:pPr>
      <w:proofErr w:type="spellStart"/>
      <w:r w:rsidRPr="00B21282">
        <w:rPr>
          <w:i/>
          <w:color w:val="000000" w:themeColor="text1"/>
        </w:rPr>
        <w:t>ОбС</w:t>
      </w:r>
      <w:proofErr w:type="spellEnd"/>
      <w:r w:rsidRPr="00B21282">
        <w:rPr>
          <w:i/>
          <w:color w:val="000000" w:themeColor="text1"/>
        </w:rPr>
        <w:t xml:space="preserve"> 08-00-14558</w:t>
      </w:r>
    </w:p>
    <w:p w14:paraId="49AF51E7" w14:textId="1CBA7B92" w:rsidR="00B21282" w:rsidRPr="00B21282" w:rsidRDefault="00B21282" w:rsidP="00B21282">
      <w:pPr>
        <w:spacing w:after="160"/>
        <w:contextualSpacing/>
        <w:jc w:val="center"/>
        <w:rPr>
          <w:color w:val="000000" w:themeColor="text1"/>
        </w:rPr>
      </w:pPr>
      <w:r w:rsidRPr="00B21282">
        <w:rPr>
          <w:b/>
          <w:bCs/>
          <w:color w:val="000000" w:themeColor="text1"/>
        </w:rPr>
        <w:t>Докладна записка от общински съветници,</w:t>
      </w:r>
      <w:r w:rsidRPr="00B21282">
        <w:rPr>
          <w:color w:val="000000" w:themeColor="text1"/>
        </w:rPr>
        <w:t xml:space="preserve"> </w:t>
      </w:r>
      <w:r w:rsidRPr="00B21282">
        <w:rPr>
          <w:i/>
          <w:iCs/>
          <w:color w:val="000000" w:themeColor="text1"/>
        </w:rPr>
        <w:t xml:space="preserve">относно: </w:t>
      </w:r>
      <w:r w:rsidRPr="00B21282">
        <w:rPr>
          <w:color w:val="000000" w:themeColor="text1"/>
        </w:rPr>
        <w:t>Предоставяне на финансова помощ за отстраняване на щетите от наводнението в община Царево</w:t>
      </w:r>
    </w:p>
    <w:p w14:paraId="6A203EE6" w14:textId="77777777" w:rsidR="00AB6E9B" w:rsidRDefault="00AB6E9B" w:rsidP="002667FE">
      <w:pPr>
        <w:suppressAutoHyphens w:val="0"/>
        <w:jc w:val="center"/>
      </w:pPr>
    </w:p>
    <w:p w14:paraId="3F5871D9" w14:textId="63666242" w:rsidR="00AB6E9B" w:rsidRPr="00AB6E9B" w:rsidRDefault="00023F90" w:rsidP="00AB6E9B">
      <w:pPr>
        <w:suppressAutoHyphens w:val="0"/>
        <w:ind w:firstLine="708"/>
        <w:jc w:val="both"/>
        <w:rPr>
          <w:lang w:eastAsia="bg-BG"/>
        </w:rPr>
      </w:pPr>
      <w:r>
        <w:t>След като се запознаха с докладната записка</w:t>
      </w:r>
      <w:r w:rsidRPr="00AB6E9B">
        <w:rPr>
          <w:lang w:eastAsia="bg-BG"/>
        </w:rPr>
        <w:t xml:space="preserve"> </w:t>
      </w:r>
      <w:r w:rsidR="00AB6E9B" w:rsidRPr="00AB6E9B">
        <w:rPr>
          <w:lang w:eastAsia="bg-BG"/>
        </w:rPr>
        <w:t>и в резултат на явно гласуване,</w:t>
      </w:r>
      <w:r w:rsidR="00AB6E9B" w:rsidRPr="00AB6E9B">
        <w:rPr>
          <w:b/>
          <w:bCs/>
          <w:lang w:eastAsia="bg-BG"/>
        </w:rPr>
        <w:t xml:space="preserve"> </w:t>
      </w:r>
      <w:r w:rsidR="009D390E">
        <w:rPr>
          <w:b/>
          <w:bCs/>
          <w:i/>
          <w:iCs/>
          <w:lang w:eastAsia="bg-BG"/>
        </w:rPr>
        <w:t>с 5</w:t>
      </w:r>
      <w:r w:rsidR="00AB6E9B" w:rsidRPr="00AB6E9B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="00AB6E9B" w:rsidRPr="00AB6E9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C738D0B" w14:textId="77777777" w:rsidR="00257DE1" w:rsidRPr="00257DE1" w:rsidRDefault="00257DE1" w:rsidP="00257DE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089BFA6E" w14:textId="77777777" w:rsidR="00257DE1" w:rsidRDefault="00257DE1" w:rsidP="00257DE1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2F01D276" w14:textId="54E8F8C2" w:rsidR="00912DE8" w:rsidRPr="002D207D" w:rsidRDefault="00912DE8" w:rsidP="00257DE1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73F3B3FC" w14:textId="77777777" w:rsidR="00912DE8" w:rsidRDefault="00912DE8" w:rsidP="00912DE8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2</w:t>
      </w:r>
    </w:p>
    <w:p w14:paraId="674CB073" w14:textId="77777777" w:rsidR="00912DE8" w:rsidRDefault="00912DE8" w:rsidP="00E56B0E">
      <w:pPr>
        <w:jc w:val="center"/>
        <w:rPr>
          <w:b/>
          <w:lang w:val="en-US" w:eastAsia="my-MM" w:bidi="my-MM"/>
        </w:rPr>
      </w:pPr>
    </w:p>
    <w:p w14:paraId="7F03CC31" w14:textId="77777777" w:rsidR="00B21282" w:rsidRDefault="00B21282" w:rsidP="00B21282">
      <w:pPr>
        <w:jc w:val="center"/>
        <w:rPr>
          <w:i/>
        </w:rPr>
      </w:pPr>
      <w:proofErr w:type="spellStart"/>
      <w:r w:rsidRPr="00B21282">
        <w:rPr>
          <w:i/>
        </w:rPr>
        <w:t>ОбС</w:t>
      </w:r>
      <w:proofErr w:type="spellEnd"/>
      <w:r w:rsidRPr="00B21282">
        <w:rPr>
          <w:i/>
        </w:rPr>
        <w:t xml:space="preserve"> 08-00-14579</w:t>
      </w:r>
    </w:p>
    <w:p w14:paraId="5BF79A35" w14:textId="331230EF" w:rsidR="00B21282" w:rsidRPr="00B21282" w:rsidRDefault="00B21282" w:rsidP="00B21282">
      <w:pPr>
        <w:jc w:val="center"/>
      </w:pPr>
      <w:r w:rsidRPr="00B21282">
        <w:rPr>
          <w:b/>
          <w:bCs/>
        </w:rPr>
        <w:t xml:space="preserve">Докладна записка от Димитър Николов – кмет на Община Бургас, </w:t>
      </w:r>
      <w:r w:rsidRPr="00B21282">
        <w:rPr>
          <w:i/>
          <w:iCs/>
        </w:rPr>
        <w:t>относно:</w:t>
      </w:r>
      <w:r w:rsidRPr="00B21282">
        <w:t xml:space="preserve"> Удостояване със званието „Почетен гражданин на Община Бургас“ на </w:t>
      </w:r>
      <w:proofErr w:type="spellStart"/>
      <w:r w:rsidRPr="00B21282">
        <w:t>Манук</w:t>
      </w:r>
      <w:proofErr w:type="spellEnd"/>
      <w:r w:rsidRPr="00B21282">
        <w:t xml:space="preserve"> </w:t>
      </w:r>
      <w:proofErr w:type="spellStart"/>
      <w:r w:rsidRPr="00B21282">
        <w:t>Левон</w:t>
      </w:r>
      <w:proofErr w:type="spellEnd"/>
      <w:r w:rsidRPr="00B21282">
        <w:t xml:space="preserve"> </w:t>
      </w:r>
      <w:proofErr w:type="spellStart"/>
      <w:r w:rsidRPr="00B21282">
        <w:t>Манукян</w:t>
      </w:r>
      <w:proofErr w:type="spellEnd"/>
      <w:r w:rsidRPr="00B21282">
        <w:t xml:space="preserve"> (посмъртно)</w:t>
      </w:r>
    </w:p>
    <w:p w14:paraId="44E3BD3E" w14:textId="77777777" w:rsidR="00B21282" w:rsidRPr="00A73678" w:rsidRDefault="00B21282" w:rsidP="00A73678"/>
    <w:p w14:paraId="16B0743A" w14:textId="1574DB71" w:rsidR="0037463B" w:rsidRPr="0037463B" w:rsidRDefault="00023F90" w:rsidP="00306503">
      <w:pPr>
        <w:suppressAutoHyphens w:val="0"/>
        <w:ind w:firstLine="708"/>
        <w:jc w:val="both"/>
        <w:rPr>
          <w:lang w:eastAsia="bg-BG"/>
        </w:rPr>
      </w:pPr>
      <w:r>
        <w:t>След като се запознаха с докладната записка</w:t>
      </w:r>
      <w:r w:rsidRPr="0037463B">
        <w:rPr>
          <w:lang w:eastAsia="bg-BG"/>
        </w:rPr>
        <w:t xml:space="preserve"> </w:t>
      </w:r>
      <w:r w:rsidR="0037463B" w:rsidRPr="0037463B">
        <w:rPr>
          <w:lang w:eastAsia="bg-BG"/>
        </w:rPr>
        <w:t>и в резултат на явно гласуване,</w:t>
      </w:r>
      <w:r w:rsidR="0037463B" w:rsidRPr="0037463B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5 гл. "за", 0 гл. "против" и 0</w:t>
      </w:r>
      <w:r w:rsidR="0037463B" w:rsidRPr="0037463B">
        <w:rPr>
          <w:b/>
          <w:bCs/>
          <w:i/>
          <w:iCs/>
          <w:lang w:eastAsia="bg-BG"/>
        </w:rPr>
        <w:t xml:space="preserve"> гл. "въздържали се", </w:t>
      </w:r>
      <w:r w:rsidR="0037463B" w:rsidRPr="003746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5509F118" w14:textId="77777777" w:rsidR="00257DE1" w:rsidRPr="00257DE1" w:rsidRDefault="00257DE1" w:rsidP="00257DE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012BB038" w14:textId="1187B151" w:rsidR="00257DE1" w:rsidRDefault="00257DE1" w:rsidP="00257DE1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25FBE664" w14:textId="77777777" w:rsidR="002667FE" w:rsidRPr="002D207D" w:rsidRDefault="002667FE" w:rsidP="002667FE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4BC24705" w14:textId="442B4B31" w:rsidR="002667FE" w:rsidRDefault="002667FE" w:rsidP="002667FE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3</w:t>
      </w:r>
    </w:p>
    <w:p w14:paraId="4BF063FA" w14:textId="77777777" w:rsidR="002667FE" w:rsidRDefault="002667FE" w:rsidP="002667FE">
      <w:pPr>
        <w:jc w:val="center"/>
        <w:rPr>
          <w:b/>
          <w:lang w:val="en-US" w:eastAsia="my-MM" w:bidi="my-MM"/>
        </w:rPr>
      </w:pPr>
    </w:p>
    <w:p w14:paraId="2C809CDF" w14:textId="5D0ECF22" w:rsidR="00B21282" w:rsidRDefault="00B21282" w:rsidP="00B21282">
      <w:pPr>
        <w:jc w:val="center"/>
      </w:pPr>
      <w:proofErr w:type="spellStart"/>
      <w:r w:rsidRPr="00B21282">
        <w:rPr>
          <w:i/>
        </w:rPr>
        <w:t>ОбС</w:t>
      </w:r>
      <w:proofErr w:type="spellEnd"/>
      <w:r w:rsidRPr="00B21282">
        <w:rPr>
          <w:i/>
        </w:rPr>
        <w:t xml:space="preserve"> 08-00-14580</w:t>
      </w:r>
    </w:p>
    <w:p w14:paraId="30B7DA1F" w14:textId="1C2D2711" w:rsidR="00B21282" w:rsidRPr="00B21282" w:rsidRDefault="00B21282" w:rsidP="00B21282">
      <w:pPr>
        <w:jc w:val="center"/>
      </w:pPr>
      <w:r w:rsidRPr="00B21282">
        <w:rPr>
          <w:b/>
          <w:bCs/>
        </w:rPr>
        <w:t xml:space="preserve">Докладна записка от Димитър Николов – кмет на Община Бургас, </w:t>
      </w:r>
      <w:r w:rsidRPr="00B21282">
        <w:rPr>
          <w:i/>
          <w:iCs/>
        </w:rPr>
        <w:t>относно:</w:t>
      </w:r>
      <w:r w:rsidRPr="00B21282">
        <w:t xml:space="preserve"> Удостояване със званието „Почетен гражданин на Община Бургас“ на Христина Стефанова Арсенова</w:t>
      </w:r>
    </w:p>
    <w:p w14:paraId="1837AABC" w14:textId="77777777" w:rsidR="00B21282" w:rsidRPr="00A73678" w:rsidRDefault="00B21282" w:rsidP="00A73678"/>
    <w:p w14:paraId="477B6AED" w14:textId="3114F15E" w:rsidR="00B21282" w:rsidRPr="0037463B" w:rsidRDefault="00023F90" w:rsidP="00B21282">
      <w:pPr>
        <w:suppressAutoHyphens w:val="0"/>
        <w:ind w:firstLine="708"/>
        <w:jc w:val="both"/>
        <w:rPr>
          <w:lang w:eastAsia="bg-BG"/>
        </w:rPr>
      </w:pPr>
      <w:r>
        <w:lastRenderedPageBreak/>
        <w:t>След като се запознаха с докладната записка</w:t>
      </w:r>
      <w:r w:rsidRPr="0037463B">
        <w:rPr>
          <w:lang w:eastAsia="bg-BG"/>
        </w:rPr>
        <w:t xml:space="preserve"> </w:t>
      </w:r>
      <w:r w:rsidR="00B21282" w:rsidRPr="0037463B">
        <w:rPr>
          <w:lang w:eastAsia="bg-BG"/>
        </w:rPr>
        <w:t>и в резултат на явно гласуване,</w:t>
      </w:r>
      <w:r w:rsidR="00B21282" w:rsidRPr="0037463B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5 гл. "за", 0 гл. "против" и 0</w:t>
      </w:r>
      <w:r w:rsidR="00B21282" w:rsidRPr="0037463B">
        <w:rPr>
          <w:b/>
          <w:bCs/>
          <w:i/>
          <w:iCs/>
          <w:lang w:eastAsia="bg-BG"/>
        </w:rPr>
        <w:t xml:space="preserve"> гл. "въздържали се", </w:t>
      </w:r>
      <w:r w:rsidR="00B21282" w:rsidRPr="003746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64C1E807" w14:textId="77777777" w:rsidR="00B21282" w:rsidRPr="00257DE1" w:rsidRDefault="00B21282" w:rsidP="00B2128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7DEF3DE4" w14:textId="77777777" w:rsidR="00B21282" w:rsidRDefault="00B21282" w:rsidP="00B21282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25936D5C" w14:textId="77777777" w:rsidR="00B21282" w:rsidRPr="002D207D" w:rsidRDefault="00B21282" w:rsidP="00B21282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23D729FB" w14:textId="12F22DDD" w:rsidR="00B21282" w:rsidRDefault="00B21282" w:rsidP="00B21282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4</w:t>
      </w:r>
    </w:p>
    <w:p w14:paraId="6FD63519" w14:textId="07BFFAAB" w:rsidR="00B21282" w:rsidRDefault="00B21282" w:rsidP="00B21282">
      <w:pPr>
        <w:jc w:val="center"/>
        <w:rPr>
          <w:b/>
          <w:lang w:val="en-US" w:eastAsia="my-MM" w:bidi="my-MM"/>
        </w:rPr>
      </w:pPr>
    </w:p>
    <w:p w14:paraId="13F24ADE" w14:textId="512EE4D7" w:rsidR="00B21282" w:rsidRDefault="00B21282" w:rsidP="00B21282">
      <w:pPr>
        <w:jc w:val="center"/>
      </w:pPr>
      <w:proofErr w:type="spellStart"/>
      <w:r w:rsidRPr="00B21282">
        <w:rPr>
          <w:i/>
        </w:rPr>
        <w:t>ОбС</w:t>
      </w:r>
      <w:proofErr w:type="spellEnd"/>
      <w:r w:rsidRPr="00B21282">
        <w:rPr>
          <w:i/>
        </w:rPr>
        <w:t xml:space="preserve"> 08-00-14581</w:t>
      </w:r>
    </w:p>
    <w:p w14:paraId="6B002BE3" w14:textId="4ABF9C54" w:rsidR="00B21282" w:rsidRDefault="00B21282" w:rsidP="00A73678">
      <w:pPr>
        <w:jc w:val="center"/>
      </w:pPr>
      <w:r w:rsidRPr="00B21282">
        <w:rPr>
          <w:b/>
          <w:bCs/>
        </w:rPr>
        <w:t xml:space="preserve">Докладна записка от Димитър Николов – кмет на Община Бургас, </w:t>
      </w:r>
      <w:r w:rsidRPr="00B21282">
        <w:rPr>
          <w:i/>
          <w:iCs/>
        </w:rPr>
        <w:t>относно:</w:t>
      </w:r>
      <w:r w:rsidRPr="00B21282">
        <w:t xml:space="preserve"> Удостояване със званието „Почетен гражданин на Община Бургас“ на Бойчо Георгиев Янев</w:t>
      </w:r>
    </w:p>
    <w:p w14:paraId="33DD189C" w14:textId="77777777" w:rsidR="00A73678" w:rsidRPr="00A73678" w:rsidRDefault="00A73678" w:rsidP="00A73678">
      <w:pPr>
        <w:jc w:val="center"/>
      </w:pPr>
    </w:p>
    <w:p w14:paraId="40CAC440" w14:textId="127A893C" w:rsidR="00B21282" w:rsidRPr="0037463B" w:rsidRDefault="00023F90" w:rsidP="00B21282">
      <w:pPr>
        <w:suppressAutoHyphens w:val="0"/>
        <w:ind w:firstLine="708"/>
        <w:jc w:val="both"/>
        <w:rPr>
          <w:lang w:eastAsia="bg-BG"/>
        </w:rPr>
      </w:pPr>
      <w:r>
        <w:t>След като се запознаха с докладната записка</w:t>
      </w:r>
      <w:r w:rsidR="00B21282">
        <w:rPr>
          <w:lang w:eastAsia="bg-BG"/>
        </w:rPr>
        <w:t xml:space="preserve"> </w:t>
      </w:r>
      <w:r w:rsidR="00B21282" w:rsidRPr="0037463B">
        <w:rPr>
          <w:lang w:eastAsia="bg-BG"/>
        </w:rPr>
        <w:t>и в резултат на явно гласуване,</w:t>
      </w:r>
      <w:r w:rsidR="00B21282" w:rsidRPr="0037463B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5 гл. "за", 0 гл. "против" и 0</w:t>
      </w:r>
      <w:r w:rsidR="00B21282" w:rsidRPr="0037463B">
        <w:rPr>
          <w:b/>
          <w:bCs/>
          <w:i/>
          <w:iCs/>
          <w:lang w:eastAsia="bg-BG"/>
        </w:rPr>
        <w:t xml:space="preserve"> гл. "въздържали се", </w:t>
      </w:r>
      <w:r w:rsidR="00B21282" w:rsidRPr="003746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DD7AB75" w14:textId="77777777" w:rsidR="00B21282" w:rsidRPr="00257DE1" w:rsidRDefault="00B21282" w:rsidP="00B2128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15D98A0A" w14:textId="6A95D9D6" w:rsidR="00B21282" w:rsidRDefault="00B21282" w:rsidP="00B21282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62DBA49E" w14:textId="77777777" w:rsidR="00B21282" w:rsidRPr="002D207D" w:rsidRDefault="00B21282" w:rsidP="00B21282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1F473BC2" w14:textId="480465DF" w:rsidR="00B21282" w:rsidRDefault="00B21282" w:rsidP="00B21282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5</w:t>
      </w:r>
    </w:p>
    <w:p w14:paraId="6BC5043C" w14:textId="0040650A" w:rsidR="00B21282" w:rsidRDefault="00B21282" w:rsidP="00B21282">
      <w:pPr>
        <w:jc w:val="center"/>
        <w:rPr>
          <w:b/>
          <w:lang w:val="en-US" w:eastAsia="my-MM" w:bidi="my-MM"/>
        </w:rPr>
      </w:pPr>
    </w:p>
    <w:p w14:paraId="607924A8" w14:textId="22803253" w:rsidR="00B21282" w:rsidRDefault="00B21282" w:rsidP="00B21282">
      <w:pPr>
        <w:jc w:val="center"/>
      </w:pPr>
      <w:proofErr w:type="spellStart"/>
      <w:r w:rsidRPr="00B21282">
        <w:rPr>
          <w:i/>
        </w:rPr>
        <w:t>ОбС</w:t>
      </w:r>
      <w:proofErr w:type="spellEnd"/>
      <w:r w:rsidRPr="00B21282">
        <w:rPr>
          <w:i/>
        </w:rPr>
        <w:t xml:space="preserve"> 08-00-14582</w:t>
      </w:r>
    </w:p>
    <w:p w14:paraId="25083F89" w14:textId="690E30F5" w:rsidR="00B21282" w:rsidRPr="00B21282" w:rsidRDefault="00B21282" w:rsidP="00B21282">
      <w:pPr>
        <w:jc w:val="center"/>
      </w:pPr>
      <w:r w:rsidRPr="00B21282">
        <w:rPr>
          <w:b/>
          <w:bCs/>
        </w:rPr>
        <w:t xml:space="preserve">Докладна записка от Димитър Николов – кмет на Община Бургас, </w:t>
      </w:r>
      <w:r w:rsidRPr="00B21282">
        <w:rPr>
          <w:i/>
          <w:iCs/>
        </w:rPr>
        <w:t>относно:</w:t>
      </w:r>
      <w:r w:rsidRPr="00B21282">
        <w:t xml:space="preserve"> Удостояване със званието „Сребърен кръст на Свети Николай“ на Апостол Милев </w:t>
      </w:r>
      <w:proofErr w:type="spellStart"/>
      <w:r w:rsidRPr="00B21282">
        <w:t>Карамитев</w:t>
      </w:r>
      <w:proofErr w:type="spellEnd"/>
      <w:r w:rsidRPr="00B21282">
        <w:t xml:space="preserve"> (посмъртно)</w:t>
      </w:r>
    </w:p>
    <w:p w14:paraId="4170F232" w14:textId="77777777" w:rsidR="00B21282" w:rsidRDefault="00B21282" w:rsidP="00B21282">
      <w:pPr>
        <w:jc w:val="center"/>
        <w:rPr>
          <w:b/>
          <w:lang w:val="en-US" w:eastAsia="my-MM" w:bidi="my-MM"/>
        </w:rPr>
      </w:pPr>
    </w:p>
    <w:p w14:paraId="23C14A41" w14:textId="4512A3BF" w:rsidR="00B21282" w:rsidRPr="0037463B" w:rsidRDefault="00023F90" w:rsidP="00B21282">
      <w:pPr>
        <w:suppressAutoHyphens w:val="0"/>
        <w:ind w:firstLine="708"/>
        <w:jc w:val="both"/>
        <w:rPr>
          <w:lang w:eastAsia="bg-BG"/>
        </w:rPr>
      </w:pPr>
      <w:r>
        <w:t>След като се запознаха с докладната записка</w:t>
      </w:r>
      <w:r w:rsidRPr="0037463B">
        <w:rPr>
          <w:lang w:eastAsia="bg-BG"/>
        </w:rPr>
        <w:t xml:space="preserve"> </w:t>
      </w:r>
      <w:r w:rsidR="00B21282" w:rsidRPr="0037463B">
        <w:rPr>
          <w:lang w:eastAsia="bg-BG"/>
        </w:rPr>
        <w:t>и в резултат на явно гласуване,</w:t>
      </w:r>
      <w:r w:rsidR="00B21282" w:rsidRPr="0037463B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5</w:t>
      </w:r>
      <w:r w:rsidR="00B21282" w:rsidRPr="0037463B">
        <w:rPr>
          <w:b/>
          <w:bCs/>
          <w:i/>
          <w:iCs/>
          <w:lang w:eastAsia="bg-BG"/>
        </w:rPr>
        <w:t xml:space="preserve"> гл. "за"</w:t>
      </w:r>
      <w:r>
        <w:rPr>
          <w:b/>
          <w:bCs/>
          <w:i/>
          <w:iCs/>
          <w:lang w:eastAsia="bg-BG"/>
        </w:rPr>
        <w:t>, 0 гл. "против" и 0</w:t>
      </w:r>
      <w:r w:rsidR="00B21282" w:rsidRPr="0037463B">
        <w:rPr>
          <w:b/>
          <w:bCs/>
          <w:i/>
          <w:iCs/>
          <w:lang w:eastAsia="bg-BG"/>
        </w:rPr>
        <w:t xml:space="preserve"> гл. "въздържали се", </w:t>
      </w:r>
      <w:r w:rsidR="00B21282" w:rsidRPr="003746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494A672B" w14:textId="77777777" w:rsidR="00B21282" w:rsidRPr="00257DE1" w:rsidRDefault="00B21282" w:rsidP="00B2128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4664C85E" w14:textId="77777777" w:rsidR="00B21282" w:rsidRDefault="00B21282" w:rsidP="00B21282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11D2E659" w14:textId="77777777" w:rsidR="00B21282" w:rsidRDefault="00B21282" w:rsidP="00B21282">
      <w:pPr>
        <w:spacing w:before="100" w:beforeAutospacing="1" w:after="100" w:afterAutospacing="1"/>
        <w:ind w:firstLine="708"/>
        <w:contextualSpacing/>
        <w:rPr>
          <w:lang w:eastAsia="bg-BG"/>
        </w:rPr>
      </w:pPr>
    </w:p>
    <w:p w14:paraId="6431DC5D" w14:textId="77777777" w:rsidR="00B21282" w:rsidRPr="002D207D" w:rsidRDefault="00B21282" w:rsidP="00B21282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67DFD039" w14:textId="496761EA" w:rsidR="00B21282" w:rsidRDefault="00B21282" w:rsidP="00B21282">
      <w:pPr>
        <w:jc w:val="center"/>
        <w:rPr>
          <w:b/>
          <w:lang w:val="en-US" w:eastAsia="my-MM" w:bidi="my-MM"/>
        </w:rPr>
      </w:pPr>
      <w:r>
        <w:rPr>
          <w:b/>
          <w:lang w:eastAsia="my-MM" w:bidi="my-MM"/>
        </w:rPr>
        <w:t xml:space="preserve">Точка </w:t>
      </w:r>
      <w:r>
        <w:rPr>
          <w:b/>
          <w:lang w:val="en-US" w:eastAsia="my-MM" w:bidi="my-MM"/>
        </w:rPr>
        <w:t>6</w:t>
      </w:r>
    </w:p>
    <w:p w14:paraId="1E243BB5" w14:textId="6F133F3B" w:rsidR="00B21282" w:rsidRDefault="00B21282" w:rsidP="00B21282">
      <w:pPr>
        <w:jc w:val="center"/>
        <w:rPr>
          <w:b/>
          <w:lang w:val="en-US" w:eastAsia="my-MM" w:bidi="my-MM"/>
        </w:rPr>
      </w:pPr>
    </w:p>
    <w:p w14:paraId="1B28FB37" w14:textId="19F2AE27" w:rsidR="00B21282" w:rsidRDefault="00B21282" w:rsidP="00B21282">
      <w:pPr>
        <w:spacing w:after="160"/>
        <w:contextualSpacing/>
        <w:jc w:val="center"/>
        <w:rPr>
          <w:color w:val="000000" w:themeColor="text1"/>
        </w:rPr>
      </w:pPr>
      <w:proofErr w:type="spellStart"/>
      <w:r w:rsidRPr="00B21282">
        <w:rPr>
          <w:i/>
          <w:color w:val="000000" w:themeColor="text1"/>
        </w:rPr>
        <w:t>ОбС</w:t>
      </w:r>
      <w:proofErr w:type="spellEnd"/>
      <w:r w:rsidRPr="00B21282">
        <w:rPr>
          <w:i/>
          <w:color w:val="000000" w:themeColor="text1"/>
        </w:rPr>
        <w:t xml:space="preserve"> 08-00-14564</w:t>
      </w:r>
    </w:p>
    <w:p w14:paraId="19DD90B9" w14:textId="6EEB712D" w:rsidR="00B21282" w:rsidRDefault="00B21282" w:rsidP="00B21282">
      <w:pPr>
        <w:spacing w:after="160"/>
        <w:contextualSpacing/>
        <w:jc w:val="center"/>
        <w:rPr>
          <w:color w:val="000000" w:themeColor="text1"/>
        </w:rPr>
      </w:pPr>
      <w:r w:rsidRPr="00B21282">
        <w:rPr>
          <w:b/>
          <w:bCs/>
          <w:color w:val="000000" w:themeColor="text1"/>
        </w:rPr>
        <w:t xml:space="preserve">Докладна записка от Весна </w:t>
      </w:r>
      <w:proofErr w:type="spellStart"/>
      <w:r w:rsidRPr="00B21282">
        <w:rPr>
          <w:b/>
          <w:bCs/>
          <w:color w:val="000000" w:themeColor="text1"/>
        </w:rPr>
        <w:t>Балтина</w:t>
      </w:r>
      <w:proofErr w:type="spellEnd"/>
      <w:r w:rsidRPr="00B21282">
        <w:rPr>
          <w:b/>
          <w:bCs/>
          <w:color w:val="000000" w:themeColor="text1"/>
        </w:rPr>
        <w:t xml:space="preserve"> – зам.-кмет „Стратегическо развитие и екология, дигитализация и адаптация към промените на климата“,</w:t>
      </w:r>
      <w:r w:rsidRPr="00B21282">
        <w:rPr>
          <w:color w:val="000000" w:themeColor="text1"/>
        </w:rPr>
        <w:t xml:space="preserve"> </w:t>
      </w:r>
      <w:r w:rsidRPr="00B21282">
        <w:rPr>
          <w:i/>
          <w:iCs/>
          <w:color w:val="000000" w:themeColor="text1"/>
        </w:rPr>
        <w:t xml:space="preserve">относно: </w:t>
      </w:r>
      <w:r w:rsidRPr="00B21282">
        <w:rPr>
          <w:color w:val="000000" w:themeColor="text1"/>
        </w:rPr>
        <w:t xml:space="preserve">Кандидатстване на Община Бургас с проект „Намаляване на замърсяването на атмосферния въздух с фини </w:t>
      </w:r>
      <w:proofErr w:type="spellStart"/>
      <w:r w:rsidRPr="00B21282">
        <w:rPr>
          <w:color w:val="000000" w:themeColor="text1"/>
        </w:rPr>
        <w:t>прахови</w:t>
      </w:r>
      <w:proofErr w:type="spellEnd"/>
      <w:r w:rsidRPr="00B21282">
        <w:rPr>
          <w:color w:val="000000" w:themeColor="text1"/>
        </w:rPr>
        <w:t xml:space="preserve"> частици в населените места на Община Бургас – II“ по процедура чрез директно предоставяне на безвъзмездна финансова помощ № BG16FFPR002-5.001 „За по-чист въздух“ по приоритет „Въздух“ на Програма „Околна среда“ 2021 – 2027</w:t>
      </w:r>
    </w:p>
    <w:p w14:paraId="5961B751" w14:textId="77777777" w:rsidR="009C65A2" w:rsidRDefault="009C65A2" w:rsidP="00B21282">
      <w:pPr>
        <w:spacing w:after="160"/>
        <w:contextualSpacing/>
        <w:jc w:val="center"/>
        <w:rPr>
          <w:color w:val="000000" w:themeColor="text1"/>
        </w:rPr>
      </w:pPr>
      <w:bookmarkStart w:id="0" w:name="_GoBack"/>
      <w:bookmarkEnd w:id="0"/>
    </w:p>
    <w:p w14:paraId="18489257" w14:textId="77E13162" w:rsidR="00981FAB" w:rsidRDefault="00981FAB" w:rsidP="00B21282">
      <w:pPr>
        <w:suppressAutoHyphens w:val="0"/>
        <w:ind w:firstLine="708"/>
        <w:jc w:val="both"/>
      </w:pPr>
      <w:r>
        <w:t xml:space="preserve">Весна </w:t>
      </w:r>
      <w:proofErr w:type="spellStart"/>
      <w:r>
        <w:t>Балтина</w:t>
      </w:r>
      <w:proofErr w:type="spellEnd"/>
      <w:r>
        <w:t xml:space="preserve"> </w:t>
      </w:r>
      <w:r w:rsidR="00DA5488">
        <w:t>–</w:t>
      </w:r>
      <w:r>
        <w:t xml:space="preserve"> зам.-кмет "Стратегическо развитие и екология, дигитализация и адаптация към промените на климата" каза, че в момента се изпълнява подобен проект за подмяна на стари отоплителни уреди по Програма "Околна среда", който трябва да приключи до края на 2023 г. </w:t>
      </w:r>
      <w:proofErr w:type="spellStart"/>
      <w:r>
        <w:t>Балтина</w:t>
      </w:r>
      <w:proofErr w:type="spellEnd"/>
      <w:r>
        <w:t xml:space="preserve"> допълни, че на този етап са монтирани 1300 екологични уреда, като по Интегрирания проект по Програма ЛАЙФ са 830. </w:t>
      </w:r>
    </w:p>
    <w:p w14:paraId="3AA20C9D" w14:textId="171112DB" w:rsidR="00B21282" w:rsidRPr="0037463B" w:rsidRDefault="00B21282" w:rsidP="00B21282">
      <w:pPr>
        <w:suppressAutoHyphens w:val="0"/>
        <w:ind w:firstLine="708"/>
        <w:jc w:val="both"/>
        <w:rPr>
          <w:lang w:eastAsia="bg-BG"/>
        </w:rPr>
      </w:pPr>
      <w:r w:rsidRPr="0037463B">
        <w:rPr>
          <w:lang w:eastAsia="bg-BG"/>
        </w:rPr>
        <w:lastRenderedPageBreak/>
        <w:t xml:space="preserve">След кратки дебати </w:t>
      </w:r>
      <w:r w:rsidR="00867CFD">
        <w:rPr>
          <w:lang w:eastAsia="bg-BG"/>
        </w:rPr>
        <w:t>по докладната записка</w:t>
      </w:r>
      <w:r>
        <w:rPr>
          <w:lang w:eastAsia="bg-BG"/>
        </w:rPr>
        <w:t xml:space="preserve"> </w:t>
      </w:r>
      <w:r w:rsidRPr="0037463B">
        <w:rPr>
          <w:lang w:eastAsia="bg-BG"/>
        </w:rPr>
        <w:t>и в резултат на явно гласуване,</w:t>
      </w:r>
      <w:r w:rsidRPr="0037463B">
        <w:rPr>
          <w:b/>
          <w:bCs/>
          <w:lang w:eastAsia="bg-BG"/>
        </w:rPr>
        <w:t xml:space="preserve"> </w:t>
      </w:r>
      <w:r w:rsidR="00A53D70">
        <w:rPr>
          <w:b/>
          <w:bCs/>
          <w:i/>
          <w:iCs/>
          <w:lang w:eastAsia="bg-BG"/>
        </w:rPr>
        <w:t>с 5 гл. "за", 0 гл. "против" и 0</w:t>
      </w:r>
      <w:r w:rsidRPr="0037463B">
        <w:rPr>
          <w:b/>
          <w:bCs/>
          <w:i/>
          <w:iCs/>
          <w:lang w:eastAsia="bg-BG"/>
        </w:rPr>
        <w:t xml:space="preserve"> гл. "въздържали се", </w:t>
      </w:r>
      <w:r w:rsidRPr="003746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5CAA8CB" w14:textId="77777777" w:rsidR="00B21282" w:rsidRPr="00257DE1" w:rsidRDefault="00B21282" w:rsidP="00B2128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7ABA5D2B" w14:textId="77777777" w:rsidR="00B21282" w:rsidRDefault="00B21282" w:rsidP="00B21282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506DA847" w14:textId="5F5A6377" w:rsidR="00B21282" w:rsidRDefault="00B21282" w:rsidP="00B21282">
      <w:pPr>
        <w:rPr>
          <w:b/>
          <w:lang w:val="en-US" w:eastAsia="my-MM" w:bidi="my-MM"/>
        </w:rPr>
      </w:pPr>
    </w:p>
    <w:p w14:paraId="4B8F4B0B" w14:textId="38AFA12D" w:rsidR="00B21282" w:rsidRPr="00B21282" w:rsidRDefault="00B21282" w:rsidP="00B21282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23C0B4F8" w14:textId="037422A9" w:rsidR="00B21282" w:rsidRDefault="00B21282" w:rsidP="00B21282">
      <w:pP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>Точка 7</w:t>
      </w:r>
    </w:p>
    <w:p w14:paraId="19626691" w14:textId="6F0592DA" w:rsidR="00B21282" w:rsidRDefault="00B21282" w:rsidP="00B21282">
      <w:pPr>
        <w:jc w:val="center"/>
        <w:rPr>
          <w:b/>
          <w:lang w:eastAsia="my-MM" w:bidi="my-MM"/>
        </w:rPr>
      </w:pPr>
    </w:p>
    <w:p w14:paraId="17BF8B69" w14:textId="2A53FFDB" w:rsidR="00B21282" w:rsidRDefault="00B21282" w:rsidP="00B21282">
      <w:pPr>
        <w:spacing w:after="160"/>
        <w:contextualSpacing/>
        <w:jc w:val="center"/>
      </w:pPr>
      <w:proofErr w:type="spellStart"/>
      <w:r w:rsidRPr="00B21282">
        <w:rPr>
          <w:i/>
        </w:rPr>
        <w:t>ОбС</w:t>
      </w:r>
      <w:proofErr w:type="spellEnd"/>
      <w:r w:rsidRPr="00B21282">
        <w:rPr>
          <w:i/>
        </w:rPr>
        <w:t xml:space="preserve"> 08-00-14573</w:t>
      </w:r>
    </w:p>
    <w:p w14:paraId="43DFAEA7" w14:textId="45CE72A0" w:rsidR="00B21282" w:rsidRPr="00B21282" w:rsidRDefault="00B21282" w:rsidP="00B21282">
      <w:pPr>
        <w:spacing w:after="160"/>
        <w:contextualSpacing/>
        <w:jc w:val="center"/>
        <w:rPr>
          <w:color w:val="000000" w:themeColor="text1"/>
        </w:rPr>
      </w:pPr>
      <w:r w:rsidRPr="00B21282">
        <w:rPr>
          <w:b/>
          <w:bCs/>
        </w:rPr>
        <w:t xml:space="preserve">Докладна записка от Димитър Николов – кмет на Община Бургас, </w:t>
      </w:r>
      <w:r w:rsidRPr="00B21282">
        <w:rPr>
          <w:i/>
          <w:iCs/>
        </w:rPr>
        <w:t xml:space="preserve">относно: </w:t>
      </w:r>
      <w:r w:rsidRPr="00B21282">
        <w:t>Кандидатстване на Национална художествена академия – филиал Бургас с проектно предложение, касаещо сградата на Графична база по първата покана от Териториалната стратегия на Програма ИНТЕРРЕГ VI-A ИПП България – Турция 2021 – 2027</w:t>
      </w:r>
    </w:p>
    <w:p w14:paraId="5A031781" w14:textId="43A98F66" w:rsidR="00B21282" w:rsidRDefault="00B21282" w:rsidP="00B21282">
      <w:pPr>
        <w:jc w:val="center"/>
        <w:rPr>
          <w:b/>
          <w:lang w:val="en-US" w:eastAsia="my-MM" w:bidi="my-MM"/>
        </w:rPr>
      </w:pPr>
    </w:p>
    <w:p w14:paraId="3A0E1927" w14:textId="48FA9023" w:rsidR="006140C3" w:rsidRDefault="006140C3" w:rsidP="00B21282">
      <w:pPr>
        <w:suppressAutoHyphens w:val="0"/>
        <w:ind w:firstLine="708"/>
        <w:jc w:val="both"/>
        <w:rPr>
          <w:lang w:eastAsia="bg-BG"/>
        </w:rPr>
      </w:pPr>
      <w:r>
        <w:t xml:space="preserve">Весна </w:t>
      </w:r>
      <w:proofErr w:type="spellStart"/>
      <w:r>
        <w:t>Балтина</w:t>
      </w:r>
      <w:proofErr w:type="spellEnd"/>
      <w:r>
        <w:t xml:space="preserve"> </w:t>
      </w:r>
      <w:r w:rsidR="00DA5488">
        <w:t>–</w:t>
      </w:r>
      <w:r>
        <w:t xml:space="preserve"> зам.-кмет "Стратегическо развитие и екология, дигитализация и адаптация към промените на климата" представи докладната записка.</w:t>
      </w:r>
    </w:p>
    <w:p w14:paraId="1ECEFEE5" w14:textId="4069DDB7" w:rsidR="00B21282" w:rsidRPr="0037463B" w:rsidRDefault="006140C3" w:rsidP="00B21282">
      <w:pPr>
        <w:suppressAutoHyphens w:val="0"/>
        <w:ind w:firstLine="708"/>
        <w:jc w:val="both"/>
        <w:rPr>
          <w:lang w:eastAsia="bg-BG"/>
        </w:rPr>
      </w:pPr>
      <w:r>
        <w:t xml:space="preserve">След приключване на разискванията </w:t>
      </w:r>
      <w:r>
        <w:rPr>
          <w:lang w:eastAsia="bg-BG"/>
        </w:rPr>
        <w:t>по</w:t>
      </w:r>
      <w:r w:rsidR="007E37F1">
        <w:rPr>
          <w:lang w:eastAsia="bg-BG"/>
        </w:rPr>
        <w:t xml:space="preserve"> докладната записка</w:t>
      </w:r>
      <w:r w:rsidR="00B21282">
        <w:rPr>
          <w:lang w:eastAsia="bg-BG"/>
        </w:rPr>
        <w:t xml:space="preserve"> </w:t>
      </w:r>
      <w:r w:rsidR="00B21282" w:rsidRPr="0037463B">
        <w:rPr>
          <w:lang w:eastAsia="bg-BG"/>
        </w:rPr>
        <w:t>и в резултат на явно гласуване,</w:t>
      </w:r>
      <w:r w:rsidR="00B21282" w:rsidRPr="0037463B">
        <w:rPr>
          <w:b/>
          <w:bCs/>
          <w:lang w:eastAsia="bg-BG"/>
        </w:rPr>
        <w:t xml:space="preserve"> </w:t>
      </w:r>
      <w:r w:rsidR="00A53D70">
        <w:rPr>
          <w:b/>
          <w:bCs/>
          <w:i/>
          <w:iCs/>
          <w:lang w:eastAsia="bg-BG"/>
        </w:rPr>
        <w:t>с 5 гл. "за", 0 гл. "против" и 0</w:t>
      </w:r>
      <w:r w:rsidR="00B21282" w:rsidRPr="0037463B">
        <w:rPr>
          <w:b/>
          <w:bCs/>
          <w:i/>
          <w:iCs/>
          <w:lang w:eastAsia="bg-BG"/>
        </w:rPr>
        <w:t xml:space="preserve"> гл. "въздържали се", </w:t>
      </w:r>
      <w:r w:rsidR="00B21282" w:rsidRPr="003746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06155B88" w14:textId="77777777" w:rsidR="00B21282" w:rsidRPr="00257DE1" w:rsidRDefault="00B21282" w:rsidP="00B2128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7C6516B1" w14:textId="77777777" w:rsidR="00B21282" w:rsidRDefault="00B21282" w:rsidP="00B21282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5AEF063B" w14:textId="77777777" w:rsidR="00B21282" w:rsidRDefault="00B21282" w:rsidP="00B21282">
      <w:pPr>
        <w:jc w:val="center"/>
        <w:rPr>
          <w:b/>
          <w:lang w:val="en-US" w:eastAsia="my-MM" w:bidi="my-MM"/>
        </w:rPr>
      </w:pPr>
    </w:p>
    <w:p w14:paraId="4EE367BE" w14:textId="77777777" w:rsidR="00B21282" w:rsidRPr="00B21282" w:rsidRDefault="00B21282" w:rsidP="00B21282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ED3C06">
        <w:rPr>
          <w:b/>
        </w:rPr>
        <w:t>---------------------------------------------------------------------------------------</w:t>
      </w:r>
    </w:p>
    <w:p w14:paraId="050FC788" w14:textId="411D9D67" w:rsidR="00B21282" w:rsidRDefault="00B21282" w:rsidP="00B21282">
      <w:pP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>Точка 8</w:t>
      </w:r>
    </w:p>
    <w:p w14:paraId="282C60A5" w14:textId="498466D1" w:rsidR="00B21282" w:rsidRDefault="00B21282" w:rsidP="00B21282">
      <w:pPr>
        <w:jc w:val="center"/>
        <w:rPr>
          <w:b/>
          <w:lang w:eastAsia="my-MM" w:bidi="my-MM"/>
        </w:rPr>
      </w:pPr>
    </w:p>
    <w:p w14:paraId="78DF6705" w14:textId="2D801823" w:rsidR="00B21282" w:rsidRDefault="00B21282" w:rsidP="00B21282">
      <w:pPr>
        <w:jc w:val="center"/>
      </w:pPr>
      <w:proofErr w:type="spellStart"/>
      <w:r w:rsidRPr="00B21282">
        <w:rPr>
          <w:i/>
        </w:rPr>
        <w:t>ОбС</w:t>
      </w:r>
      <w:proofErr w:type="spellEnd"/>
      <w:r w:rsidRPr="00B21282">
        <w:rPr>
          <w:i/>
        </w:rPr>
        <w:t xml:space="preserve"> 08-00-14584</w:t>
      </w:r>
    </w:p>
    <w:p w14:paraId="1CF08DD3" w14:textId="76F0399E" w:rsidR="00B21282" w:rsidRPr="00B21282" w:rsidRDefault="00B21282" w:rsidP="00B21282">
      <w:pPr>
        <w:jc w:val="center"/>
      </w:pPr>
      <w:r w:rsidRPr="00B21282">
        <w:rPr>
          <w:rStyle w:val="Strong"/>
        </w:rPr>
        <w:t xml:space="preserve">Докладна записка от Димитър Николов – кмет на Община Бургас, </w:t>
      </w:r>
      <w:r w:rsidRPr="00B21282">
        <w:rPr>
          <w:rStyle w:val="Emphasis"/>
        </w:rPr>
        <w:t xml:space="preserve">относно: </w:t>
      </w:r>
      <w:r w:rsidRPr="00B21282">
        <w:t xml:space="preserve">Кандидатстване на Община Бургас за реализиране на Концепция за интегрирани териториални инвестиции </w:t>
      </w:r>
      <w:r w:rsidRPr="00B21282">
        <w:rPr>
          <w:lang w:val="en-US"/>
        </w:rPr>
        <w:t>(</w:t>
      </w:r>
      <w:r w:rsidRPr="00B21282">
        <w:t>КИТИ</w:t>
      </w:r>
      <w:r w:rsidRPr="00B21282">
        <w:rPr>
          <w:lang w:val="en-US"/>
        </w:rPr>
        <w:t>)</w:t>
      </w:r>
      <w:r w:rsidRPr="00B21282">
        <w:t xml:space="preserve"> по процедура BG16FFPR003-2.001 „Концепции за интегрирани териториални инвестиции (ИТИ)“ по Програма „Развитие на регионите“ 2021 – 2027 с проектна идея </w:t>
      </w:r>
      <w:r w:rsidRPr="00B21282">
        <w:rPr>
          <w:rStyle w:val="Strong"/>
        </w:rPr>
        <w:t>„История, съвременност и бъдеще в хармония“</w:t>
      </w:r>
    </w:p>
    <w:p w14:paraId="776947B3" w14:textId="77777777" w:rsidR="00B21282" w:rsidRDefault="00B21282" w:rsidP="00B21282">
      <w:pPr>
        <w:jc w:val="center"/>
        <w:rPr>
          <w:b/>
          <w:lang w:eastAsia="my-MM" w:bidi="my-MM"/>
        </w:rPr>
      </w:pPr>
    </w:p>
    <w:p w14:paraId="7797AD16" w14:textId="6EF4E6BF" w:rsidR="005854FF" w:rsidRDefault="005854FF" w:rsidP="005854FF">
      <w:pPr>
        <w:suppressAutoHyphens w:val="0"/>
        <w:ind w:firstLine="708"/>
        <w:jc w:val="both"/>
        <w:rPr>
          <w:lang w:eastAsia="bg-BG"/>
        </w:rPr>
      </w:pPr>
      <w:r>
        <w:t xml:space="preserve">Весна </w:t>
      </w:r>
      <w:proofErr w:type="spellStart"/>
      <w:r>
        <w:t>Балтина</w:t>
      </w:r>
      <w:proofErr w:type="spellEnd"/>
      <w:r>
        <w:t xml:space="preserve"> </w:t>
      </w:r>
      <w:r w:rsidR="00DA5488">
        <w:t>–</w:t>
      </w:r>
      <w:r>
        <w:t xml:space="preserve"> зам.-кмет "Стратегическо развитие и екология, дигитализация и адаптация към промените на климата" представи докладната записка.</w:t>
      </w:r>
    </w:p>
    <w:p w14:paraId="2F5EBFFF" w14:textId="79A59E58" w:rsidR="00B21282" w:rsidRPr="0037463B" w:rsidRDefault="00B21282" w:rsidP="00B21282">
      <w:pPr>
        <w:suppressAutoHyphens w:val="0"/>
        <w:ind w:firstLine="708"/>
        <w:jc w:val="both"/>
        <w:rPr>
          <w:lang w:eastAsia="bg-BG"/>
        </w:rPr>
      </w:pPr>
      <w:r w:rsidRPr="0037463B">
        <w:rPr>
          <w:lang w:eastAsia="bg-BG"/>
        </w:rPr>
        <w:t xml:space="preserve">След кратки дебати </w:t>
      </w:r>
      <w:r w:rsidR="00867CFD">
        <w:rPr>
          <w:lang w:eastAsia="bg-BG"/>
        </w:rPr>
        <w:t>по докладната записка</w:t>
      </w:r>
      <w:r>
        <w:rPr>
          <w:lang w:eastAsia="bg-BG"/>
        </w:rPr>
        <w:t xml:space="preserve"> </w:t>
      </w:r>
      <w:r w:rsidRPr="0037463B">
        <w:rPr>
          <w:lang w:eastAsia="bg-BG"/>
        </w:rPr>
        <w:t>и в резултат на явно гласуване,</w:t>
      </w:r>
      <w:r w:rsidRPr="0037463B">
        <w:rPr>
          <w:b/>
          <w:bCs/>
          <w:lang w:eastAsia="bg-BG"/>
        </w:rPr>
        <w:t xml:space="preserve"> </w:t>
      </w:r>
      <w:r w:rsidR="00377A10">
        <w:rPr>
          <w:b/>
          <w:bCs/>
          <w:i/>
          <w:iCs/>
          <w:lang w:eastAsia="bg-BG"/>
        </w:rPr>
        <w:t xml:space="preserve">с </w:t>
      </w:r>
      <w:r w:rsidR="00377A10">
        <w:rPr>
          <w:b/>
          <w:bCs/>
          <w:i/>
          <w:iCs/>
          <w:lang w:val="en-US" w:eastAsia="bg-BG"/>
        </w:rPr>
        <w:t>3</w:t>
      </w:r>
      <w:r w:rsidR="00377A10">
        <w:rPr>
          <w:b/>
          <w:bCs/>
          <w:i/>
          <w:iCs/>
          <w:lang w:eastAsia="bg-BG"/>
        </w:rPr>
        <w:t xml:space="preserve"> гл. "за", 0 гл. "против" и 2</w:t>
      </w:r>
      <w:r w:rsidRPr="0037463B">
        <w:rPr>
          <w:b/>
          <w:bCs/>
          <w:i/>
          <w:iCs/>
          <w:lang w:eastAsia="bg-BG"/>
        </w:rPr>
        <w:t xml:space="preserve"> гл. "въздържали се", </w:t>
      </w:r>
      <w:r w:rsidRPr="0037463B">
        <w:rPr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60F86F94" w14:textId="77777777" w:rsidR="00B21282" w:rsidRPr="00257DE1" w:rsidRDefault="00B21282" w:rsidP="00B2128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57DE1">
        <w:rPr>
          <w:b/>
          <w:bCs/>
          <w:lang w:eastAsia="bg-BG"/>
        </w:rPr>
        <w:t>СТАНОВИЩЕ:</w:t>
      </w:r>
    </w:p>
    <w:p w14:paraId="35DD67B8" w14:textId="77777777" w:rsidR="00B21282" w:rsidRDefault="00B21282" w:rsidP="00B21282">
      <w:pPr>
        <w:spacing w:before="100" w:beforeAutospacing="1" w:after="100" w:afterAutospacing="1"/>
        <w:ind w:firstLine="708"/>
        <w:contextualSpacing/>
        <w:rPr>
          <w:lang w:eastAsia="bg-BG"/>
        </w:rPr>
      </w:pPr>
      <w:r w:rsidRPr="00257DE1">
        <w:rPr>
          <w:b/>
          <w:bCs/>
          <w:lang w:eastAsia="bg-BG"/>
        </w:rPr>
        <w:t>Подкрепя</w:t>
      </w:r>
      <w:r w:rsidRPr="00257DE1">
        <w:rPr>
          <w:lang w:eastAsia="bg-BG"/>
        </w:rPr>
        <w:t xml:space="preserve"> проекта за решение. </w:t>
      </w:r>
    </w:p>
    <w:p w14:paraId="2F58B869" w14:textId="77777777" w:rsidR="002667FE" w:rsidRPr="005F2D3C" w:rsidRDefault="002667FE" w:rsidP="002667FE">
      <w:pPr>
        <w:suppressAutoHyphens w:val="0"/>
        <w:jc w:val="center"/>
        <w:rPr>
          <w:b/>
          <w:u w:val="single"/>
        </w:rPr>
      </w:pPr>
    </w:p>
    <w:p w14:paraId="2CDE1132" w14:textId="0CDFBE3B" w:rsidR="002667FE" w:rsidRPr="00A73678" w:rsidRDefault="00DC2E8A" w:rsidP="00A73678">
      <w:pPr>
        <w:spacing w:before="100" w:beforeAutospacing="1" w:after="100" w:afterAutospacing="1"/>
        <w:contextualSpacing/>
        <w:jc w:val="center"/>
        <w:rPr>
          <w:b/>
        </w:rPr>
      </w:pPr>
      <w:r w:rsidRPr="00DC2E8A">
        <w:rPr>
          <w:lang w:eastAsia="bg-BG"/>
        </w:rPr>
        <w:t> </w:t>
      </w:r>
      <w:r w:rsidR="00912DE8" w:rsidRPr="00ED3C06">
        <w:rPr>
          <w:b/>
        </w:rPr>
        <w:t>----------------------------------</w:t>
      </w:r>
      <w:r w:rsidR="002667FE">
        <w:rPr>
          <w:b/>
        </w:rPr>
        <w:t>------------------------------</w:t>
      </w:r>
      <w:r w:rsidR="00912DE8" w:rsidRPr="00ED3C06">
        <w:rPr>
          <w:b/>
        </w:rPr>
        <w:t>---------------------</w:t>
      </w:r>
    </w:p>
    <w:p w14:paraId="51C85047" w14:textId="77777777" w:rsidR="002667FE" w:rsidRDefault="002667FE" w:rsidP="002667FE">
      <w:pPr>
        <w:autoSpaceDN w:val="0"/>
        <w:contextualSpacing/>
        <w:jc w:val="right"/>
        <w:textAlignment w:val="baseline"/>
        <w:rPr>
          <w:rFonts w:eastAsia="Calibri"/>
          <w:b/>
        </w:rPr>
      </w:pPr>
    </w:p>
    <w:p w14:paraId="4FA818BA" w14:textId="5E4680CE" w:rsidR="00912DE8" w:rsidRPr="006024C4" w:rsidRDefault="00912DE8" w:rsidP="002667FE">
      <w:pPr>
        <w:autoSpaceDN w:val="0"/>
        <w:contextualSpacing/>
        <w:jc w:val="right"/>
        <w:textAlignment w:val="baseline"/>
        <w:rPr>
          <w:rFonts w:eastAsia="Calibri"/>
        </w:rPr>
      </w:pPr>
      <w:r>
        <w:rPr>
          <w:rFonts w:eastAsia="Calibri"/>
          <w:b/>
        </w:rPr>
        <w:t xml:space="preserve">                                          </w:t>
      </w:r>
      <w:r w:rsidRPr="006024C4">
        <w:rPr>
          <w:rFonts w:eastAsia="Calibri"/>
          <w:b/>
        </w:rPr>
        <w:t xml:space="preserve">ПРЕДСЕДАТЕЛ: </w:t>
      </w:r>
      <w:r>
        <w:rPr>
          <w:rFonts w:eastAsia="Calibri"/>
          <w:b/>
        </w:rPr>
        <w:t xml:space="preserve">  </w:t>
      </w:r>
      <w:r>
        <w:rPr>
          <w:rFonts w:eastAsia="Calibri"/>
        </w:rPr>
        <w:t>………………………..</w:t>
      </w:r>
    </w:p>
    <w:p w14:paraId="3215647F" w14:textId="318350CB" w:rsidR="00912DE8" w:rsidRPr="00A73678" w:rsidRDefault="00912DE8" w:rsidP="00A73678">
      <w:pPr>
        <w:jc w:val="right"/>
        <w:rPr>
          <w:lang w:eastAsia="bg-BG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                                                   (</w:t>
      </w:r>
      <w:r>
        <w:rPr>
          <w:b/>
        </w:rPr>
        <w:t xml:space="preserve">ПРОФ. Д-Р СОТИР СОТИРОВ) </w:t>
      </w:r>
    </w:p>
    <w:p w14:paraId="38981144" w14:textId="3CDB2EDA" w:rsidR="002667FE" w:rsidRDefault="002667FE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3FA1302C" w14:textId="77777777" w:rsidR="002667FE" w:rsidRDefault="002667FE" w:rsidP="00912DE8">
      <w:pPr>
        <w:autoSpaceDN w:val="0"/>
        <w:jc w:val="both"/>
        <w:textAlignment w:val="baseline"/>
        <w:rPr>
          <w:rFonts w:eastAsia="Calibri"/>
          <w:b/>
        </w:rPr>
      </w:pPr>
    </w:p>
    <w:p w14:paraId="79BD1C59" w14:textId="77777777" w:rsidR="00912DE8" w:rsidRPr="006024C4" w:rsidRDefault="00912DE8" w:rsidP="00912DE8">
      <w:pPr>
        <w:autoSpaceDN w:val="0"/>
        <w:jc w:val="both"/>
        <w:textAlignment w:val="baseline"/>
        <w:rPr>
          <w:rFonts w:eastAsia="Calibri"/>
        </w:rPr>
      </w:pPr>
      <w:r w:rsidRPr="006024C4">
        <w:rPr>
          <w:rFonts w:eastAsia="Calibri"/>
          <w:b/>
        </w:rPr>
        <w:t>ПРОТОКОЛИСТ:</w:t>
      </w:r>
      <w:r w:rsidRPr="006024C4">
        <w:rPr>
          <w:rFonts w:eastAsia="Calibri"/>
        </w:rPr>
        <w:t xml:space="preserve">    </w:t>
      </w:r>
      <w:r w:rsidRPr="006024C4">
        <w:rPr>
          <w:rFonts w:eastAsia="Calibri"/>
          <w:i/>
        </w:rPr>
        <w:t>………………………</w:t>
      </w:r>
    </w:p>
    <w:p w14:paraId="71B2098E" w14:textId="34D41B60" w:rsidR="002D2531" w:rsidRPr="00257DE1" w:rsidRDefault="00912DE8" w:rsidP="00257DE1">
      <w:pPr>
        <w:autoSpaceDN w:val="0"/>
        <w:jc w:val="both"/>
        <w:textAlignment w:val="baseline"/>
        <w:rPr>
          <w:rFonts w:eastAsia="Calibri"/>
          <w:b/>
        </w:rPr>
      </w:pPr>
      <w:r w:rsidRPr="006024C4">
        <w:rPr>
          <w:rFonts w:eastAsia="Calibri"/>
        </w:rPr>
        <w:tab/>
      </w:r>
      <w:r w:rsidRPr="006024C4">
        <w:rPr>
          <w:rFonts w:eastAsia="Calibri"/>
        </w:rPr>
        <w:tab/>
      </w:r>
      <w:r w:rsidRPr="006024C4">
        <w:rPr>
          <w:rFonts w:eastAsia="Calibri"/>
          <w:i/>
        </w:rPr>
        <w:tab/>
      </w:r>
      <w:r>
        <w:rPr>
          <w:rFonts w:eastAsia="Calibri"/>
          <w:b/>
        </w:rPr>
        <w:t xml:space="preserve">(Гергана </w:t>
      </w:r>
      <w:proofErr w:type="spellStart"/>
      <w:r>
        <w:rPr>
          <w:rFonts w:eastAsia="Calibri"/>
          <w:b/>
        </w:rPr>
        <w:t>Чанакова</w:t>
      </w:r>
      <w:proofErr w:type="spellEnd"/>
      <w:r>
        <w:rPr>
          <w:rFonts w:eastAsia="Calibri"/>
          <w:b/>
        </w:rPr>
        <w:t>)</w:t>
      </w:r>
    </w:p>
    <w:sectPr w:rsidR="002D2531" w:rsidRPr="00257DE1" w:rsidSect="00DA5488">
      <w:pgSz w:w="11906" w:h="16838"/>
      <w:pgMar w:top="284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637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35DAD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C2A6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A44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407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2002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D7E52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D246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548B7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0383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37D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51AB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C15BA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820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910DE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C125A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8243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34AA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17FC6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54EFD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81DC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747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DE78B2"/>
    <w:multiLevelType w:val="hybridMultilevel"/>
    <w:tmpl w:val="67D86350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135E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712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714F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AE3AC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20"/>
  </w:num>
  <w:num w:numId="7">
    <w:abstractNumId w:val="23"/>
  </w:num>
  <w:num w:numId="8">
    <w:abstractNumId w:val="10"/>
  </w:num>
  <w:num w:numId="9">
    <w:abstractNumId w:val="13"/>
  </w:num>
  <w:num w:numId="10">
    <w:abstractNumId w:val="12"/>
  </w:num>
  <w:num w:numId="11">
    <w:abstractNumId w:val="27"/>
  </w:num>
  <w:num w:numId="12">
    <w:abstractNumId w:val="14"/>
  </w:num>
  <w:num w:numId="13">
    <w:abstractNumId w:val="19"/>
  </w:num>
  <w:num w:numId="14">
    <w:abstractNumId w:val="16"/>
  </w:num>
  <w:num w:numId="15">
    <w:abstractNumId w:val="8"/>
  </w:num>
  <w:num w:numId="16">
    <w:abstractNumId w:val="24"/>
  </w:num>
  <w:num w:numId="17">
    <w:abstractNumId w:val="6"/>
  </w:num>
  <w:num w:numId="18">
    <w:abstractNumId w:val="26"/>
  </w:num>
  <w:num w:numId="19">
    <w:abstractNumId w:val="29"/>
  </w:num>
  <w:num w:numId="20">
    <w:abstractNumId w:val="28"/>
  </w:num>
  <w:num w:numId="21">
    <w:abstractNumId w:val="4"/>
  </w:num>
  <w:num w:numId="22">
    <w:abstractNumId w:val="15"/>
  </w:num>
  <w:num w:numId="23">
    <w:abstractNumId w:val="3"/>
  </w:num>
  <w:num w:numId="24">
    <w:abstractNumId w:val="25"/>
  </w:num>
  <w:num w:numId="25">
    <w:abstractNumId w:val="9"/>
  </w:num>
  <w:num w:numId="26">
    <w:abstractNumId w:val="11"/>
  </w:num>
  <w:num w:numId="27">
    <w:abstractNumId w:val="17"/>
  </w:num>
  <w:num w:numId="28">
    <w:abstractNumId w:val="22"/>
  </w:num>
  <w:num w:numId="29">
    <w:abstractNumId w:val="21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23F90"/>
    <w:rsid w:val="000E227F"/>
    <w:rsid w:val="00117DBB"/>
    <w:rsid w:val="0012574F"/>
    <w:rsid w:val="00150A77"/>
    <w:rsid w:val="001A5D17"/>
    <w:rsid w:val="001F5C4E"/>
    <w:rsid w:val="00257DE1"/>
    <w:rsid w:val="002667FE"/>
    <w:rsid w:val="002C7E3C"/>
    <w:rsid w:val="002D2531"/>
    <w:rsid w:val="002E1E4C"/>
    <w:rsid w:val="002E752F"/>
    <w:rsid w:val="00306503"/>
    <w:rsid w:val="0037463B"/>
    <w:rsid w:val="00377A10"/>
    <w:rsid w:val="004350B7"/>
    <w:rsid w:val="0046023A"/>
    <w:rsid w:val="00480A72"/>
    <w:rsid w:val="004B0B65"/>
    <w:rsid w:val="004B50F6"/>
    <w:rsid w:val="00555F66"/>
    <w:rsid w:val="005854FF"/>
    <w:rsid w:val="006127E6"/>
    <w:rsid w:val="006140C3"/>
    <w:rsid w:val="0063353B"/>
    <w:rsid w:val="00660209"/>
    <w:rsid w:val="00692205"/>
    <w:rsid w:val="0073119D"/>
    <w:rsid w:val="007325F0"/>
    <w:rsid w:val="00750CB1"/>
    <w:rsid w:val="00792EE5"/>
    <w:rsid w:val="007B3415"/>
    <w:rsid w:val="007E37F1"/>
    <w:rsid w:val="00867CFD"/>
    <w:rsid w:val="0088512D"/>
    <w:rsid w:val="008925C1"/>
    <w:rsid w:val="0089476C"/>
    <w:rsid w:val="008A6B1C"/>
    <w:rsid w:val="008B4F52"/>
    <w:rsid w:val="008B6F3D"/>
    <w:rsid w:val="008C459C"/>
    <w:rsid w:val="008C5A27"/>
    <w:rsid w:val="008C6248"/>
    <w:rsid w:val="008C70A4"/>
    <w:rsid w:val="008E1F5C"/>
    <w:rsid w:val="008F2B93"/>
    <w:rsid w:val="00912DE8"/>
    <w:rsid w:val="0092295A"/>
    <w:rsid w:val="00967DAF"/>
    <w:rsid w:val="00981FAB"/>
    <w:rsid w:val="00986A11"/>
    <w:rsid w:val="00995EAB"/>
    <w:rsid w:val="009C65A2"/>
    <w:rsid w:val="009D390E"/>
    <w:rsid w:val="009E0148"/>
    <w:rsid w:val="00A53D70"/>
    <w:rsid w:val="00A73678"/>
    <w:rsid w:val="00AB6E9B"/>
    <w:rsid w:val="00AC1BCC"/>
    <w:rsid w:val="00AC7926"/>
    <w:rsid w:val="00AE09BA"/>
    <w:rsid w:val="00B04C38"/>
    <w:rsid w:val="00B21282"/>
    <w:rsid w:val="00B916E7"/>
    <w:rsid w:val="00BC688D"/>
    <w:rsid w:val="00BE5F9F"/>
    <w:rsid w:val="00C21572"/>
    <w:rsid w:val="00C475BE"/>
    <w:rsid w:val="00C7473F"/>
    <w:rsid w:val="00CC3CBE"/>
    <w:rsid w:val="00D03113"/>
    <w:rsid w:val="00D05D73"/>
    <w:rsid w:val="00D31BD4"/>
    <w:rsid w:val="00D377E0"/>
    <w:rsid w:val="00DA5488"/>
    <w:rsid w:val="00DC0423"/>
    <w:rsid w:val="00DC0E3F"/>
    <w:rsid w:val="00DC2E8A"/>
    <w:rsid w:val="00E56B0E"/>
    <w:rsid w:val="00E7651F"/>
    <w:rsid w:val="00EC4818"/>
    <w:rsid w:val="00ED2953"/>
    <w:rsid w:val="00EE1B0E"/>
    <w:rsid w:val="00F86507"/>
    <w:rsid w:val="00FB2571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CB000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912DE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2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571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571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E2B83CE-1C21-4795-B619-D202CF550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71</TotalTime>
  <Pages>4</Pages>
  <Words>1366</Words>
  <Characters>7792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9140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26</cp:revision>
  <cp:lastPrinted>2023-09-20T05:47:00Z</cp:lastPrinted>
  <dcterms:created xsi:type="dcterms:W3CDTF">2023-07-17T07:28:00Z</dcterms:created>
  <dcterms:modified xsi:type="dcterms:W3CDTF">2023-09-20T09:38:00Z</dcterms:modified>
</cp:coreProperties>
</file>