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0B56FE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455064F0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 w:rsidR="00AD2A16">
        <w:rPr>
          <w:b/>
          <w:bCs/>
          <w:kern w:val="3"/>
          <w:lang w:val="ru-RU" w:eastAsia="bg-BG"/>
        </w:rPr>
        <w:t>42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673B0CE1" w:rsidR="006854EC" w:rsidRPr="00833FD6" w:rsidRDefault="00AD2A16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25.08</w:t>
      </w:r>
      <w:r w:rsidR="006854EC">
        <w:rPr>
          <w:lang w:eastAsia="bg-BG"/>
        </w:rPr>
        <w:t>.2023</w:t>
      </w:r>
      <w:r>
        <w:rPr>
          <w:lang w:eastAsia="bg-BG"/>
        </w:rPr>
        <w:t xml:space="preserve"> г., от 14</w:t>
      </w:r>
      <w:r w:rsidR="00C21DCC">
        <w:rPr>
          <w:lang w:eastAsia="bg-BG"/>
        </w:rPr>
        <w:t>:0</w:t>
      </w:r>
      <w:r w:rsidR="006854EC" w:rsidRPr="00A220A4">
        <w:rPr>
          <w:lang w:eastAsia="bg-BG"/>
        </w:rPr>
        <w:t xml:space="preserve">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„Александровска“ № 26, се проведе заседание на Постоянната комисия по устройство на територията (ПКУТ).</w:t>
      </w:r>
    </w:p>
    <w:p w14:paraId="1D38F1D7" w14:textId="422F9698" w:rsidR="005305A9" w:rsidRPr="00084C19" w:rsidRDefault="006854EC" w:rsidP="00AD2A16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C21DCC">
        <w:rPr>
          <w:lang w:eastAsia="bg-BG"/>
        </w:rPr>
        <w:t>, Юлиян Георгиев – зам.-председател</w:t>
      </w:r>
      <w:r w:rsidR="005305A9">
        <w:rPr>
          <w:lang w:eastAsia="bg-BG"/>
        </w:rPr>
        <w:t xml:space="preserve"> </w:t>
      </w:r>
      <w:r>
        <w:rPr>
          <w:lang w:eastAsia="bg-BG"/>
        </w:rPr>
        <w:t>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 Георги Георгиев</w:t>
      </w:r>
      <w:r>
        <w:rPr>
          <w:lang w:eastAsia="bg-BG"/>
        </w:rPr>
        <w:t>.</w:t>
      </w:r>
      <w:r w:rsidR="00AD2A16">
        <w:rPr>
          <w:lang w:eastAsia="bg-BG"/>
        </w:rPr>
        <w:t xml:space="preserve"> Отсъства </w:t>
      </w:r>
      <w:r w:rsidR="00AD2A16" w:rsidRPr="00F549C4">
        <w:rPr>
          <w:lang w:eastAsia="bg-BG"/>
        </w:rPr>
        <w:t xml:space="preserve">Красимира </w:t>
      </w:r>
      <w:proofErr w:type="spellStart"/>
      <w:r w:rsidR="00AD2A16" w:rsidRPr="00F549C4">
        <w:rPr>
          <w:lang w:eastAsia="bg-BG"/>
        </w:rPr>
        <w:t>Маркович</w:t>
      </w:r>
      <w:proofErr w:type="spellEnd"/>
      <w:r w:rsidR="00AD2A16">
        <w:rPr>
          <w:lang w:eastAsia="bg-BG"/>
        </w:rPr>
        <w:t>.</w:t>
      </w:r>
    </w:p>
    <w:p w14:paraId="5C46644F" w14:textId="08E90D98" w:rsidR="00AD2A16" w:rsidRPr="00AD2A16" w:rsidRDefault="006854EC" w:rsidP="00AD2A16">
      <w:pPr>
        <w:suppressAutoHyphens w:val="0"/>
        <w:ind w:firstLine="708"/>
        <w:jc w:val="both"/>
        <w:rPr>
          <w:lang w:eastAsia="bg-BG"/>
        </w:rPr>
      </w:pPr>
      <w:r>
        <w:t>От об</w:t>
      </w:r>
      <w:r w:rsidR="00EA32DB">
        <w:t>щинска администрация присъства</w:t>
      </w:r>
      <w:r>
        <w:t>:</w:t>
      </w:r>
      <w:r w:rsidR="001636B2">
        <w:t xml:space="preserve"> </w:t>
      </w:r>
      <w:r w:rsidR="00AD2A16" w:rsidRPr="00AD2A16">
        <w:rPr>
          <w:lang w:eastAsia="bg-BG"/>
        </w:rPr>
        <w:t>Златина Караиванова – директор на дирекция „Бюджет и финанси“</w:t>
      </w:r>
      <w:r w:rsidR="00AD2A16">
        <w:rPr>
          <w:lang w:eastAsia="bg-BG"/>
        </w:rPr>
        <w:t>, А</w:t>
      </w:r>
      <w:r w:rsidR="00AD2A16" w:rsidRPr="00AD2A16">
        <w:rPr>
          <w:lang w:eastAsia="bg-BG"/>
        </w:rPr>
        <w:t>рх. Тихомир Райчев - главен архитект на Община Бургас</w:t>
      </w:r>
      <w:r w:rsidR="00AD2A16">
        <w:rPr>
          <w:lang w:eastAsia="bg-BG"/>
        </w:rPr>
        <w:t xml:space="preserve">, </w:t>
      </w:r>
      <w:r w:rsidR="00AD2A16" w:rsidRPr="00AD2A16">
        <w:rPr>
          <w:lang w:eastAsia="bg-BG"/>
        </w:rPr>
        <w:t xml:space="preserve">инж. </w:t>
      </w:r>
      <w:proofErr w:type="spellStart"/>
      <w:r w:rsidR="00AD2A16" w:rsidRPr="00AD2A16">
        <w:rPr>
          <w:lang w:eastAsia="bg-BG"/>
        </w:rPr>
        <w:t>Чанка</w:t>
      </w:r>
      <w:proofErr w:type="spellEnd"/>
      <w:r w:rsidR="00AD2A16" w:rsidRPr="00AD2A16">
        <w:rPr>
          <w:lang w:eastAsia="bg-BG"/>
        </w:rPr>
        <w:t xml:space="preserve"> Коралска - зам.-кмет "Строителство, инвестиции и регионално развитие"</w:t>
      </w:r>
      <w:r w:rsidR="00AD2A16">
        <w:rPr>
          <w:lang w:eastAsia="bg-BG"/>
        </w:rPr>
        <w:t>.</w:t>
      </w:r>
    </w:p>
    <w:p w14:paraId="168B6D60" w14:textId="29CC3D17" w:rsidR="006854EC" w:rsidRPr="00084C19" w:rsidRDefault="006854EC" w:rsidP="00AD2A16">
      <w:pPr>
        <w:suppressAutoHyphens w:val="0"/>
        <w:ind w:firstLine="709"/>
        <w:contextualSpacing/>
        <w:jc w:val="both"/>
        <w:rPr>
          <w:lang w:eastAsia="bg-BG"/>
        </w:rPr>
      </w:pPr>
      <w:r w:rsidRPr="00F549C4">
        <w:rPr>
          <w:lang w:eastAsia="bg-BG"/>
        </w:rPr>
        <w:t>След извършена проверка на кворума заседанието откри и ръководи председателят – арх. Петър Статев, като с</w:t>
      </w:r>
      <w:r w:rsidR="00AD2A16">
        <w:rPr>
          <w:lang w:eastAsia="bg-BG"/>
        </w:rPr>
        <w:t xml:space="preserve"> 6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7AE5B17F" w14:textId="77777777" w:rsidR="00AD2A16" w:rsidRPr="00B90155" w:rsidRDefault="00AD2A16" w:rsidP="00AD2A16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58D7477A" w14:textId="77777777" w:rsidR="00AD2A16" w:rsidRPr="00B90155" w:rsidRDefault="00AD2A16" w:rsidP="00AD2A16">
      <w:pPr>
        <w:rPr>
          <w:u w:val="thick"/>
        </w:rPr>
      </w:pPr>
    </w:p>
    <w:p w14:paraId="55DDF45A" w14:textId="77777777" w:rsidR="00AD2A16" w:rsidRPr="00A030D1" w:rsidRDefault="00AD2A16" w:rsidP="008A0D48">
      <w:pPr>
        <w:numPr>
          <w:ilvl w:val="0"/>
          <w:numId w:val="2"/>
        </w:numPr>
        <w:suppressAutoHyphens w:val="0"/>
        <w:spacing w:line="259" w:lineRule="auto"/>
        <w:contextualSpacing/>
        <w:jc w:val="both"/>
      </w:pPr>
      <w:proofErr w:type="spellStart"/>
      <w:r w:rsidRPr="00C3218E">
        <w:rPr>
          <w:i/>
        </w:rPr>
        <w:t>ОбС</w:t>
      </w:r>
      <w:proofErr w:type="spellEnd"/>
      <w:r w:rsidRPr="00C3218E">
        <w:rPr>
          <w:i/>
        </w:rPr>
        <w:t xml:space="preserve"> 08-00-14493</w:t>
      </w:r>
      <w:r>
        <w:t xml:space="preserve"> </w:t>
      </w:r>
      <w:r w:rsidRPr="00C3218E">
        <w:rPr>
          <w:b/>
        </w:rPr>
        <w:t>Докладна записка от Димитър Николов – кмет на Община Бургас</w:t>
      </w:r>
      <w:r w:rsidRPr="00C3218E">
        <w:rPr>
          <w:i/>
        </w:rPr>
        <w:t>,</w:t>
      </w:r>
      <w:r w:rsidRPr="00C3218E">
        <w:t xml:space="preserve"> </w:t>
      </w:r>
      <w:r w:rsidRPr="00C3218E">
        <w:rPr>
          <w:i/>
        </w:rPr>
        <w:t xml:space="preserve">относно: </w:t>
      </w:r>
      <w:r w:rsidRPr="00C3218E">
        <w:t xml:space="preserve">Приемане на Програма за демографско развитие на Община Бургас </w:t>
      </w:r>
    </w:p>
    <w:p w14:paraId="3EF40327" w14:textId="77777777" w:rsidR="00AD2A16" w:rsidRPr="00A030D1" w:rsidRDefault="00AD2A16" w:rsidP="00AD2A16">
      <w:pPr>
        <w:pStyle w:val="ListParagraph"/>
        <w:spacing w:after="160"/>
        <w:jc w:val="both"/>
        <w:rPr>
          <w:szCs w:val="24"/>
        </w:rPr>
      </w:pPr>
    </w:p>
    <w:p w14:paraId="3229BC92" w14:textId="77777777" w:rsidR="00AD2A16" w:rsidRPr="00617850" w:rsidRDefault="00AD2A16" w:rsidP="008A0D48">
      <w:pPr>
        <w:pStyle w:val="ListParagraph"/>
        <w:numPr>
          <w:ilvl w:val="0"/>
          <w:numId w:val="2"/>
        </w:numPr>
        <w:spacing w:after="160"/>
        <w:jc w:val="both"/>
        <w:rPr>
          <w:szCs w:val="24"/>
        </w:rPr>
      </w:pPr>
      <w:proofErr w:type="spellStart"/>
      <w:r w:rsidRPr="00617850">
        <w:rPr>
          <w:i/>
          <w:szCs w:val="24"/>
        </w:rPr>
        <w:t>ОбС</w:t>
      </w:r>
      <w:proofErr w:type="spellEnd"/>
      <w:r w:rsidRPr="00617850">
        <w:rPr>
          <w:i/>
          <w:szCs w:val="24"/>
        </w:rPr>
        <w:t xml:space="preserve"> 08-00-14433</w:t>
      </w:r>
      <w:r w:rsidRPr="00617850">
        <w:rPr>
          <w:szCs w:val="24"/>
          <w:lang w:val="en-US"/>
        </w:rPr>
        <w:t xml:space="preserve"> </w:t>
      </w:r>
      <w:r w:rsidRPr="00617850">
        <w:rPr>
          <w:b/>
          <w:bCs/>
          <w:szCs w:val="24"/>
        </w:rPr>
        <w:t xml:space="preserve">Докладна записка от Красимир Стойчев – зам.-кмет „Бюджет, финанси и икономика“, </w:t>
      </w:r>
      <w:r w:rsidRPr="00617850">
        <w:rPr>
          <w:i/>
          <w:iCs/>
          <w:szCs w:val="24"/>
        </w:rPr>
        <w:t xml:space="preserve">относно: </w:t>
      </w:r>
      <w:r w:rsidRPr="00617850">
        <w:rPr>
          <w:szCs w:val="24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 </w:t>
      </w:r>
    </w:p>
    <w:p w14:paraId="0633F8DF" w14:textId="77777777" w:rsidR="00AD2A16" w:rsidRPr="00617850" w:rsidRDefault="00AD2A16" w:rsidP="00AD2A16">
      <w:pPr>
        <w:pStyle w:val="ListParagraph"/>
        <w:jc w:val="both"/>
        <w:rPr>
          <w:szCs w:val="24"/>
        </w:rPr>
      </w:pPr>
    </w:p>
    <w:p w14:paraId="12DF2F99" w14:textId="77777777" w:rsidR="00AD2A16" w:rsidRPr="00A030D1" w:rsidRDefault="00AD2A16" w:rsidP="008A0D48">
      <w:pPr>
        <w:pStyle w:val="ListParagraph"/>
        <w:numPr>
          <w:ilvl w:val="0"/>
          <w:numId w:val="2"/>
        </w:numPr>
        <w:spacing w:after="160"/>
        <w:jc w:val="both"/>
        <w:rPr>
          <w:szCs w:val="24"/>
        </w:rPr>
      </w:pPr>
      <w:proofErr w:type="spellStart"/>
      <w:r w:rsidRPr="00617850">
        <w:rPr>
          <w:i/>
          <w:szCs w:val="24"/>
        </w:rPr>
        <w:t>ОбС</w:t>
      </w:r>
      <w:proofErr w:type="spellEnd"/>
      <w:r w:rsidRPr="00617850">
        <w:rPr>
          <w:i/>
          <w:szCs w:val="24"/>
        </w:rPr>
        <w:t xml:space="preserve"> 08-00-14487</w:t>
      </w:r>
      <w:r w:rsidRPr="00617850">
        <w:rPr>
          <w:szCs w:val="24"/>
        </w:rPr>
        <w:t xml:space="preserve"> </w:t>
      </w:r>
      <w:r w:rsidRPr="00617850">
        <w:rPr>
          <w:b/>
          <w:bCs/>
          <w:szCs w:val="24"/>
        </w:rPr>
        <w:t xml:space="preserve">Доклад от Димитър Николов – кмет на Община Бургас, </w:t>
      </w:r>
      <w:r w:rsidRPr="00617850">
        <w:rPr>
          <w:i/>
          <w:iCs/>
          <w:szCs w:val="24"/>
        </w:rPr>
        <w:t xml:space="preserve">относно: </w:t>
      </w:r>
      <w:r w:rsidRPr="00617850">
        <w:rPr>
          <w:szCs w:val="24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 </w:t>
      </w:r>
    </w:p>
    <w:p w14:paraId="1731B6FC" w14:textId="77777777" w:rsidR="00AD2A16" w:rsidRPr="00A030D1" w:rsidRDefault="00AD2A16" w:rsidP="00AD2A16">
      <w:pPr>
        <w:pStyle w:val="ListParagraph"/>
        <w:spacing w:after="160"/>
        <w:jc w:val="both"/>
      </w:pPr>
    </w:p>
    <w:p w14:paraId="69459013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451B57">
        <w:rPr>
          <w:i/>
        </w:rPr>
        <w:t>ОбС</w:t>
      </w:r>
      <w:proofErr w:type="spellEnd"/>
      <w:r w:rsidRPr="00451B57">
        <w:rPr>
          <w:i/>
        </w:rPr>
        <w:t xml:space="preserve"> 08-00-14398</w:t>
      </w:r>
      <w:r>
        <w:t xml:space="preserve"> </w:t>
      </w:r>
      <w:r w:rsidRPr="00451B57">
        <w:rPr>
          <w:b/>
          <w:bCs/>
        </w:rPr>
        <w:t>Докладна записка от група общински съветници от ПП БСП,</w:t>
      </w:r>
      <w:r w:rsidRPr="00451B57">
        <w:t xml:space="preserve"> </w:t>
      </w:r>
      <w:r w:rsidRPr="00451B57">
        <w:rPr>
          <w:i/>
          <w:iCs/>
        </w:rPr>
        <w:t xml:space="preserve">относно: </w:t>
      </w:r>
      <w:r w:rsidRPr="00451B57">
        <w:t>Предвиждане на средства в Бюджет 2023 г. за ремонт на ул. „Шейново”, ул.</w:t>
      </w:r>
      <w:r>
        <w:t xml:space="preserve"> „</w:t>
      </w:r>
      <w:r w:rsidRPr="00451B57">
        <w:t>Никола Вапцаров” и ул.</w:t>
      </w:r>
      <w:r>
        <w:t xml:space="preserve"> „</w:t>
      </w:r>
      <w:r w:rsidRPr="00451B57">
        <w:t>Атанас Манчев” в гр.</w:t>
      </w:r>
      <w:r>
        <w:t xml:space="preserve"> </w:t>
      </w:r>
      <w:r w:rsidRPr="00451B57">
        <w:t>Българово</w:t>
      </w:r>
    </w:p>
    <w:p w14:paraId="2CB52163" w14:textId="77777777" w:rsidR="00AD2A16" w:rsidRDefault="00AD2A16" w:rsidP="00AD2A16">
      <w:pPr>
        <w:pStyle w:val="ListParagraph"/>
      </w:pPr>
    </w:p>
    <w:p w14:paraId="3BCEAFCD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451B57">
        <w:rPr>
          <w:i/>
        </w:rPr>
        <w:t>ОбС</w:t>
      </w:r>
      <w:proofErr w:type="spellEnd"/>
      <w:r w:rsidRPr="00451B57">
        <w:rPr>
          <w:i/>
        </w:rPr>
        <w:t xml:space="preserve"> 08-00-14399</w:t>
      </w:r>
      <w:r>
        <w:t xml:space="preserve"> </w:t>
      </w:r>
      <w:r w:rsidRPr="00451B57">
        <w:rPr>
          <w:b/>
          <w:bCs/>
        </w:rPr>
        <w:t>Докладна записка от група общински съветници от ПП БСП,</w:t>
      </w:r>
      <w:r w:rsidRPr="00451B57">
        <w:t xml:space="preserve"> </w:t>
      </w:r>
      <w:r w:rsidRPr="00451B57">
        <w:rPr>
          <w:i/>
          <w:iCs/>
        </w:rPr>
        <w:t>относно:</w:t>
      </w:r>
      <w:r w:rsidRPr="00451B57">
        <w:t xml:space="preserve"> Предвиждане на средства в Бюджет 2023 г. за ремонт и асфалтиране на ул. „Втора”, ул. „Пета” и ул. „Двадесета” в с. Брястовец, както и за изграждане на спортно игрище </w:t>
      </w:r>
    </w:p>
    <w:p w14:paraId="033B2757" w14:textId="77777777" w:rsidR="00AD2A16" w:rsidRDefault="00AD2A16" w:rsidP="00AD2A16">
      <w:pPr>
        <w:pStyle w:val="ListParagraph"/>
      </w:pPr>
    </w:p>
    <w:p w14:paraId="0F60DC3F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8F66E0">
        <w:rPr>
          <w:i/>
        </w:rPr>
        <w:t>ОбС</w:t>
      </w:r>
      <w:proofErr w:type="spellEnd"/>
      <w:r w:rsidRPr="008F66E0">
        <w:rPr>
          <w:i/>
        </w:rPr>
        <w:t xml:space="preserve"> 08-00-14400</w:t>
      </w:r>
      <w:r>
        <w:t xml:space="preserve"> </w:t>
      </w:r>
      <w:r>
        <w:rPr>
          <w:rStyle w:val="Strong"/>
        </w:rPr>
        <w:t>Докладна записка от Живко Господинов  - общински съветник от ПП БСП</w:t>
      </w:r>
      <w:r w:rsidRPr="008F66E0">
        <w:rPr>
          <w:b/>
          <w:bCs/>
        </w:rPr>
        <w:t>,</w:t>
      </w:r>
      <w:r w:rsidRPr="008F66E0">
        <w:t xml:space="preserve"> </w:t>
      </w:r>
      <w:r w:rsidRPr="008F66E0">
        <w:rPr>
          <w:i/>
          <w:iCs/>
        </w:rPr>
        <w:t>относно:</w:t>
      </w:r>
      <w:r w:rsidRPr="008F66E0">
        <w:t xml:space="preserve"> Ремонт и асфалтиране на улиците в с.</w:t>
      </w:r>
      <w:r>
        <w:t xml:space="preserve"> </w:t>
      </w:r>
      <w:r w:rsidRPr="008F66E0">
        <w:t xml:space="preserve">Равнец: </w:t>
      </w:r>
      <w:r w:rsidRPr="008F66E0">
        <w:lastRenderedPageBreak/>
        <w:t xml:space="preserve">„Съветска”, </w:t>
      </w:r>
      <w:r>
        <w:t>„Камчия”, „</w:t>
      </w:r>
      <w:r w:rsidRPr="008F66E0">
        <w:t>Странд</w:t>
      </w:r>
      <w:r>
        <w:t>жа”, част от ул. „Юрий Гагарин”</w:t>
      </w:r>
      <w:r w:rsidRPr="008F66E0">
        <w:t>, „Комсомо</w:t>
      </w:r>
      <w:r>
        <w:t>лска” и част от ул. „Толбухин”</w:t>
      </w:r>
    </w:p>
    <w:p w14:paraId="11EE13BD" w14:textId="77777777" w:rsidR="00AD2A16" w:rsidRDefault="00AD2A16" w:rsidP="00AD2A16">
      <w:pPr>
        <w:pStyle w:val="ListParagraph"/>
      </w:pPr>
    </w:p>
    <w:p w14:paraId="757802A3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BB269C">
        <w:rPr>
          <w:i/>
        </w:rPr>
        <w:t>ОбС</w:t>
      </w:r>
      <w:proofErr w:type="spellEnd"/>
      <w:r w:rsidRPr="00BB269C">
        <w:rPr>
          <w:i/>
        </w:rPr>
        <w:t xml:space="preserve"> 08-00-14467</w:t>
      </w:r>
      <w:r>
        <w:t xml:space="preserve"> </w:t>
      </w:r>
      <w:r w:rsidRPr="00BB269C">
        <w:rPr>
          <w:b/>
          <w:bCs/>
        </w:rPr>
        <w:t xml:space="preserve">Докладна записка от Стоян Грозев и Манол Тодоров </w:t>
      </w:r>
      <w:r>
        <w:rPr>
          <w:b/>
          <w:bCs/>
        </w:rPr>
        <w:t>–</w:t>
      </w:r>
      <w:r w:rsidRPr="00BB269C">
        <w:rPr>
          <w:b/>
          <w:bCs/>
        </w:rPr>
        <w:t xml:space="preserve"> общински съветници, </w:t>
      </w:r>
      <w:r w:rsidRPr="00BB269C">
        <w:rPr>
          <w:i/>
          <w:iCs/>
        </w:rPr>
        <w:t xml:space="preserve">относно: </w:t>
      </w:r>
      <w:r w:rsidRPr="00BB269C">
        <w:t>Асфалтиране на пътна инфраструктура ул.</w:t>
      </w:r>
      <w:r>
        <w:t xml:space="preserve"> „</w:t>
      </w:r>
      <w:r w:rsidRPr="00BB269C">
        <w:t>Копривщица</w:t>
      </w:r>
      <w:r>
        <w:t>“</w:t>
      </w:r>
      <w:r w:rsidRPr="00BB269C">
        <w:t xml:space="preserve"> и ул.</w:t>
      </w:r>
      <w:r>
        <w:t xml:space="preserve"> „</w:t>
      </w:r>
      <w:r w:rsidRPr="00BB269C">
        <w:t>Средна гора</w:t>
      </w:r>
      <w:r>
        <w:t>“</w:t>
      </w:r>
      <w:r w:rsidRPr="00BB269C">
        <w:t xml:space="preserve">, </w:t>
      </w:r>
      <w:proofErr w:type="spellStart"/>
      <w:r w:rsidRPr="00BB269C">
        <w:t>в.з</w:t>
      </w:r>
      <w:proofErr w:type="spellEnd"/>
      <w:r>
        <w:t>.</w:t>
      </w:r>
      <w:r w:rsidRPr="00BB269C">
        <w:t xml:space="preserve"> </w:t>
      </w:r>
      <w:r>
        <w:t>„</w:t>
      </w:r>
      <w:r w:rsidRPr="00BB269C">
        <w:t>Боровете</w:t>
      </w:r>
      <w:r>
        <w:t>“</w:t>
      </w:r>
      <w:r w:rsidRPr="00BB269C">
        <w:t>, кв.</w:t>
      </w:r>
      <w:r>
        <w:t xml:space="preserve"> „</w:t>
      </w:r>
      <w:r w:rsidRPr="00BB269C">
        <w:t>Банево</w:t>
      </w:r>
      <w:r>
        <w:t>“</w:t>
      </w:r>
    </w:p>
    <w:p w14:paraId="180A2446" w14:textId="77777777" w:rsidR="00AD2A16" w:rsidRPr="009B6F1B" w:rsidRDefault="00AD2A16" w:rsidP="00AD2A16">
      <w:pPr>
        <w:pStyle w:val="NoSpacing"/>
      </w:pPr>
    </w:p>
    <w:p w14:paraId="581E4B0C" w14:textId="67C075CC" w:rsidR="00AD2A16" w:rsidRPr="00A97D07" w:rsidRDefault="00AD2A16" w:rsidP="008A0D48">
      <w:pPr>
        <w:pStyle w:val="ListParagraph"/>
        <w:numPr>
          <w:ilvl w:val="0"/>
          <w:numId w:val="2"/>
        </w:numPr>
        <w:spacing w:after="160"/>
        <w:jc w:val="both"/>
        <w:rPr>
          <w:szCs w:val="24"/>
        </w:rPr>
      </w:pPr>
      <w:proofErr w:type="spellStart"/>
      <w:r w:rsidRPr="00617850">
        <w:rPr>
          <w:i/>
          <w:szCs w:val="24"/>
        </w:rPr>
        <w:t>ОбС</w:t>
      </w:r>
      <w:proofErr w:type="spellEnd"/>
      <w:r w:rsidRPr="00617850">
        <w:rPr>
          <w:i/>
          <w:szCs w:val="24"/>
        </w:rPr>
        <w:t xml:space="preserve"> 08-00-14434</w:t>
      </w:r>
      <w:r w:rsidRPr="00617850">
        <w:rPr>
          <w:szCs w:val="24"/>
        </w:rPr>
        <w:t xml:space="preserve"> </w:t>
      </w:r>
      <w:r w:rsidRPr="00617850">
        <w:rPr>
          <w:b/>
          <w:szCs w:val="24"/>
        </w:rPr>
        <w:t>Доклад от Димитър Николов – кмет на Община Бургас,</w:t>
      </w:r>
      <w:r w:rsidRPr="00617850">
        <w:rPr>
          <w:szCs w:val="24"/>
        </w:rPr>
        <w:t xml:space="preserve"> </w:t>
      </w:r>
      <w:r w:rsidRPr="00617850">
        <w:rPr>
          <w:i/>
          <w:szCs w:val="24"/>
        </w:rPr>
        <w:t xml:space="preserve">относно: </w:t>
      </w:r>
      <w:r w:rsidRPr="00617850">
        <w:rPr>
          <w:szCs w:val="24"/>
        </w:rPr>
        <w:t xml:space="preserve">Проект на бюджет за 2023 година </w:t>
      </w:r>
    </w:p>
    <w:p w14:paraId="1D31FF5A" w14:textId="39D6B442" w:rsidR="00AD2A16" w:rsidRDefault="00AD2A16" w:rsidP="008A0D48">
      <w:pPr>
        <w:numPr>
          <w:ilvl w:val="0"/>
          <w:numId w:val="2"/>
        </w:numPr>
        <w:suppressAutoHyphens w:val="0"/>
        <w:spacing w:line="259" w:lineRule="auto"/>
        <w:contextualSpacing/>
        <w:jc w:val="both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08-00-14454</w:t>
      </w:r>
      <w:r>
        <w:t xml:space="preserve"> </w:t>
      </w:r>
      <w:r w:rsidRPr="00617850">
        <w:rPr>
          <w:b/>
        </w:rPr>
        <w:t>Докладна записка от Димитър Николов – кмет на Община Бургас,</w:t>
      </w:r>
      <w:r w:rsidRPr="00C3218E">
        <w:t xml:space="preserve"> </w:t>
      </w:r>
      <w:r w:rsidRPr="00617850">
        <w:rPr>
          <w:i/>
        </w:rPr>
        <w:t xml:space="preserve">относно: </w:t>
      </w:r>
      <w:r w:rsidRPr="00C3218E">
        <w:t>Отчет за състоянието на общинската собственост и резултатите от нейното управление за периода от 01.01.2022 г. до 31.12.2022 г</w:t>
      </w:r>
      <w:r>
        <w:t>.</w:t>
      </w:r>
      <w:r w:rsidRPr="00C3218E">
        <w:t xml:space="preserve"> </w:t>
      </w:r>
    </w:p>
    <w:p w14:paraId="7CCE14D9" w14:textId="77777777" w:rsidR="00A56032" w:rsidRDefault="00A56032" w:rsidP="00A56032">
      <w:pPr>
        <w:suppressAutoHyphens w:val="0"/>
        <w:spacing w:line="259" w:lineRule="auto"/>
        <w:ind w:left="720"/>
        <w:contextualSpacing/>
        <w:jc w:val="both"/>
      </w:pPr>
    </w:p>
    <w:p w14:paraId="221DDA11" w14:textId="77777777" w:rsidR="00AD2A16" w:rsidRDefault="00AD2A16" w:rsidP="008A0D48">
      <w:pPr>
        <w:numPr>
          <w:ilvl w:val="0"/>
          <w:numId w:val="2"/>
        </w:numPr>
        <w:suppressAutoHyphens w:val="0"/>
        <w:spacing w:line="259" w:lineRule="auto"/>
        <w:contextualSpacing/>
        <w:jc w:val="both"/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08-00-14516 </w:t>
      </w:r>
      <w:r>
        <w:rPr>
          <w:rStyle w:val="Strong"/>
        </w:rPr>
        <w:t xml:space="preserve">Докладна записка от Димитър Николов - кмет на Община </w:t>
      </w:r>
      <w:proofErr w:type="spellStart"/>
      <w:r>
        <w:rPr>
          <w:rStyle w:val="Strong"/>
        </w:rPr>
        <w:t>Бургас,</w:t>
      </w:r>
      <w:r>
        <w:rPr>
          <w:rStyle w:val="Emphasis"/>
        </w:rPr>
        <w:t>относно</w:t>
      </w:r>
      <w:proofErr w:type="spellEnd"/>
      <w:r>
        <w:rPr>
          <w:rStyle w:val="Emphasis"/>
        </w:rPr>
        <w:t xml:space="preserve">: </w:t>
      </w:r>
      <w:r>
        <w:t>Участие на</w:t>
      </w:r>
      <w:r>
        <w:rPr>
          <w:rStyle w:val="Strong"/>
        </w:rPr>
        <w:t xml:space="preserve"> </w:t>
      </w:r>
      <w:r>
        <w:t>Община Бургас като Партньор в  подготовка и реализиране на Концепция за интегрирани териториални инвестиции /КИТИ/ по процедура BG16FFPR003-2.001 „Концепции за интегрирани териториални инвестиции (ИТИ)“ по Програма „Развитие на регионите“ 2021-2027</w:t>
      </w:r>
    </w:p>
    <w:p w14:paraId="6E4384C1" w14:textId="77777777" w:rsidR="00AD2A16" w:rsidRPr="00A030D1" w:rsidRDefault="00AD2A16" w:rsidP="00AD2A16">
      <w:pPr>
        <w:pStyle w:val="ListParagraph"/>
        <w:spacing w:after="160"/>
        <w:jc w:val="both"/>
      </w:pPr>
    </w:p>
    <w:p w14:paraId="2F48E45D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483334">
        <w:rPr>
          <w:i/>
        </w:rPr>
        <w:t>ОбС</w:t>
      </w:r>
      <w:proofErr w:type="spellEnd"/>
      <w:r w:rsidRPr="00483334">
        <w:rPr>
          <w:i/>
        </w:rPr>
        <w:t xml:space="preserve"> 08-00-14474</w:t>
      </w:r>
      <w:r>
        <w:t xml:space="preserve"> </w:t>
      </w:r>
      <w:r w:rsidRPr="00483334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483334">
        <w:rPr>
          <w:b/>
          <w:bCs/>
        </w:rPr>
        <w:t xml:space="preserve"> кмет на Община Бургас,</w:t>
      </w:r>
      <w:r>
        <w:rPr>
          <w:b/>
          <w:bCs/>
        </w:rPr>
        <w:t xml:space="preserve"> </w:t>
      </w:r>
      <w:r w:rsidRPr="00483334">
        <w:rPr>
          <w:i/>
          <w:iCs/>
        </w:rPr>
        <w:t xml:space="preserve">относно: </w:t>
      </w:r>
      <w:r w:rsidRPr="00483334">
        <w:rPr>
          <w:b/>
        </w:rPr>
        <w:t>1.</w:t>
      </w:r>
      <w:r w:rsidRPr="00483334">
        <w:t xml:space="preserve"> Одобряване на задание по реда на чл. 124б, ал. 1 от ЗУТ, във връзка с чл.</w:t>
      </w:r>
      <w:r>
        <w:t xml:space="preserve"> </w:t>
      </w:r>
      <w:r w:rsidRPr="00483334">
        <w:t xml:space="preserve">125, ал. 1 от ЗУТ, за изработване на: </w:t>
      </w:r>
      <w:r w:rsidRPr="00483334">
        <w:rPr>
          <w:b/>
        </w:rPr>
        <w:t>1.1.</w:t>
      </w:r>
      <w:r w:rsidRPr="00483334">
        <w:t xml:space="preserve"> Подробен устройствен план </w:t>
      </w:r>
      <w:r>
        <w:t>–</w:t>
      </w:r>
      <w:r w:rsidRPr="00483334">
        <w:t xml:space="preserve"> </w:t>
      </w:r>
      <w:proofErr w:type="spellStart"/>
      <w:r w:rsidRPr="00483334">
        <w:t>парцеларен</w:t>
      </w:r>
      <w:proofErr w:type="spellEnd"/>
      <w:r w:rsidRPr="00483334">
        <w:t xml:space="preserve"> план (ПУП</w:t>
      </w:r>
      <w:r>
        <w:t xml:space="preserve"> – </w:t>
      </w:r>
      <w:r w:rsidRPr="00483334">
        <w:t>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483334">
        <w:t>Кюшето</w:t>
      </w:r>
      <w:proofErr w:type="spellEnd"/>
      <w:r w:rsidRPr="00483334">
        <w:t>), местност „</w:t>
      </w:r>
      <w:proofErr w:type="spellStart"/>
      <w:r w:rsidRPr="00483334">
        <w:t>Соката</w:t>
      </w:r>
      <w:proofErr w:type="spellEnd"/>
      <w:r w:rsidRPr="00483334">
        <w:t>“ в землището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 и на територията на „Летище</w:t>
      </w:r>
      <w:r>
        <w:t xml:space="preserve"> – </w:t>
      </w:r>
      <w:r w:rsidRPr="00483334">
        <w:t xml:space="preserve">Бургас“;  </w:t>
      </w:r>
      <w:r w:rsidRPr="00483334">
        <w:rPr>
          <w:b/>
        </w:rPr>
        <w:t>1.2.</w:t>
      </w:r>
      <w:r w:rsidRPr="00483334">
        <w:t xml:space="preserve"> ПУП</w:t>
      </w:r>
      <w:r>
        <w:t xml:space="preserve"> – </w:t>
      </w:r>
      <w:r w:rsidRPr="00483334">
        <w:t>ПРЗ, изменения на ПУП</w:t>
      </w:r>
      <w:r>
        <w:t xml:space="preserve"> – </w:t>
      </w:r>
      <w:r w:rsidRPr="00483334">
        <w:t>ПРЗ и изменения на ПУП</w:t>
      </w:r>
      <w:r>
        <w:t xml:space="preserve"> – </w:t>
      </w:r>
      <w:r w:rsidRPr="00483334">
        <w:t>ПУР, във връзка с провеждане на трасе на железопътна линия, преминаващо през и между териториите на: ПЗ „Север“; ж.</w:t>
      </w:r>
      <w:r>
        <w:t xml:space="preserve"> </w:t>
      </w:r>
      <w:r w:rsidRPr="00483334">
        <w:t>к. „Славейков“; ж.</w:t>
      </w:r>
      <w:r>
        <w:t xml:space="preserve"> </w:t>
      </w:r>
      <w:r w:rsidRPr="00483334">
        <w:t>к. „Братя Миладинови“; ж.</w:t>
      </w:r>
      <w:r>
        <w:t xml:space="preserve"> </w:t>
      </w:r>
      <w:r w:rsidRPr="00483334">
        <w:t>к. „Зорница“; ж.</w:t>
      </w:r>
      <w:r>
        <w:t xml:space="preserve"> </w:t>
      </w:r>
      <w:r w:rsidRPr="00483334">
        <w:t xml:space="preserve">к. „Лазур“; „Парк Езеро“; „Приморски парк“; територията, заключена между плажната ивица и южно </w:t>
      </w:r>
      <w:proofErr w:type="spellStart"/>
      <w:r w:rsidRPr="00483334">
        <w:t>Атанасовско</w:t>
      </w:r>
      <w:proofErr w:type="spellEnd"/>
      <w:r w:rsidRPr="00483334">
        <w:t xml:space="preserve"> езеро, южно от района „Черноморски солници“, гр.</w:t>
      </w:r>
      <w:r>
        <w:t xml:space="preserve"> </w:t>
      </w:r>
      <w:r w:rsidRPr="00483334">
        <w:t>Бургас; зона „Изток“ – Черноморски солници, гр.</w:t>
      </w:r>
      <w:r>
        <w:t xml:space="preserve"> </w:t>
      </w:r>
      <w:r w:rsidRPr="00483334">
        <w:t>Бургас;  местност „Ъгъла“ в землище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Бургас. </w:t>
      </w:r>
      <w:r w:rsidRPr="00483334">
        <w:rPr>
          <w:b/>
        </w:rPr>
        <w:t>2.</w:t>
      </w:r>
      <w:r w:rsidRPr="00483334">
        <w:t xml:space="preserve"> Разрешение по реда на чл. 134, ал.</w:t>
      </w:r>
      <w:r>
        <w:t xml:space="preserve"> </w:t>
      </w:r>
      <w:r w:rsidRPr="00483334">
        <w:t>2, т.</w:t>
      </w:r>
      <w:r>
        <w:t xml:space="preserve"> </w:t>
      </w:r>
      <w:r w:rsidRPr="00483334">
        <w:t>1 и чл. 124а, ал.</w:t>
      </w:r>
      <w:r>
        <w:t xml:space="preserve"> </w:t>
      </w:r>
      <w:r w:rsidRPr="00483334">
        <w:t>1, във връзка с чл.</w:t>
      </w:r>
      <w:r>
        <w:t xml:space="preserve"> </w:t>
      </w:r>
      <w:r w:rsidRPr="00483334">
        <w:t>133, ал.</w:t>
      </w:r>
      <w:r>
        <w:t xml:space="preserve"> 7 от ЗУТ за изработване на:</w:t>
      </w:r>
      <w:r w:rsidRPr="00483334">
        <w:t xml:space="preserve"> </w:t>
      </w:r>
      <w:r w:rsidRPr="00483334">
        <w:rPr>
          <w:b/>
        </w:rPr>
        <w:t>2.1.</w:t>
      </w:r>
      <w:r w:rsidRPr="00483334">
        <w:t xml:space="preserve"> Подробен устройствен план </w:t>
      </w:r>
      <w:r>
        <w:t>–</w:t>
      </w:r>
      <w:r w:rsidRPr="00483334">
        <w:t xml:space="preserve"> </w:t>
      </w:r>
      <w:proofErr w:type="spellStart"/>
      <w:r w:rsidRPr="00483334">
        <w:t>парцеларен</w:t>
      </w:r>
      <w:proofErr w:type="spellEnd"/>
      <w:r w:rsidRPr="00483334">
        <w:t xml:space="preserve"> план (ПУП</w:t>
      </w:r>
      <w:r>
        <w:t xml:space="preserve"> – </w:t>
      </w:r>
      <w:r w:rsidRPr="00483334">
        <w:t>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483334">
        <w:t>Кюшето</w:t>
      </w:r>
      <w:proofErr w:type="spellEnd"/>
      <w:r w:rsidRPr="00483334">
        <w:t>), местност „</w:t>
      </w:r>
      <w:proofErr w:type="spellStart"/>
      <w:r w:rsidRPr="00483334">
        <w:t>Соката</w:t>
      </w:r>
      <w:proofErr w:type="spellEnd"/>
      <w:r w:rsidRPr="00483334">
        <w:t>“ в землището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 и на територията на „Летище</w:t>
      </w:r>
      <w:r>
        <w:t xml:space="preserve"> – </w:t>
      </w:r>
      <w:r w:rsidRPr="00483334">
        <w:t>Б</w:t>
      </w:r>
      <w:r>
        <w:t>ургас“;</w:t>
      </w:r>
      <w:r w:rsidRPr="00483334">
        <w:t xml:space="preserve"> </w:t>
      </w:r>
      <w:r w:rsidRPr="00483334">
        <w:rPr>
          <w:b/>
        </w:rPr>
        <w:t>2.2.</w:t>
      </w:r>
      <w:r w:rsidRPr="00483334">
        <w:t xml:space="preserve"> ПУП</w:t>
      </w:r>
      <w:r>
        <w:t xml:space="preserve"> – </w:t>
      </w:r>
      <w:r w:rsidRPr="00483334">
        <w:t>ПРЗ, изменения на ПУП</w:t>
      </w:r>
      <w:r>
        <w:t xml:space="preserve"> – </w:t>
      </w:r>
      <w:r w:rsidRPr="00483334">
        <w:t>ПРЗ и изменения на ПУП</w:t>
      </w:r>
      <w:r>
        <w:t xml:space="preserve"> – </w:t>
      </w:r>
      <w:r w:rsidRPr="00483334">
        <w:t>ПУР, във връзка с провеждане на трасе на железопътна линия, преминаващо през и между териториите на: ПЗ „Север“; ж.</w:t>
      </w:r>
      <w:r>
        <w:t xml:space="preserve"> </w:t>
      </w:r>
      <w:r w:rsidRPr="00483334">
        <w:t>к. „Славейков“; ж.</w:t>
      </w:r>
      <w:r>
        <w:t xml:space="preserve"> </w:t>
      </w:r>
      <w:r w:rsidRPr="00483334">
        <w:t>к. „Братя Миладинови“; ж.</w:t>
      </w:r>
      <w:r>
        <w:t xml:space="preserve"> </w:t>
      </w:r>
      <w:r w:rsidRPr="00483334">
        <w:t>к. „Зорница“; ж.</w:t>
      </w:r>
      <w:r>
        <w:t xml:space="preserve"> </w:t>
      </w:r>
      <w:r w:rsidRPr="00483334">
        <w:t xml:space="preserve">к. „Лазур“; „Парк Езеро“; „Приморски парк“; територията, заключена между плажната ивица и южно </w:t>
      </w:r>
      <w:proofErr w:type="spellStart"/>
      <w:r w:rsidRPr="00483334">
        <w:t>Атанасовско</w:t>
      </w:r>
      <w:proofErr w:type="spellEnd"/>
      <w:r w:rsidRPr="00483334">
        <w:t xml:space="preserve"> езеро, южно от района „Черноморски солници“, гр.</w:t>
      </w:r>
      <w:r>
        <w:t xml:space="preserve"> </w:t>
      </w:r>
      <w:r w:rsidRPr="00483334">
        <w:t>Бургас; зона „Изток“ – Черноморски солници, гр.</w:t>
      </w:r>
      <w:r>
        <w:t xml:space="preserve"> </w:t>
      </w:r>
      <w:r w:rsidRPr="00483334">
        <w:t>Бургас;  местност „Ъгъла“ в землище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</w:t>
      </w:r>
    </w:p>
    <w:p w14:paraId="1A6D8E31" w14:textId="77777777" w:rsidR="00AD2A16" w:rsidRDefault="00AD2A16" w:rsidP="00AD2A16">
      <w:pPr>
        <w:pStyle w:val="ListParagraph"/>
        <w:spacing w:after="160"/>
        <w:jc w:val="both"/>
      </w:pPr>
    </w:p>
    <w:p w14:paraId="77F4AF6F" w14:textId="375997C4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</w:t>
      </w:r>
      <w:r w:rsidRPr="00886A6F">
        <w:rPr>
          <w:i/>
        </w:rPr>
        <w:t>14408</w:t>
      </w:r>
      <w:r>
        <w:t xml:space="preserve"> </w:t>
      </w:r>
      <w:r>
        <w:rPr>
          <w:rStyle w:val="Strong"/>
        </w:rPr>
        <w:t>Заявление от инж. З</w:t>
      </w:r>
      <w:r w:rsidR="00A56032">
        <w:rPr>
          <w:rStyle w:val="Strong"/>
        </w:rPr>
        <w:t>.</w:t>
      </w:r>
      <w:r>
        <w:rPr>
          <w:rStyle w:val="Strong"/>
        </w:rPr>
        <w:t xml:space="preserve"> Крумов - Генерален директор на ДП "Национална компания железопътна инфраструктура", </w:t>
      </w:r>
      <w:r>
        <w:rPr>
          <w:rStyle w:val="Emphasis"/>
        </w:rPr>
        <w:t xml:space="preserve">относно: </w:t>
      </w:r>
      <w:r>
        <w:t>Изработване на ПУП за обект "Връзка между ЖП гара Бургас и летище Бургас по проект "Достъп от коридор ОИС до летище Бургас. Проучвания за връзка между железопътната инфраструктура и летище Бургас"</w:t>
      </w:r>
    </w:p>
    <w:p w14:paraId="00FB3A07" w14:textId="77777777" w:rsidR="00AD2A16" w:rsidRDefault="00AD2A16" w:rsidP="00AD2A16">
      <w:pPr>
        <w:pStyle w:val="ListParagraph"/>
      </w:pPr>
    </w:p>
    <w:p w14:paraId="2F0AE99F" w14:textId="21EE34B9" w:rsidR="00AD2A16" w:rsidRDefault="00AD2A16" w:rsidP="00AD2A16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2B4914">
        <w:rPr>
          <w:i/>
        </w:rPr>
        <w:t>ОбС</w:t>
      </w:r>
      <w:proofErr w:type="spellEnd"/>
      <w:r w:rsidRPr="002B4914">
        <w:rPr>
          <w:i/>
        </w:rPr>
        <w:t xml:space="preserve"> 08-00-14470</w:t>
      </w:r>
      <w:r w:rsidRPr="002B4914">
        <w:t> </w:t>
      </w:r>
      <w:r w:rsidRPr="002B4914">
        <w:rPr>
          <w:b/>
          <w:bCs/>
        </w:rPr>
        <w:t xml:space="preserve">Докладна записка от инж. </w:t>
      </w:r>
      <w:proofErr w:type="spellStart"/>
      <w:r w:rsidRPr="002B4914">
        <w:rPr>
          <w:b/>
          <w:bCs/>
        </w:rPr>
        <w:t>Чанка</w:t>
      </w:r>
      <w:proofErr w:type="spellEnd"/>
      <w:r w:rsidRPr="002B4914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2B4914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2B4914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2B4914">
        <w:rPr>
          <w:b/>
          <w:bCs/>
        </w:rPr>
        <w:t xml:space="preserve">, </w:t>
      </w:r>
      <w:r w:rsidRPr="002B4914">
        <w:rPr>
          <w:i/>
          <w:iCs/>
        </w:rPr>
        <w:t xml:space="preserve">относно: </w:t>
      </w:r>
      <w:r w:rsidRPr="002B4914">
        <w:rPr>
          <w:b/>
        </w:rPr>
        <w:t>1.</w:t>
      </w:r>
      <w:r w:rsidRPr="002B4914">
        <w:t xml:space="preserve"> Одобряване на задание по реда на чл. 124б, ал. 1 от ЗУТ, във връзка с чл. 125, ал. 1 от ЗУТ за изработване на проект за изменение на ПУП</w:t>
      </w:r>
      <w:r>
        <w:t xml:space="preserve"> – </w:t>
      </w:r>
      <w:r w:rsidRPr="002B4914">
        <w:t xml:space="preserve">ПРЗ за УПИ  II, III, IV и V в кв.5 и УПИ I и II в кв.6 по плана на кв. </w:t>
      </w:r>
      <w:r>
        <w:t>„</w:t>
      </w:r>
      <w:r w:rsidRPr="002B4914">
        <w:t>Долно Езерово</w:t>
      </w:r>
      <w:r>
        <w:t>“</w:t>
      </w:r>
      <w:r w:rsidRPr="002B4914">
        <w:t>, гр.</w:t>
      </w:r>
      <w:r>
        <w:t xml:space="preserve"> </w:t>
      </w:r>
      <w:r w:rsidRPr="002B4914">
        <w:t xml:space="preserve">Бургас </w:t>
      </w:r>
      <w:r>
        <w:rPr>
          <w:lang w:val="en-US"/>
        </w:rPr>
        <w:t>(</w:t>
      </w:r>
      <w:r w:rsidRPr="002B4914">
        <w:t>ПИ с идентификатори 07079.825.591, 07079.825.593 и 07079.825.545 по КККР на гр.</w:t>
      </w:r>
      <w:r>
        <w:rPr>
          <w:lang w:val="en-US"/>
        </w:rPr>
        <w:t xml:space="preserve"> </w:t>
      </w:r>
      <w:r w:rsidRPr="002B4914">
        <w:t>Бургас</w:t>
      </w:r>
      <w:r>
        <w:rPr>
          <w:lang w:val="en-US"/>
        </w:rPr>
        <w:t>)</w:t>
      </w:r>
      <w:r w:rsidRPr="002B4914">
        <w:t>.</w:t>
      </w:r>
      <w:r>
        <w:t xml:space="preserve"> </w:t>
      </w:r>
      <w:r w:rsidRPr="002B4914">
        <w:rPr>
          <w:b/>
        </w:rPr>
        <w:t>2.</w:t>
      </w:r>
      <w:r w:rsidRPr="002B4914">
        <w:t xml:space="preserve"> Разрешение по реда на чл.</w:t>
      </w:r>
      <w:r>
        <w:t xml:space="preserve"> </w:t>
      </w:r>
      <w:r w:rsidRPr="002B4914">
        <w:t>124а, ал.</w:t>
      </w:r>
      <w:r>
        <w:t xml:space="preserve"> </w:t>
      </w:r>
      <w:r w:rsidRPr="002B4914">
        <w:t>1, чл. 134, ал.</w:t>
      </w:r>
      <w:r>
        <w:t xml:space="preserve"> </w:t>
      </w:r>
      <w:r w:rsidRPr="002B4914">
        <w:t>2, т.</w:t>
      </w:r>
      <w:r>
        <w:t xml:space="preserve"> </w:t>
      </w:r>
      <w:r w:rsidRPr="002B4914">
        <w:t>1 и т.</w:t>
      </w:r>
      <w:r>
        <w:t xml:space="preserve"> </w:t>
      </w:r>
      <w:r w:rsidRPr="002B4914">
        <w:t>6, във връзка с чл. 208 и чл.</w:t>
      </w:r>
      <w:r>
        <w:t xml:space="preserve"> </w:t>
      </w:r>
      <w:r w:rsidRPr="002B4914">
        <w:t>16, ал.</w:t>
      </w:r>
      <w:r>
        <w:t xml:space="preserve"> </w:t>
      </w:r>
      <w:r w:rsidRPr="002B4914">
        <w:t>1 от ЗУТ, за изработване на проект за изменение на ПУП</w:t>
      </w:r>
      <w:r>
        <w:t xml:space="preserve"> – </w:t>
      </w:r>
      <w:r w:rsidRPr="002B4914">
        <w:t xml:space="preserve">ПРЗ за УПИ  II, III, IV и V в кв.5 и УПИ I и II в кв.6 по плана на кв. </w:t>
      </w:r>
      <w:r>
        <w:t>„</w:t>
      </w:r>
      <w:r w:rsidRPr="002B4914">
        <w:t>Долно Езерово</w:t>
      </w:r>
      <w:r>
        <w:t>“</w:t>
      </w:r>
      <w:r w:rsidRPr="002B4914">
        <w:t>, гр.</w:t>
      </w:r>
      <w:r>
        <w:t xml:space="preserve"> </w:t>
      </w:r>
      <w:r w:rsidRPr="002B4914">
        <w:t xml:space="preserve">Бургас </w:t>
      </w:r>
      <w:r>
        <w:rPr>
          <w:lang w:val="en-US"/>
        </w:rPr>
        <w:t>(</w:t>
      </w:r>
      <w:r w:rsidRPr="002B4914">
        <w:t>ПИ с идентификатори 07079.825.591, 07079.825.593 и 07079.825.545 по КККР на гр.</w:t>
      </w:r>
      <w:r>
        <w:t xml:space="preserve"> Бургас</w:t>
      </w:r>
      <w:r>
        <w:rPr>
          <w:lang w:val="en-US"/>
        </w:rPr>
        <w:t>)</w:t>
      </w:r>
      <w:r>
        <w:t> </w:t>
      </w:r>
      <w:bookmarkStart w:id="0" w:name="_GoBack"/>
      <w:bookmarkEnd w:id="0"/>
    </w:p>
    <w:p w14:paraId="50B135C1" w14:textId="77777777" w:rsidR="00AD2A16" w:rsidRDefault="00AD2A16" w:rsidP="00AD2A16">
      <w:pPr>
        <w:pStyle w:val="ListParagraph"/>
      </w:pPr>
    </w:p>
    <w:p w14:paraId="39680169" w14:textId="77777777" w:rsidR="00AD2A16" w:rsidRPr="00C3218E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81752C">
        <w:rPr>
          <w:i/>
        </w:rPr>
        <w:t>ОбС</w:t>
      </w:r>
      <w:proofErr w:type="spellEnd"/>
      <w:r w:rsidRPr="0081752C">
        <w:rPr>
          <w:i/>
        </w:rPr>
        <w:t xml:space="preserve"> 08-00-14471</w:t>
      </w:r>
      <w:r>
        <w:t xml:space="preserve"> </w:t>
      </w: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– зам.-кмет „Строителство, инвестиции и регионално развитие“, </w:t>
      </w:r>
      <w:r>
        <w:rPr>
          <w:rStyle w:val="Emphasis"/>
        </w:rPr>
        <w:t xml:space="preserve">относно: </w:t>
      </w:r>
      <w:r>
        <w:t xml:space="preserve">Одобряване на Подробен устройствен план – План за регулация и застрояване </w:t>
      </w:r>
      <w:r>
        <w:rPr>
          <w:lang w:val="en-US"/>
        </w:rPr>
        <w:t>(</w:t>
      </w:r>
      <w:r>
        <w:t>ПУП</w:t>
      </w:r>
      <w:r>
        <w:rPr>
          <w:lang w:val="en-US"/>
        </w:rPr>
        <w:t xml:space="preserve"> </w:t>
      </w:r>
      <w:r>
        <w:t>–</w:t>
      </w:r>
      <w:r>
        <w:rPr>
          <w:lang w:val="en-US"/>
        </w:rPr>
        <w:t xml:space="preserve"> </w:t>
      </w:r>
      <w:r>
        <w:t>ПРЗ</w:t>
      </w:r>
      <w:r>
        <w:rPr>
          <w:lang w:val="en-US"/>
        </w:rPr>
        <w:t>)</w:t>
      </w:r>
      <w:r>
        <w:t xml:space="preserve"> за ПИ с идентификатори 07079.604.57, 07079.604.58, 07079.604.332 и 07079.604.158 по КККР на гр. Бургас и изменение на ПУП – ПРЗ за УПИ ХIX в кв.53 по плана на ПЗ „Север“, гр. Бургас</w:t>
      </w:r>
    </w:p>
    <w:p w14:paraId="660AD9E1" w14:textId="77777777" w:rsidR="00AD2A16" w:rsidRPr="00A030D1" w:rsidRDefault="00AD2A16" w:rsidP="00AD2A16">
      <w:pPr>
        <w:pStyle w:val="ListParagraph"/>
        <w:spacing w:after="160"/>
        <w:jc w:val="both"/>
      </w:pPr>
    </w:p>
    <w:p w14:paraId="49558A8B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2B4914">
        <w:rPr>
          <w:i/>
        </w:rPr>
        <w:t>ОбС</w:t>
      </w:r>
      <w:proofErr w:type="spellEnd"/>
      <w:r w:rsidRPr="002B4914">
        <w:rPr>
          <w:i/>
        </w:rPr>
        <w:t xml:space="preserve"> 08-00-14469</w:t>
      </w:r>
      <w:r>
        <w:t xml:space="preserve"> </w:t>
      </w:r>
      <w:r w:rsidRPr="002B4914">
        <w:rPr>
          <w:b/>
          <w:bCs/>
        </w:rPr>
        <w:t xml:space="preserve">Докладна записка от инж. </w:t>
      </w:r>
      <w:proofErr w:type="spellStart"/>
      <w:r w:rsidRPr="002B4914">
        <w:rPr>
          <w:b/>
          <w:bCs/>
        </w:rPr>
        <w:t>Чанка</w:t>
      </w:r>
      <w:proofErr w:type="spellEnd"/>
      <w:r w:rsidRPr="002B4914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2B4914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2B4914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2B4914">
        <w:rPr>
          <w:b/>
          <w:bCs/>
        </w:rPr>
        <w:t xml:space="preserve">, </w:t>
      </w:r>
      <w:r w:rsidRPr="002B4914">
        <w:rPr>
          <w:i/>
          <w:iCs/>
        </w:rPr>
        <w:t xml:space="preserve">относно: </w:t>
      </w:r>
      <w:r w:rsidRPr="002B4914">
        <w:rPr>
          <w:b/>
        </w:rPr>
        <w:t>1.</w:t>
      </w:r>
      <w:r w:rsidRPr="002B4914">
        <w:t xml:space="preserve"> Разрешение по реда на чл. 124а, ал. 1 от ЗУТ, във връзка с чл.</w:t>
      </w:r>
      <w:r>
        <w:t xml:space="preserve"> </w:t>
      </w:r>
      <w:r w:rsidRPr="002B4914">
        <w:t>134, ал.</w:t>
      </w:r>
      <w:r>
        <w:t xml:space="preserve"> </w:t>
      </w:r>
      <w:r w:rsidRPr="002B4914">
        <w:t>1, т.</w:t>
      </w:r>
      <w:r>
        <w:t xml:space="preserve"> </w:t>
      </w:r>
      <w:r w:rsidRPr="002B4914">
        <w:t>1 от ЗУТ за изработване на проект за изменение на ПУП – ПРЗ в обхват на кв.1, кв.22 и кв.24 по плана на кв.</w:t>
      </w:r>
      <w:r>
        <w:t xml:space="preserve"> „</w:t>
      </w:r>
      <w:r w:rsidRPr="002B4914">
        <w:t>Крайморие</w:t>
      </w:r>
      <w:r>
        <w:t>“</w:t>
      </w:r>
      <w:r w:rsidRPr="002B4914">
        <w:t xml:space="preserve">, гр. Бургас. </w:t>
      </w:r>
      <w:r w:rsidRPr="002B4914">
        <w:rPr>
          <w:b/>
        </w:rPr>
        <w:t>2.</w:t>
      </w:r>
      <w:r w:rsidRPr="002B4914">
        <w:t xml:space="preserve"> Одобряване на задание по чл. 124б, ал. 1 от ЗУТ, във връзка с чл. 125, ал. 1 от ЗУТ за изработване на проект за изменение на ПУП – ПРЗ в обхват на кв.1, кв.22 и кв.24 по плана на кв.</w:t>
      </w:r>
      <w:r>
        <w:t xml:space="preserve"> „</w:t>
      </w:r>
      <w:r w:rsidRPr="002B4914">
        <w:t>Крайморие</w:t>
      </w:r>
      <w:r>
        <w:t>“</w:t>
      </w:r>
      <w:r w:rsidRPr="002B4914">
        <w:t>, гр. Бургас</w:t>
      </w:r>
    </w:p>
    <w:p w14:paraId="71B0CF5C" w14:textId="77777777" w:rsidR="00AD2A16" w:rsidRDefault="00AD2A16" w:rsidP="00AD2A16">
      <w:pPr>
        <w:pStyle w:val="ListParagraph"/>
        <w:spacing w:after="160"/>
        <w:jc w:val="both"/>
      </w:pPr>
    </w:p>
    <w:p w14:paraId="270FE699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A112C1">
        <w:rPr>
          <w:i/>
        </w:rPr>
        <w:t>ОбС</w:t>
      </w:r>
      <w:proofErr w:type="spellEnd"/>
      <w:r w:rsidRPr="00A112C1">
        <w:rPr>
          <w:i/>
        </w:rPr>
        <w:t xml:space="preserve"> 08-00-14473</w:t>
      </w:r>
      <w:r>
        <w:t xml:space="preserve"> </w:t>
      </w:r>
      <w:r w:rsidRPr="00A112C1">
        <w:rPr>
          <w:b/>
          <w:bCs/>
        </w:rPr>
        <w:t xml:space="preserve">Докладна записка от инж. </w:t>
      </w:r>
      <w:proofErr w:type="spellStart"/>
      <w:r w:rsidRPr="00A112C1">
        <w:rPr>
          <w:b/>
          <w:bCs/>
        </w:rPr>
        <w:t>Чанка</w:t>
      </w:r>
      <w:proofErr w:type="spellEnd"/>
      <w:r w:rsidRPr="00A112C1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A112C1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A112C1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A112C1">
        <w:rPr>
          <w:b/>
          <w:bCs/>
        </w:rPr>
        <w:t xml:space="preserve">, </w:t>
      </w:r>
      <w:r w:rsidRPr="00A112C1">
        <w:rPr>
          <w:i/>
          <w:iCs/>
        </w:rPr>
        <w:t xml:space="preserve">относно: </w:t>
      </w:r>
      <w:r w:rsidRPr="00A112C1">
        <w:t xml:space="preserve">Даване на предварително съгласие на основание чл. 29, ал. 1 от ЗОЗЗ за утвърждаване на трасе на нова обслужваща задънена </w:t>
      </w:r>
      <w:r>
        <w:rPr>
          <w:lang w:val="en-US"/>
        </w:rPr>
        <w:t>(</w:t>
      </w:r>
      <w:proofErr w:type="spellStart"/>
      <w:r>
        <w:t>тупикова</w:t>
      </w:r>
      <w:proofErr w:type="spellEnd"/>
      <w:r>
        <w:rPr>
          <w:lang w:val="en-US"/>
        </w:rPr>
        <w:t>)</w:t>
      </w:r>
      <w:r w:rsidRPr="00A112C1">
        <w:t xml:space="preserve"> улица за осигуряване на транспортен достъп до ПИ с идентификатори 07079.3.945 и 07079.3.946 по КК на гр.</w:t>
      </w:r>
      <w:r>
        <w:t xml:space="preserve"> Бургас </w:t>
      </w:r>
      <w:r>
        <w:rPr>
          <w:lang w:val="en-US"/>
        </w:rPr>
        <w:t>(</w:t>
      </w:r>
      <w:r w:rsidRPr="00A112C1">
        <w:t>в местност „</w:t>
      </w:r>
      <w:r>
        <w:t xml:space="preserve">Вълчи връх“, </w:t>
      </w:r>
      <w:r>
        <w:rPr>
          <w:lang w:val="en-US"/>
        </w:rPr>
        <w:t>(</w:t>
      </w:r>
      <w:r w:rsidRPr="00A112C1">
        <w:t>бивша „</w:t>
      </w:r>
      <w:proofErr w:type="spellStart"/>
      <w:r w:rsidRPr="00A112C1">
        <w:t>Курт</w:t>
      </w:r>
      <w:proofErr w:type="spellEnd"/>
      <w:r w:rsidRPr="00A112C1">
        <w:t xml:space="preserve"> тепе“</w:t>
      </w:r>
      <w:r>
        <w:rPr>
          <w:lang w:val="en-US"/>
        </w:rPr>
        <w:t>)</w:t>
      </w:r>
      <w:r w:rsidRPr="00A112C1">
        <w:t xml:space="preserve"> по </w:t>
      </w:r>
      <w:proofErr w:type="spellStart"/>
      <w:r w:rsidRPr="00A112C1">
        <w:t>недействаща</w:t>
      </w:r>
      <w:proofErr w:type="spellEnd"/>
      <w:r w:rsidRPr="00A112C1">
        <w:t xml:space="preserve"> КВС), преминаващо през ПИ с идентификатор 07079.3.955 по КК на гр.</w:t>
      </w:r>
      <w:r>
        <w:t xml:space="preserve"> </w:t>
      </w:r>
      <w:r w:rsidRPr="00A112C1">
        <w:t>Бургас,  общинска частна собственост, земеделска територия, с начин на трайно ползване „За селскостопански, горски, ведомствен път“ </w:t>
      </w:r>
    </w:p>
    <w:p w14:paraId="280E3DE5" w14:textId="77777777" w:rsidR="00AD2A16" w:rsidRDefault="00AD2A16" w:rsidP="00AD2A16">
      <w:pPr>
        <w:pStyle w:val="ListParagraph"/>
        <w:spacing w:after="160"/>
        <w:jc w:val="both"/>
      </w:pPr>
    </w:p>
    <w:p w14:paraId="45694A84" w14:textId="77777777" w:rsidR="00AD2A16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AA3A09">
        <w:rPr>
          <w:i/>
        </w:rPr>
        <w:t>ОбС</w:t>
      </w:r>
      <w:proofErr w:type="spellEnd"/>
      <w:r w:rsidRPr="00AA3A09">
        <w:rPr>
          <w:i/>
        </w:rPr>
        <w:t xml:space="preserve"> 08-00-14472</w:t>
      </w:r>
      <w:r>
        <w:t xml:space="preserve"> </w:t>
      </w:r>
      <w:r w:rsidRPr="00AA3A09">
        <w:rPr>
          <w:b/>
          <w:bCs/>
        </w:rPr>
        <w:t xml:space="preserve">Докладна записка от инж. </w:t>
      </w:r>
      <w:proofErr w:type="spellStart"/>
      <w:r w:rsidRPr="00AA3A09">
        <w:rPr>
          <w:b/>
          <w:bCs/>
        </w:rPr>
        <w:t>Чанка</w:t>
      </w:r>
      <w:proofErr w:type="spellEnd"/>
      <w:r w:rsidRPr="00AA3A09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AA3A09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AA3A09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AA3A09">
        <w:rPr>
          <w:b/>
          <w:bCs/>
        </w:rPr>
        <w:t xml:space="preserve">, </w:t>
      </w:r>
      <w:r w:rsidRPr="00AA3A09">
        <w:rPr>
          <w:i/>
          <w:iCs/>
        </w:rPr>
        <w:t xml:space="preserve">относно: </w:t>
      </w:r>
      <w:r w:rsidRPr="00AA3A09">
        <w:t xml:space="preserve">Приемане на схема за обособяване на позиции за разполагане на </w:t>
      </w:r>
      <w:proofErr w:type="spellStart"/>
      <w:r w:rsidRPr="00AA3A09">
        <w:t>преместваеми</w:t>
      </w:r>
      <w:proofErr w:type="spellEnd"/>
      <w:r w:rsidRPr="00AA3A09">
        <w:t xml:space="preserve"> обекти по чл.</w:t>
      </w:r>
      <w:r>
        <w:t xml:space="preserve"> 56 от ЗУТ и съгласно </w:t>
      </w:r>
      <w:r w:rsidRPr="00AA3A09">
        <w:t xml:space="preserve">Наредба за условията и реда за поставяне на </w:t>
      </w:r>
      <w:proofErr w:type="spellStart"/>
      <w:r w:rsidRPr="00AA3A09">
        <w:t>преместваеми</w:t>
      </w:r>
      <w:proofErr w:type="spellEnd"/>
      <w:r w:rsidRPr="00AA3A09">
        <w:t xml:space="preserve"> обекти и елементи на градското обзавеждане </w:t>
      </w:r>
      <w:r>
        <w:t>на територията на община Бургас</w:t>
      </w:r>
      <w:r w:rsidRPr="00AA3A09">
        <w:t xml:space="preserve"> за две нови позиции за павилиони и един бр. санитарен възел в УПИ ХI, в кв.143 по плана на Районен център, ж.</w:t>
      </w:r>
      <w:r>
        <w:t xml:space="preserve"> </w:t>
      </w:r>
      <w:r w:rsidRPr="00AA3A09">
        <w:t>р. „Меден рудник“, гр.</w:t>
      </w:r>
      <w:r>
        <w:t xml:space="preserve"> </w:t>
      </w:r>
      <w:r w:rsidRPr="00AA3A09">
        <w:t xml:space="preserve">Бургас, ПИ с идентификатор 07079.653.590 по КККР на </w:t>
      </w:r>
      <w:proofErr w:type="spellStart"/>
      <w:r w:rsidRPr="00AA3A09">
        <w:t>гр</w:t>
      </w:r>
      <w:proofErr w:type="spellEnd"/>
      <w:r>
        <w:t xml:space="preserve"> </w:t>
      </w:r>
      <w:r w:rsidRPr="00AA3A09">
        <w:t>.Бургас </w:t>
      </w:r>
    </w:p>
    <w:p w14:paraId="735C7900" w14:textId="77777777" w:rsidR="00AD2A16" w:rsidRDefault="00AD2A16" w:rsidP="00AD2A16">
      <w:pPr>
        <w:pStyle w:val="ListParagraph"/>
      </w:pPr>
    </w:p>
    <w:p w14:paraId="3D9AE70B" w14:textId="77777777" w:rsidR="00AD2A16" w:rsidRPr="009B6F1B" w:rsidRDefault="00AD2A16" w:rsidP="008A0D48">
      <w:pPr>
        <w:pStyle w:val="ListParagraph"/>
        <w:numPr>
          <w:ilvl w:val="0"/>
          <w:numId w:val="2"/>
        </w:numPr>
        <w:spacing w:after="160"/>
        <w:jc w:val="both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</w:t>
      </w:r>
      <w:r w:rsidRPr="00886A6F">
        <w:rPr>
          <w:i/>
        </w:rPr>
        <w:t>14402</w:t>
      </w:r>
      <w:r>
        <w:t xml:space="preserve"> </w:t>
      </w:r>
      <w:r>
        <w:rPr>
          <w:rStyle w:val="Strong"/>
        </w:rPr>
        <w:t xml:space="preserve">Искане и подписка от жителите на </w:t>
      </w:r>
      <w:proofErr w:type="spellStart"/>
      <w:r>
        <w:rPr>
          <w:rStyle w:val="Strong"/>
        </w:rPr>
        <w:t>в.з</w:t>
      </w:r>
      <w:proofErr w:type="spellEnd"/>
      <w:r>
        <w:rPr>
          <w:rStyle w:val="Strong"/>
        </w:rPr>
        <w:t xml:space="preserve">. Боровете ул.10-та, 11-та и 12-та, кв. Банево, </w:t>
      </w:r>
      <w:r>
        <w:rPr>
          <w:rStyle w:val="Emphasis"/>
        </w:rPr>
        <w:t>относно</w:t>
      </w:r>
      <w:r>
        <w:t>: Липсата на улична инфраструктура </w:t>
      </w: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44EF65D6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2F229371" w14:textId="77777777" w:rsidR="00C21DCC" w:rsidRPr="00F1538D" w:rsidRDefault="00C21DC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3E4245F8" w14:textId="0F8319A8" w:rsidR="004D4059" w:rsidRDefault="004D4059" w:rsidP="004D4059">
      <w:pPr>
        <w:suppressAutoHyphens w:val="0"/>
        <w:spacing w:line="259" w:lineRule="auto"/>
        <w:contextualSpacing/>
        <w:jc w:val="center"/>
      </w:pPr>
      <w:proofErr w:type="spellStart"/>
      <w:r w:rsidRPr="00C3218E">
        <w:rPr>
          <w:i/>
        </w:rPr>
        <w:t>ОбС</w:t>
      </w:r>
      <w:proofErr w:type="spellEnd"/>
      <w:r w:rsidRPr="00C3218E">
        <w:rPr>
          <w:i/>
        </w:rPr>
        <w:t xml:space="preserve"> 08-00-14493</w:t>
      </w:r>
    </w:p>
    <w:p w14:paraId="0E75A14A" w14:textId="1880678B" w:rsidR="004D4059" w:rsidRPr="004D4059" w:rsidRDefault="004D4059" w:rsidP="004D4059">
      <w:pPr>
        <w:suppressAutoHyphens w:val="0"/>
        <w:spacing w:line="259" w:lineRule="auto"/>
        <w:contextualSpacing/>
        <w:jc w:val="center"/>
      </w:pPr>
      <w:r w:rsidRPr="00C3218E">
        <w:rPr>
          <w:b/>
        </w:rPr>
        <w:t>Докладна записка от Димитър Николов – кмет на Община Бургас</w:t>
      </w:r>
      <w:r w:rsidRPr="00C3218E">
        <w:rPr>
          <w:i/>
        </w:rPr>
        <w:t>,</w:t>
      </w:r>
      <w:r w:rsidRPr="00C3218E">
        <w:t xml:space="preserve"> </w:t>
      </w:r>
      <w:r w:rsidRPr="00C3218E">
        <w:rPr>
          <w:i/>
        </w:rPr>
        <w:t xml:space="preserve">относно: </w:t>
      </w:r>
      <w:r w:rsidRPr="00C3218E">
        <w:t>Приемане на Програма за демографско развитие на Община Бургас</w:t>
      </w:r>
    </w:p>
    <w:p w14:paraId="3562BC35" w14:textId="3929C754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="004D4059">
        <w:rPr>
          <w:b/>
          <w:bCs/>
          <w:i/>
          <w:iCs/>
          <w:lang w:eastAsia="bg-BG"/>
        </w:rPr>
        <w:t>с 6</w:t>
      </w:r>
      <w:r w:rsidRPr="00AF004E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7DB06E9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18A4E154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4AE07F0" w14:textId="3F35FBF7" w:rsidR="0057380F" w:rsidRPr="00C21DCC" w:rsidRDefault="00131090" w:rsidP="00131090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31090">
        <w:rPr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637350EF" w14:textId="54AEB79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2</w:t>
      </w:r>
    </w:p>
    <w:p w14:paraId="4DC5FF0F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5C9C0AA2" w14:textId="0639342C" w:rsidR="004D4059" w:rsidRDefault="004D4059" w:rsidP="004D4059">
      <w:pPr>
        <w:spacing w:after="160"/>
        <w:contextualSpacing/>
        <w:jc w:val="center"/>
        <w:rPr>
          <w:lang w:val="en-US"/>
        </w:rPr>
      </w:pPr>
      <w:proofErr w:type="spellStart"/>
      <w:r w:rsidRPr="004D4059">
        <w:rPr>
          <w:i/>
        </w:rPr>
        <w:t>ОбС</w:t>
      </w:r>
      <w:proofErr w:type="spellEnd"/>
      <w:r w:rsidRPr="004D4059">
        <w:rPr>
          <w:i/>
        </w:rPr>
        <w:t xml:space="preserve"> 08-00-14433</w:t>
      </w:r>
    </w:p>
    <w:p w14:paraId="5320824D" w14:textId="5B931D67" w:rsidR="004D4059" w:rsidRPr="004D4059" w:rsidRDefault="004D4059" w:rsidP="004D4059">
      <w:pPr>
        <w:spacing w:after="160"/>
        <w:contextualSpacing/>
        <w:jc w:val="center"/>
      </w:pPr>
      <w:r w:rsidRPr="004D4059">
        <w:rPr>
          <w:b/>
          <w:bCs/>
        </w:rPr>
        <w:t xml:space="preserve">Докладна записка от Красимир Стойчев – зам.-кмет „Бюджет, финанси и икономика“, </w:t>
      </w:r>
      <w:r w:rsidRPr="004D4059">
        <w:rPr>
          <w:i/>
          <w:iCs/>
        </w:rPr>
        <w:t xml:space="preserve">относно: </w:t>
      </w:r>
      <w:r w:rsidRPr="004D4059"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1727D54B" w14:textId="28477B10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 xml:space="preserve">След като се запознаха с </w:t>
      </w:r>
      <w:r w:rsidR="00A56032">
        <w:rPr>
          <w:lang w:eastAsia="bg-BG"/>
        </w:rPr>
        <w:t>докладната записка</w:t>
      </w:r>
      <w:r w:rsidRPr="00AF004E">
        <w:rPr>
          <w:lang w:eastAsia="bg-BG"/>
        </w:rPr>
        <w:t xml:space="preserve">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="004D4059">
        <w:rPr>
          <w:b/>
          <w:bCs/>
          <w:i/>
          <w:iCs/>
          <w:lang w:eastAsia="bg-BG"/>
        </w:rPr>
        <w:t>с 6</w:t>
      </w:r>
      <w:r w:rsidRPr="00AF004E">
        <w:rPr>
          <w:b/>
          <w:bCs/>
          <w:i/>
          <w:iCs/>
          <w:lang w:eastAsia="bg-BG"/>
        </w:rPr>
        <w:t xml:space="preserve"> гл. "за", 0 гл. "против" и </w:t>
      </w:r>
      <w:r w:rsidR="004D4059">
        <w:rPr>
          <w:b/>
          <w:bCs/>
          <w:i/>
          <w:iCs/>
          <w:lang w:eastAsia="bg-BG"/>
        </w:rPr>
        <w:t>0</w:t>
      </w:r>
      <w:r w:rsidRPr="00AF004E">
        <w:rPr>
          <w:b/>
          <w:bCs/>
          <w:i/>
          <w:iCs/>
          <w:lang w:eastAsia="bg-BG"/>
        </w:rPr>
        <w:t xml:space="preserve">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E2E559E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02977128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9BD87B3" w14:textId="6AD7C52C" w:rsidR="007B03CD" w:rsidRPr="00C21DCC" w:rsidRDefault="006854EC" w:rsidP="00C21DC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B60F679" w14:textId="1B8054F5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3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5FBF1AF7" w14:textId="66F11B89" w:rsidR="004D4059" w:rsidRDefault="004D4059" w:rsidP="004D4059">
      <w:pPr>
        <w:spacing w:after="160"/>
        <w:contextualSpacing/>
        <w:jc w:val="center"/>
      </w:pPr>
      <w:proofErr w:type="spellStart"/>
      <w:r w:rsidRPr="004D4059">
        <w:rPr>
          <w:i/>
        </w:rPr>
        <w:t>ОбС</w:t>
      </w:r>
      <w:proofErr w:type="spellEnd"/>
      <w:r w:rsidRPr="004D4059">
        <w:rPr>
          <w:i/>
        </w:rPr>
        <w:t xml:space="preserve"> 08-00-14487</w:t>
      </w:r>
    </w:p>
    <w:p w14:paraId="3A7FFFC4" w14:textId="27E5C78F" w:rsidR="004D4059" w:rsidRDefault="004D4059" w:rsidP="00A61B4F">
      <w:pPr>
        <w:spacing w:after="160"/>
        <w:contextualSpacing/>
        <w:jc w:val="center"/>
      </w:pPr>
      <w:r w:rsidRPr="004D4059">
        <w:rPr>
          <w:b/>
          <w:bCs/>
        </w:rPr>
        <w:t xml:space="preserve">Доклад от Димитър Николов – кмет на Община Бургас, </w:t>
      </w:r>
      <w:r w:rsidRPr="004D4059">
        <w:rPr>
          <w:i/>
          <w:iCs/>
        </w:rPr>
        <w:t xml:space="preserve">относно: </w:t>
      </w:r>
      <w:r w:rsidRPr="004D4059"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</w:t>
      </w:r>
    </w:p>
    <w:p w14:paraId="35C5669C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0FE346D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632E3DEB" w14:textId="7777777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5D1113D6" w14:textId="511CB539" w:rsidR="00131090" w:rsidRPr="004273F7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6854EC" w:rsidRPr="00F1538D">
        <w:rPr>
          <w:rFonts w:ascii="Calibri" w:hAnsi="Calibri"/>
          <w:sz w:val="22"/>
        </w:rPr>
        <w:t>-------------------------------</w:t>
      </w:r>
      <w:r w:rsidR="006854EC">
        <w:rPr>
          <w:rFonts w:ascii="Calibri" w:hAnsi="Calibri"/>
          <w:sz w:val="22"/>
        </w:rPr>
        <w:t>------</w:t>
      </w:r>
      <w:r w:rsidR="006854EC" w:rsidRPr="00F1538D">
        <w:rPr>
          <w:rFonts w:ascii="Calibri" w:hAnsi="Calibri"/>
          <w:sz w:val="22"/>
        </w:rPr>
        <w:t>----------------</w:t>
      </w:r>
      <w:r w:rsidR="006854EC">
        <w:rPr>
          <w:rFonts w:ascii="Calibri" w:hAnsi="Calibri"/>
          <w:sz w:val="22"/>
        </w:rPr>
        <w:t>------------------------------</w:t>
      </w:r>
    </w:p>
    <w:p w14:paraId="0BF30CD0" w14:textId="37E165F4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4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6DCD7F57" w14:textId="7F9B1E91" w:rsidR="004D4059" w:rsidRDefault="004D4059" w:rsidP="004D4059">
      <w:pPr>
        <w:spacing w:after="160"/>
        <w:contextualSpacing/>
        <w:jc w:val="center"/>
      </w:pPr>
      <w:proofErr w:type="spellStart"/>
      <w:r w:rsidRPr="004D4059">
        <w:rPr>
          <w:i/>
        </w:rPr>
        <w:t>ОбС</w:t>
      </w:r>
      <w:proofErr w:type="spellEnd"/>
      <w:r w:rsidRPr="004D4059">
        <w:rPr>
          <w:i/>
        </w:rPr>
        <w:t xml:space="preserve"> 08-00-14398</w:t>
      </w:r>
    </w:p>
    <w:p w14:paraId="557D02B3" w14:textId="0623FCF7" w:rsidR="004D4059" w:rsidRDefault="004D4059" w:rsidP="004D4059">
      <w:pPr>
        <w:spacing w:after="160"/>
        <w:contextualSpacing/>
        <w:jc w:val="center"/>
      </w:pPr>
      <w:r w:rsidRPr="004D4059">
        <w:rPr>
          <w:b/>
          <w:bCs/>
        </w:rPr>
        <w:t>Докладна записка от група общински съветници от ПП БСП,</w:t>
      </w:r>
      <w:r w:rsidRPr="00451B57">
        <w:t xml:space="preserve"> </w:t>
      </w:r>
      <w:r w:rsidRPr="004D4059">
        <w:rPr>
          <w:i/>
          <w:iCs/>
        </w:rPr>
        <w:t xml:space="preserve">относно: </w:t>
      </w:r>
      <w:r w:rsidRPr="00451B57">
        <w:t>Предвиждане на средства в Бюджет 2023 г. за ремонт на ул. „Шейново”, ул.</w:t>
      </w:r>
      <w:r>
        <w:t xml:space="preserve"> „</w:t>
      </w:r>
      <w:r w:rsidRPr="00451B57">
        <w:t>Никола Вапцаров” и ул.</w:t>
      </w:r>
      <w:r>
        <w:t xml:space="preserve"> „</w:t>
      </w:r>
      <w:r w:rsidRPr="00451B57">
        <w:t>Атанас Манчев” в гр.</w:t>
      </w:r>
      <w:r>
        <w:t xml:space="preserve"> </w:t>
      </w:r>
      <w:r w:rsidRPr="00451B57">
        <w:t>Българово</w:t>
      </w:r>
    </w:p>
    <w:p w14:paraId="2DAC3412" w14:textId="77777777" w:rsidR="00A61B4F" w:rsidRDefault="00A61B4F" w:rsidP="004D4059">
      <w:pPr>
        <w:spacing w:after="160"/>
        <w:contextualSpacing/>
        <w:jc w:val="center"/>
      </w:pPr>
    </w:p>
    <w:p w14:paraId="174F32BD" w14:textId="77777777" w:rsidR="005E29B6" w:rsidRPr="005E29B6" w:rsidRDefault="005E29B6" w:rsidP="005E29B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E29B6">
        <w:rPr>
          <w:lang w:eastAsia="bg-BG"/>
        </w:rPr>
        <w:t xml:space="preserve">Георги Спасов в качеството си на </w:t>
      </w:r>
      <w:proofErr w:type="spellStart"/>
      <w:r w:rsidRPr="005E29B6">
        <w:rPr>
          <w:lang w:eastAsia="bg-BG"/>
        </w:rPr>
        <w:t>съвносител</w:t>
      </w:r>
      <w:proofErr w:type="spellEnd"/>
      <w:r w:rsidRPr="005E29B6">
        <w:rPr>
          <w:lang w:eastAsia="bg-BG"/>
        </w:rPr>
        <w:t>, представи докладната записка.</w:t>
      </w:r>
    </w:p>
    <w:p w14:paraId="545A38C0" w14:textId="77777777" w:rsidR="005E29B6" w:rsidRPr="005E29B6" w:rsidRDefault="005E29B6" w:rsidP="005E29B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E29B6">
        <w:rPr>
          <w:lang w:eastAsia="bg-BG"/>
        </w:rPr>
        <w:lastRenderedPageBreak/>
        <w:t xml:space="preserve">Инж. </w:t>
      </w:r>
      <w:proofErr w:type="spellStart"/>
      <w:r w:rsidRPr="005E29B6">
        <w:rPr>
          <w:lang w:eastAsia="bg-BG"/>
        </w:rPr>
        <w:t>Чанка</w:t>
      </w:r>
      <w:proofErr w:type="spellEnd"/>
      <w:r w:rsidRPr="005E29B6">
        <w:rPr>
          <w:lang w:eastAsia="bg-BG"/>
        </w:rPr>
        <w:t xml:space="preserve"> Коралска - зам.-кмет "Строителство, инвестиции и регионално развитие" каза, че по инициатива на сдружение от жители в гр. Българово са направени срещи и е постигнато съгласие, в което през настоящата година да бъдат ремонтирани ул. „Георги Димитров“ и ул. „Обходна“. Тя допълни, че предложените в докладната записка улици могат да бъдат реализирани в рамките на бюджет 2024 г.</w:t>
      </w:r>
    </w:p>
    <w:p w14:paraId="24401184" w14:textId="77777777" w:rsidR="005E29B6" w:rsidRPr="005E29B6" w:rsidRDefault="005E29B6" w:rsidP="005E29B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5E29B6">
        <w:rPr>
          <w:lang w:eastAsia="bg-BG"/>
        </w:rPr>
        <w:t>След кратки дебати и в резултат на явно гласуване</w:t>
      </w:r>
      <w:r w:rsidRPr="005E29B6">
        <w:rPr>
          <w:b/>
          <w:bCs/>
          <w:lang w:eastAsia="bg-BG"/>
        </w:rPr>
        <w:t xml:space="preserve">, </w:t>
      </w:r>
      <w:r w:rsidRPr="005E29B6">
        <w:rPr>
          <w:b/>
          <w:bCs/>
          <w:i/>
          <w:iCs/>
          <w:lang w:eastAsia="bg-BG"/>
        </w:rPr>
        <w:t>с 2  гл. "за", 1 гл. "против" и 3 гл. "въздържали се",</w:t>
      </w:r>
      <w:r w:rsidRPr="005E29B6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8ECC0C8" w14:textId="77777777" w:rsidR="005E29B6" w:rsidRPr="005E29B6" w:rsidRDefault="005E29B6" w:rsidP="005E29B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5E29B6">
        <w:rPr>
          <w:b/>
          <w:bCs/>
          <w:lang w:eastAsia="bg-BG"/>
        </w:rPr>
        <w:t>СТАНОВИЩЕ:</w:t>
      </w:r>
    </w:p>
    <w:p w14:paraId="3DAC8B9A" w14:textId="77777777" w:rsidR="005E29B6" w:rsidRPr="005E29B6" w:rsidRDefault="005E29B6" w:rsidP="005E29B6">
      <w:pPr>
        <w:suppressAutoHyphens w:val="0"/>
        <w:ind w:firstLine="708"/>
        <w:jc w:val="both"/>
        <w:rPr>
          <w:lang w:eastAsia="bg-BG"/>
        </w:rPr>
      </w:pPr>
      <w:r w:rsidRPr="005E29B6">
        <w:rPr>
          <w:b/>
          <w:bCs/>
          <w:lang w:eastAsia="bg-BG"/>
        </w:rPr>
        <w:t xml:space="preserve">Не подкрепя </w:t>
      </w:r>
      <w:r w:rsidRPr="005E29B6">
        <w:rPr>
          <w:lang w:eastAsia="bg-BG"/>
        </w:rPr>
        <w:t>проекта за решение.</w:t>
      </w:r>
    </w:p>
    <w:p w14:paraId="3D16AE19" w14:textId="2CC9A2D8" w:rsidR="0057380F" w:rsidRPr="00C21DCC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</w:t>
      </w:r>
      <w:r w:rsidR="0057380F">
        <w:rPr>
          <w:rFonts w:ascii="Calibri" w:hAnsi="Calibri"/>
          <w:sz w:val="22"/>
        </w:rPr>
        <w:t>------</w:t>
      </w:r>
      <w:r w:rsidR="0057380F" w:rsidRPr="00F1538D">
        <w:rPr>
          <w:rFonts w:ascii="Calibri" w:hAnsi="Calibri"/>
          <w:sz w:val="22"/>
        </w:rPr>
        <w:t>----------------</w:t>
      </w:r>
      <w:r w:rsidR="0057380F">
        <w:rPr>
          <w:rFonts w:ascii="Calibri" w:hAnsi="Calibri"/>
          <w:sz w:val="22"/>
        </w:rPr>
        <w:t>------------------------------</w:t>
      </w:r>
    </w:p>
    <w:p w14:paraId="2A21D405" w14:textId="56637C4A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5</w:t>
      </w:r>
    </w:p>
    <w:p w14:paraId="41A40B8F" w14:textId="77777777" w:rsidR="00A61B4F" w:rsidRDefault="00A61B4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4F85ADA5" w14:textId="4D5C3D46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08-00-14399</w:t>
      </w:r>
    </w:p>
    <w:p w14:paraId="7441999B" w14:textId="66A7757A" w:rsidR="00A61B4F" w:rsidRDefault="00A61B4F" w:rsidP="00A61B4F">
      <w:pPr>
        <w:spacing w:after="160"/>
        <w:contextualSpacing/>
        <w:jc w:val="center"/>
      </w:pPr>
      <w:r w:rsidRPr="00A61B4F">
        <w:rPr>
          <w:b/>
          <w:bCs/>
        </w:rPr>
        <w:t>Докладна записка от група общински съветници от ПП БСП,</w:t>
      </w:r>
      <w:r w:rsidRPr="00451B57">
        <w:t xml:space="preserve"> </w:t>
      </w:r>
      <w:r w:rsidRPr="00A61B4F">
        <w:rPr>
          <w:i/>
          <w:iCs/>
        </w:rPr>
        <w:t>относно:</w:t>
      </w:r>
      <w:r w:rsidRPr="00451B57">
        <w:t xml:space="preserve"> Предвиждане на средства в Бюджет 2023 г. за ремонт и асфалтиране на ул. „Втора”, ул. „Пета” и ул. „Двадесета” в с. Брястовец, както и за изграждане на спортно игрище</w:t>
      </w:r>
    </w:p>
    <w:p w14:paraId="5AB9DCED" w14:textId="784A64A3" w:rsidR="00131090" w:rsidRPr="00131090" w:rsidRDefault="00131090" w:rsidP="004273F7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302F7EED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61B4F">
        <w:rPr>
          <w:lang w:eastAsia="bg-BG"/>
        </w:rPr>
        <w:t xml:space="preserve">Инж. </w:t>
      </w:r>
      <w:proofErr w:type="spellStart"/>
      <w:r w:rsidRPr="00A61B4F">
        <w:rPr>
          <w:lang w:eastAsia="bg-BG"/>
        </w:rPr>
        <w:t>Чанка</w:t>
      </w:r>
      <w:proofErr w:type="spellEnd"/>
      <w:r w:rsidRPr="00A61B4F">
        <w:rPr>
          <w:lang w:eastAsia="bg-BG"/>
        </w:rPr>
        <w:t xml:space="preserve"> Коралска - зам.-кмет "Строителство, инвестиции и регионално развитие" заяви, че късното приемане на бюджет 2023 г. затруднява извършването на по-сериозни ремонти на улиците по селата. Коралска допълни, че желанието на жителите в с. Брястовец е било средствата отделени за населеното място да се вложат в изграждането на спортна площадка в центъра.</w:t>
      </w:r>
    </w:p>
    <w:p w14:paraId="29250511" w14:textId="01209D24" w:rsidR="00A61B4F" w:rsidRDefault="00A61B4F" w:rsidP="00A61B4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61B4F">
        <w:rPr>
          <w:lang w:eastAsia="bg-BG"/>
        </w:rPr>
        <w:t>След приключване на разискванията по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  2 гл. "за", 1 гл. "против" и 3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B392A78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C403525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1643895C" w14:textId="77777777" w:rsidR="00A61B4F" w:rsidRPr="00A61B4F" w:rsidRDefault="00A61B4F" w:rsidP="00A61B4F">
      <w:pPr>
        <w:suppressAutoHyphens w:val="0"/>
        <w:ind w:firstLine="708"/>
        <w:rPr>
          <w:lang w:eastAsia="bg-BG"/>
        </w:rPr>
      </w:pPr>
      <w:r w:rsidRPr="00A61B4F">
        <w:rPr>
          <w:b/>
          <w:bCs/>
          <w:lang w:eastAsia="bg-BG"/>
        </w:rPr>
        <w:t xml:space="preserve">Не подкрепя </w:t>
      </w:r>
      <w:r w:rsidRPr="00A61B4F">
        <w:rPr>
          <w:lang w:eastAsia="bg-BG"/>
        </w:rPr>
        <w:t>проекта за решение.</w:t>
      </w:r>
    </w:p>
    <w:p w14:paraId="4AA55161" w14:textId="77777777" w:rsidR="004273F7" w:rsidRPr="00C21DCC" w:rsidRDefault="004273F7" w:rsidP="004273F7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432FDD6A" w14:textId="67568221" w:rsidR="004273F7" w:rsidRDefault="004273F7" w:rsidP="004273F7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6</w:t>
      </w:r>
    </w:p>
    <w:p w14:paraId="7CCB2CB6" w14:textId="77777777" w:rsidR="004273F7" w:rsidRDefault="004273F7" w:rsidP="00A61B4F">
      <w:pPr>
        <w:tabs>
          <w:tab w:val="left" w:pos="0"/>
        </w:tabs>
        <w:spacing w:line="259" w:lineRule="auto"/>
        <w:contextualSpacing/>
        <w:jc w:val="center"/>
        <w:rPr>
          <w:b/>
        </w:rPr>
      </w:pPr>
    </w:p>
    <w:p w14:paraId="5C39185E" w14:textId="586A0C56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08-00-14400</w:t>
      </w:r>
    </w:p>
    <w:p w14:paraId="3522FFD2" w14:textId="389F8EE1" w:rsidR="00A61B4F" w:rsidRDefault="00A61B4F" w:rsidP="00A61B4F">
      <w:pPr>
        <w:spacing w:after="160"/>
        <w:contextualSpacing/>
        <w:jc w:val="center"/>
      </w:pPr>
      <w:r>
        <w:rPr>
          <w:rStyle w:val="Strong"/>
        </w:rPr>
        <w:t>Докладна записка от Живко Господинов  - общински съветник от ПП БСП</w:t>
      </w:r>
      <w:r w:rsidRPr="00A61B4F">
        <w:rPr>
          <w:b/>
          <w:bCs/>
        </w:rPr>
        <w:t>,</w:t>
      </w:r>
      <w:r w:rsidRPr="008F66E0">
        <w:t xml:space="preserve"> </w:t>
      </w:r>
      <w:r w:rsidRPr="00A61B4F">
        <w:rPr>
          <w:i/>
          <w:iCs/>
        </w:rPr>
        <w:t>относно:</w:t>
      </w:r>
      <w:r w:rsidRPr="008F66E0">
        <w:t xml:space="preserve"> Ремонт и асфалтиране на улиците в с.</w:t>
      </w:r>
      <w:r>
        <w:t xml:space="preserve"> </w:t>
      </w:r>
      <w:r w:rsidRPr="008F66E0">
        <w:t xml:space="preserve">Равнец: „Съветска”, </w:t>
      </w:r>
      <w:r>
        <w:t>„Камчия”, „</w:t>
      </w:r>
      <w:r w:rsidRPr="008F66E0">
        <w:t>Странд</w:t>
      </w:r>
      <w:r>
        <w:t>жа”, част от ул. „Юрий Гагарин”</w:t>
      </w:r>
      <w:r w:rsidRPr="008F66E0">
        <w:t>, „Комсомо</w:t>
      </w:r>
      <w:r>
        <w:t>лска” и част от ул. „Толбухин”</w:t>
      </w:r>
    </w:p>
    <w:p w14:paraId="71900BEF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2 гл. "за", 0 гл. "против" и 4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E26B175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6D72A30D" w14:textId="1404B8D0" w:rsid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Не подкрепя </w:t>
      </w:r>
      <w:r w:rsidRPr="00A61B4F">
        <w:rPr>
          <w:lang w:eastAsia="bg-BG"/>
        </w:rPr>
        <w:t>проекта за решение.</w:t>
      </w:r>
    </w:p>
    <w:p w14:paraId="772C3D3E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7736760C" w14:textId="148E9D6B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7</w:t>
      </w:r>
    </w:p>
    <w:p w14:paraId="3E39BF47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380AEC3E" w14:textId="77777777" w:rsidR="00A61B4F" w:rsidRDefault="00A61B4F" w:rsidP="00A61B4F">
      <w:pPr>
        <w:spacing w:after="160"/>
        <w:contextualSpacing/>
        <w:jc w:val="center"/>
        <w:rPr>
          <w:i/>
        </w:rPr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08-00-14467</w:t>
      </w:r>
    </w:p>
    <w:p w14:paraId="0B7BC484" w14:textId="3BEA966A" w:rsidR="00A61B4F" w:rsidRDefault="00A61B4F" w:rsidP="00A61B4F">
      <w:pPr>
        <w:spacing w:after="160"/>
        <w:contextualSpacing/>
        <w:jc w:val="center"/>
      </w:pPr>
      <w:r w:rsidRPr="00A61B4F">
        <w:rPr>
          <w:b/>
          <w:bCs/>
        </w:rPr>
        <w:lastRenderedPageBreak/>
        <w:t xml:space="preserve">Докладна записка от Стоян Грозев и Манол Тодоров – общински съветници, </w:t>
      </w:r>
      <w:r w:rsidRPr="00A61B4F">
        <w:rPr>
          <w:i/>
          <w:iCs/>
        </w:rPr>
        <w:t xml:space="preserve">относно: </w:t>
      </w:r>
      <w:r w:rsidRPr="00BB269C">
        <w:t>Асфалтиране на пътна инфраструктура ул.</w:t>
      </w:r>
      <w:r>
        <w:t xml:space="preserve"> „</w:t>
      </w:r>
      <w:r w:rsidRPr="00BB269C">
        <w:t>Копривщица</w:t>
      </w:r>
      <w:r>
        <w:t>“</w:t>
      </w:r>
      <w:r w:rsidRPr="00BB269C">
        <w:t xml:space="preserve"> и ул.</w:t>
      </w:r>
      <w:r>
        <w:t xml:space="preserve"> „</w:t>
      </w:r>
      <w:r w:rsidRPr="00BB269C">
        <w:t>Средна гора</w:t>
      </w:r>
      <w:r>
        <w:t>“</w:t>
      </w:r>
      <w:r w:rsidRPr="00BB269C">
        <w:t xml:space="preserve">, </w:t>
      </w:r>
      <w:proofErr w:type="spellStart"/>
      <w:r w:rsidRPr="00BB269C">
        <w:t>в.з</w:t>
      </w:r>
      <w:proofErr w:type="spellEnd"/>
      <w:r>
        <w:t>.</w:t>
      </w:r>
      <w:r w:rsidRPr="00BB269C">
        <w:t xml:space="preserve"> </w:t>
      </w:r>
      <w:r>
        <w:t>„</w:t>
      </w:r>
      <w:r w:rsidRPr="00BB269C">
        <w:t>Боровете</w:t>
      </w:r>
      <w:r>
        <w:t>“</w:t>
      </w:r>
      <w:r w:rsidRPr="00BB269C">
        <w:t>, кв.</w:t>
      </w:r>
      <w:r>
        <w:t xml:space="preserve"> „</w:t>
      </w:r>
      <w:r w:rsidRPr="00BB269C">
        <w:t>Банево</w:t>
      </w:r>
      <w:r>
        <w:t>“</w:t>
      </w:r>
    </w:p>
    <w:p w14:paraId="31994750" w14:textId="77777777" w:rsidR="00A61B4F" w:rsidRDefault="00A61B4F" w:rsidP="00A61B4F">
      <w:pPr>
        <w:spacing w:after="160"/>
        <w:contextualSpacing/>
        <w:jc w:val="center"/>
      </w:pPr>
    </w:p>
    <w:p w14:paraId="6DB530C7" w14:textId="2413E32A" w:rsidR="008A0D48" w:rsidRPr="008A0D48" w:rsidRDefault="008A0D48" w:rsidP="008A0D48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8A0D48">
        <w:rPr>
          <w:lang w:eastAsia="bg-BG"/>
        </w:rPr>
        <w:t xml:space="preserve">Владимир Павлов изрази </w:t>
      </w:r>
      <w:r w:rsidR="00842C74">
        <w:rPr>
          <w:lang w:eastAsia="bg-BG"/>
        </w:rPr>
        <w:t>опасение</w:t>
      </w:r>
      <w:r w:rsidRPr="008A0D48">
        <w:rPr>
          <w:lang w:eastAsia="bg-BG"/>
        </w:rPr>
        <w:t xml:space="preserve">, че </w:t>
      </w:r>
      <w:r w:rsidR="00842C74">
        <w:rPr>
          <w:lang w:eastAsia="bg-BG"/>
        </w:rPr>
        <w:t>липсата на</w:t>
      </w:r>
      <w:r w:rsidRPr="008A0D48">
        <w:rPr>
          <w:lang w:eastAsia="bg-BG"/>
        </w:rPr>
        <w:t xml:space="preserve"> План за улична регулация, </w:t>
      </w:r>
      <w:r w:rsidR="00842C74">
        <w:rPr>
          <w:lang w:eastAsia="bg-BG"/>
        </w:rPr>
        <w:t>води до невъзможност</w:t>
      </w:r>
      <w:r w:rsidRPr="008A0D48">
        <w:rPr>
          <w:lang w:eastAsia="bg-BG"/>
        </w:rPr>
        <w:t xml:space="preserve"> за асфалтиране на пътна инфраструктура. Според Павлов е необходимо да бъдат посочени и </w:t>
      </w:r>
      <w:proofErr w:type="spellStart"/>
      <w:r w:rsidRPr="008A0D48">
        <w:rPr>
          <w:lang w:eastAsia="bg-BG"/>
        </w:rPr>
        <w:t>осовите</w:t>
      </w:r>
      <w:proofErr w:type="spellEnd"/>
      <w:r w:rsidRPr="008A0D48">
        <w:rPr>
          <w:lang w:eastAsia="bg-BG"/>
        </w:rPr>
        <w:t xml:space="preserve"> точки на предложените улици за ремонт.</w:t>
      </w:r>
    </w:p>
    <w:p w14:paraId="54B320DA" w14:textId="77777777" w:rsidR="008A0D48" w:rsidRDefault="008A0D48" w:rsidP="008A0D48">
      <w:pPr>
        <w:suppressAutoHyphens w:val="0"/>
        <w:spacing w:before="100" w:beforeAutospacing="1" w:after="100" w:afterAutospacing="1"/>
        <w:ind w:firstLine="708"/>
        <w:contextualSpacing/>
        <w:jc w:val="both"/>
      </w:pPr>
      <w:r w:rsidRPr="008A0D48">
        <w:rPr>
          <w:lang w:eastAsia="bg-BG"/>
        </w:rPr>
        <w:t xml:space="preserve">Инж. </w:t>
      </w:r>
      <w:proofErr w:type="spellStart"/>
      <w:r w:rsidRPr="008A0D48">
        <w:rPr>
          <w:lang w:eastAsia="bg-BG"/>
        </w:rPr>
        <w:t>Чанка</w:t>
      </w:r>
      <w:proofErr w:type="spellEnd"/>
      <w:r w:rsidRPr="008A0D48">
        <w:rPr>
          <w:lang w:eastAsia="bg-BG"/>
        </w:rPr>
        <w:t xml:space="preserve"> Коралска - зам.-кмет "Строителство, инвестиции и регионално развитие" каза, че във вилна зона "Боровете" няма улици и е необходим инвестиционен проект, който е първият етап за изграждането им. Коралска допълни, че </w:t>
      </w:r>
      <w:r>
        <w:t>могат да бъдат заложени средства в бюджет 2024 за изграждане на пътна инфраструктура.</w:t>
      </w:r>
    </w:p>
    <w:p w14:paraId="029E1B16" w14:textId="441AD6E6" w:rsidR="00A61B4F" w:rsidRDefault="00A61B4F" w:rsidP="008A0D48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A61B4F">
        <w:rPr>
          <w:lang w:eastAsia="bg-BG"/>
        </w:rPr>
        <w:t>След приключване на разискванията по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2 гл. "за", 0 гл. "против" и 4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01F16DA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681C8C7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7F5B9461" w14:textId="4923F53A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Не подкрепя </w:t>
      </w:r>
      <w:r w:rsidRPr="00A61B4F">
        <w:rPr>
          <w:lang w:eastAsia="bg-BG"/>
        </w:rPr>
        <w:t>проекта за решение.</w:t>
      </w:r>
    </w:p>
    <w:p w14:paraId="77584E56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11C23840" w14:textId="500A3438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8</w:t>
      </w:r>
    </w:p>
    <w:p w14:paraId="32822A5A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41756756" w14:textId="77777777" w:rsidR="00A61B4F" w:rsidRDefault="00A61B4F" w:rsidP="00A61B4F">
      <w:pPr>
        <w:tabs>
          <w:tab w:val="left" w:pos="0"/>
        </w:tabs>
        <w:spacing w:line="259" w:lineRule="auto"/>
        <w:jc w:val="center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08-00-14434</w:t>
      </w:r>
      <w:r w:rsidRPr="00617850">
        <w:t xml:space="preserve"> </w:t>
      </w:r>
    </w:p>
    <w:p w14:paraId="41660200" w14:textId="7CD639D4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 w:rsidRPr="00617850">
        <w:rPr>
          <w:b/>
        </w:rPr>
        <w:t>Доклад от Димитър Николов – кмет на Община Бургас,</w:t>
      </w:r>
      <w:r w:rsidRPr="00617850">
        <w:t xml:space="preserve"> </w:t>
      </w:r>
      <w:r w:rsidRPr="00617850">
        <w:rPr>
          <w:i/>
        </w:rPr>
        <w:t xml:space="preserve">относно: </w:t>
      </w:r>
      <w:r w:rsidRPr="00617850">
        <w:t>Проект на бюджет за 2023 година</w:t>
      </w:r>
    </w:p>
    <w:p w14:paraId="2B4F92F0" w14:textId="0C60F748" w:rsidR="00A61B4F" w:rsidRPr="00A61B4F" w:rsidRDefault="00A61B4F" w:rsidP="00A61B4F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A61B4F">
        <w:rPr>
          <w:lang w:eastAsia="bg-BG"/>
        </w:rPr>
        <w:t xml:space="preserve">Владимир Павлов направи предложение да се намали план - сметката на </w:t>
      </w:r>
      <w:r w:rsidR="00842C74">
        <w:rPr>
          <w:lang w:eastAsia="bg-BG"/>
        </w:rPr>
        <w:t>не</w:t>
      </w:r>
      <w:r w:rsidRPr="00A61B4F">
        <w:rPr>
          <w:lang w:eastAsia="bg-BG"/>
        </w:rPr>
        <w:t xml:space="preserve">правителствените организации с 20 % и да бъдат прехвърлени в капиталовата програма за инфраструктура. Проф. Севдалина </w:t>
      </w:r>
      <w:proofErr w:type="spellStart"/>
      <w:r w:rsidRPr="00A61B4F">
        <w:rPr>
          <w:lang w:eastAsia="bg-BG"/>
        </w:rPr>
        <w:t>Турманова</w:t>
      </w:r>
      <w:proofErr w:type="spellEnd"/>
      <w:r w:rsidRPr="00A61B4F">
        <w:rPr>
          <w:lang w:eastAsia="bg-BG"/>
        </w:rPr>
        <w:t xml:space="preserve"> </w:t>
      </w:r>
      <w:r w:rsidR="00842C74">
        <w:t>припомни на</w:t>
      </w:r>
      <w:r w:rsidR="00842C74" w:rsidRPr="000468F2">
        <w:rPr>
          <w:lang w:eastAsia="bg-BG"/>
        </w:rPr>
        <w:t xml:space="preserve"> </w:t>
      </w:r>
      <w:r w:rsidR="00842C74" w:rsidRPr="00A61B4F">
        <w:rPr>
          <w:lang w:eastAsia="bg-BG"/>
        </w:rPr>
        <w:t>присъстващите,</w:t>
      </w:r>
      <w:r w:rsidR="00842C74">
        <w:rPr>
          <w:lang w:eastAsia="bg-BG"/>
        </w:rPr>
        <w:t xml:space="preserve"> </w:t>
      </w:r>
      <w:r w:rsidR="00842C74" w:rsidRPr="00A61B4F">
        <w:rPr>
          <w:lang w:eastAsia="bg-BG"/>
        </w:rPr>
        <w:t>че има създадени Правила за финансиране на НПО</w:t>
      </w:r>
      <w:r w:rsidR="00842C74">
        <w:rPr>
          <w:lang w:eastAsia="bg-BG"/>
        </w:rPr>
        <w:t>, въз основа на които</w:t>
      </w:r>
      <w:r w:rsidR="00842C74">
        <w:t xml:space="preserve"> е сформирана комисия от общински съветници, които по критерии определят размера на средствата</w:t>
      </w:r>
      <w:r w:rsidRPr="00A61B4F">
        <w:rPr>
          <w:lang w:eastAsia="bg-BG"/>
        </w:rPr>
        <w:t xml:space="preserve"> присъстващите,</w:t>
      </w:r>
      <w:r w:rsidR="000468F2">
        <w:rPr>
          <w:lang w:eastAsia="bg-BG"/>
        </w:rPr>
        <w:t xml:space="preserve"> </w:t>
      </w:r>
      <w:r w:rsidRPr="00A61B4F">
        <w:rPr>
          <w:lang w:eastAsia="bg-BG"/>
        </w:rPr>
        <w:t>че има създадени Правила за финансиране на НПО. Златина Караиванова – директор на дирекция „Бюджет и финанси“ допълни, че със санкция на Общински съвет - Бургас е приет разчет за лимитирани разходи и на база този разчет към момента тези организации са финансирани. Караиванова каза, че предложението е резонно, но това може да се направи при обсъждането на бюджет 2024 г. След направените уточнения Владимир Павлов оттегли предложението си.</w:t>
      </w:r>
    </w:p>
    <w:p w14:paraId="26C4DDA7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A61B4F">
        <w:rPr>
          <w:lang w:eastAsia="bg-BG"/>
        </w:rPr>
        <w:t>След кратки дебати по доклада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4 гл. "за", 0 гл. "против" и 2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97808B0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62F49E3A" w14:textId="3156F1D6" w:rsidR="00A61B4F" w:rsidRDefault="00A61B4F" w:rsidP="00A61B4F">
      <w:pPr>
        <w:tabs>
          <w:tab w:val="left" w:pos="0"/>
        </w:tabs>
        <w:spacing w:line="259" w:lineRule="auto"/>
        <w:contextualSpacing/>
        <w:jc w:val="both"/>
        <w:rPr>
          <w:b/>
        </w:rPr>
      </w:pPr>
      <w:r>
        <w:rPr>
          <w:b/>
          <w:bCs/>
          <w:lang w:eastAsia="bg-BG"/>
        </w:rPr>
        <w:tab/>
      </w: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 xml:space="preserve">проекта за решение, ведно с постъпилото </w:t>
      </w:r>
      <w:r w:rsidRPr="00A61B4F">
        <w:rPr>
          <w:i/>
          <w:iCs/>
          <w:lang w:eastAsia="bg-BG"/>
        </w:rPr>
        <w:t>Допълнение</w:t>
      </w:r>
      <w:r w:rsidRPr="00A61B4F">
        <w:rPr>
          <w:lang w:eastAsia="bg-BG"/>
        </w:rPr>
        <w:t xml:space="preserve"> с вх. №08-00-14488/21.08.2023 г. </w:t>
      </w:r>
    </w:p>
    <w:p w14:paraId="5D671300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5650D179" w14:textId="5D50BFDA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9</w:t>
      </w:r>
    </w:p>
    <w:p w14:paraId="7DDCE628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2B90D767" w14:textId="6EA46634" w:rsidR="00A61B4F" w:rsidRDefault="00A61B4F" w:rsidP="00A61B4F">
      <w:pPr>
        <w:suppressAutoHyphens w:val="0"/>
        <w:spacing w:line="259" w:lineRule="auto"/>
        <w:contextualSpacing/>
        <w:jc w:val="center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08-00-14454</w:t>
      </w:r>
    </w:p>
    <w:p w14:paraId="714F4A30" w14:textId="693C3D81" w:rsidR="00A61B4F" w:rsidRPr="00A61B4F" w:rsidRDefault="00A61B4F" w:rsidP="00A61B4F">
      <w:pPr>
        <w:suppressAutoHyphens w:val="0"/>
        <w:spacing w:line="259" w:lineRule="auto"/>
        <w:contextualSpacing/>
        <w:jc w:val="center"/>
      </w:pPr>
      <w:r w:rsidRPr="00617850">
        <w:rPr>
          <w:b/>
        </w:rPr>
        <w:t>Докладна записка от Димитър Николов – кмет на Община Бургас,</w:t>
      </w:r>
      <w:r w:rsidRPr="00C3218E">
        <w:t xml:space="preserve"> </w:t>
      </w:r>
      <w:r w:rsidRPr="00617850">
        <w:rPr>
          <w:i/>
        </w:rPr>
        <w:t xml:space="preserve">относно: </w:t>
      </w:r>
      <w:r w:rsidRPr="00C3218E">
        <w:t>Отчет за състоянието на общинската собственост и резултатите от нейното управление за периода от 01.01.2022 г. до 31.12.2022 г</w:t>
      </w:r>
      <w:r>
        <w:t>.</w:t>
      </w:r>
    </w:p>
    <w:p w14:paraId="55E3994B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A61B4F">
        <w:rPr>
          <w:b/>
          <w:bCs/>
          <w:lang w:eastAsia="bg-BG"/>
        </w:rPr>
        <w:t xml:space="preserve"> </w:t>
      </w:r>
      <w:r w:rsidRPr="00A61B4F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A61B4F">
        <w:rPr>
          <w:lang w:eastAsia="bg-BG"/>
        </w:rPr>
        <w:t>членовете на Постоянната комисия по устройство на територията приеха следното</w:t>
      </w:r>
    </w:p>
    <w:p w14:paraId="177CAE1C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b/>
          <w:bCs/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7580ED10" w14:textId="59E47BD8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>Подкрепя</w:t>
      </w:r>
      <w:r w:rsidRPr="00A61B4F">
        <w:rPr>
          <w:lang w:eastAsia="bg-BG"/>
        </w:rPr>
        <w:t xml:space="preserve"> отчета за състоянието на общинската собственост и резултатите от нейното управление за периода от 01.01.2022 г. до 31.12.2022 г.</w:t>
      </w:r>
    </w:p>
    <w:p w14:paraId="6E138468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7DCB84E3" w14:textId="4ED116C6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10</w:t>
      </w:r>
    </w:p>
    <w:p w14:paraId="4663978D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34C9BE3B" w14:textId="3A93AFEE" w:rsidR="00A61B4F" w:rsidRDefault="00A61B4F" w:rsidP="00A61B4F">
      <w:pPr>
        <w:suppressAutoHyphens w:val="0"/>
        <w:spacing w:line="259" w:lineRule="auto"/>
        <w:contextualSpacing/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08-00-14516</w:t>
      </w:r>
    </w:p>
    <w:p w14:paraId="25D7208C" w14:textId="48F1ED83" w:rsidR="00A61B4F" w:rsidRPr="00A61B4F" w:rsidRDefault="00A61B4F" w:rsidP="00A61B4F">
      <w:pPr>
        <w:suppressAutoHyphens w:val="0"/>
        <w:spacing w:line="259" w:lineRule="auto"/>
        <w:contextualSpacing/>
        <w:jc w:val="center"/>
      </w:pPr>
      <w:r>
        <w:rPr>
          <w:rStyle w:val="Strong"/>
        </w:rPr>
        <w:t xml:space="preserve">Докладна записка от Димитър Николов - кмет на Община </w:t>
      </w:r>
      <w:proofErr w:type="spellStart"/>
      <w:r>
        <w:rPr>
          <w:rStyle w:val="Strong"/>
        </w:rPr>
        <w:t>Бургас,</w:t>
      </w:r>
      <w:r>
        <w:rPr>
          <w:rStyle w:val="Emphasis"/>
        </w:rPr>
        <w:t>относно</w:t>
      </w:r>
      <w:proofErr w:type="spellEnd"/>
      <w:r>
        <w:rPr>
          <w:rStyle w:val="Emphasis"/>
        </w:rPr>
        <w:t xml:space="preserve">: </w:t>
      </w:r>
      <w:r>
        <w:t>Участие на</w:t>
      </w:r>
      <w:r>
        <w:rPr>
          <w:rStyle w:val="Strong"/>
        </w:rPr>
        <w:t xml:space="preserve"> </w:t>
      </w:r>
      <w:r>
        <w:t>Община Бургас като Партньор в  подготовка и реализиране на Концепция за интегрирани териториални инвестиции /КИТИ/ по процедура BG16FFPR003-2.001 „Концепции за интегрирани териториални инвестиции (ИТИ)“ по Програма „Развитие на регионите“ 2021-2027</w:t>
      </w:r>
    </w:p>
    <w:p w14:paraId="74988C55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B4C9C4E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03B5E318" w14:textId="7B68E50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73D5AF1C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67ABC97E" w14:textId="0986E4A9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11</w:t>
      </w:r>
    </w:p>
    <w:p w14:paraId="16FEDCAC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7C74023D" w14:textId="4A646B94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08-00-14474</w:t>
      </w:r>
    </w:p>
    <w:p w14:paraId="493298F5" w14:textId="7BE0B868" w:rsidR="00A61B4F" w:rsidRPr="00A61B4F" w:rsidRDefault="00A61B4F" w:rsidP="00A61B4F">
      <w:pPr>
        <w:spacing w:after="160"/>
        <w:contextualSpacing/>
        <w:jc w:val="center"/>
      </w:pPr>
      <w:r w:rsidRPr="00A61B4F">
        <w:rPr>
          <w:b/>
          <w:bCs/>
        </w:rPr>
        <w:t xml:space="preserve">Докладна записка от Димитър Николов – кмет на Община Бургас, </w:t>
      </w:r>
      <w:r w:rsidRPr="00A61B4F">
        <w:rPr>
          <w:i/>
          <w:iCs/>
        </w:rPr>
        <w:t xml:space="preserve">относно: </w:t>
      </w:r>
      <w:r w:rsidRPr="00A61B4F">
        <w:rPr>
          <w:b/>
        </w:rPr>
        <w:t>1.</w:t>
      </w:r>
      <w:r w:rsidRPr="00483334">
        <w:t xml:space="preserve"> Одобряване на задание по реда на чл. 124б, ал. 1 от ЗУТ, във връзка с чл.</w:t>
      </w:r>
      <w:r>
        <w:t xml:space="preserve"> </w:t>
      </w:r>
      <w:r w:rsidRPr="00483334">
        <w:t xml:space="preserve">125, ал. 1 от ЗУТ, за изработване на: </w:t>
      </w:r>
      <w:r w:rsidRPr="00A61B4F">
        <w:rPr>
          <w:b/>
        </w:rPr>
        <w:t>1.1.</w:t>
      </w:r>
      <w:r w:rsidRPr="00483334">
        <w:t xml:space="preserve"> Подробен устройствен план </w:t>
      </w:r>
      <w:r>
        <w:t>–</w:t>
      </w:r>
      <w:r w:rsidRPr="00483334">
        <w:t xml:space="preserve"> </w:t>
      </w:r>
      <w:proofErr w:type="spellStart"/>
      <w:r w:rsidRPr="00483334">
        <w:t>парцеларен</w:t>
      </w:r>
      <w:proofErr w:type="spellEnd"/>
      <w:r w:rsidRPr="00483334">
        <w:t xml:space="preserve"> план (ПУП</w:t>
      </w:r>
      <w:r>
        <w:t xml:space="preserve"> – </w:t>
      </w:r>
      <w:r w:rsidRPr="00483334">
        <w:t>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483334">
        <w:t>Кюшето</w:t>
      </w:r>
      <w:proofErr w:type="spellEnd"/>
      <w:r w:rsidRPr="00483334">
        <w:t>), местност „</w:t>
      </w:r>
      <w:proofErr w:type="spellStart"/>
      <w:r w:rsidRPr="00483334">
        <w:t>Соката</w:t>
      </w:r>
      <w:proofErr w:type="spellEnd"/>
      <w:r w:rsidRPr="00483334">
        <w:t>“ в землището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 и на територията на „Летище</w:t>
      </w:r>
      <w:r>
        <w:t xml:space="preserve"> – </w:t>
      </w:r>
      <w:r w:rsidRPr="00483334">
        <w:t xml:space="preserve">Бургас“;  </w:t>
      </w:r>
      <w:r w:rsidRPr="00A61B4F">
        <w:rPr>
          <w:b/>
        </w:rPr>
        <w:t>1.2.</w:t>
      </w:r>
      <w:r w:rsidRPr="00483334">
        <w:t xml:space="preserve"> ПУП</w:t>
      </w:r>
      <w:r>
        <w:t xml:space="preserve"> – </w:t>
      </w:r>
      <w:r w:rsidRPr="00483334">
        <w:t>ПРЗ, изменения на ПУП</w:t>
      </w:r>
      <w:r>
        <w:t xml:space="preserve"> – </w:t>
      </w:r>
      <w:r w:rsidRPr="00483334">
        <w:t>ПРЗ и изменения на ПУП</w:t>
      </w:r>
      <w:r>
        <w:t xml:space="preserve"> – </w:t>
      </w:r>
      <w:r w:rsidRPr="00483334">
        <w:t>ПУР, във връзка с провеждане на трасе на железопътна линия, преминаващо през и между териториите на: ПЗ „Север“; ж.</w:t>
      </w:r>
      <w:r>
        <w:t xml:space="preserve"> </w:t>
      </w:r>
      <w:r w:rsidRPr="00483334">
        <w:t>к. „Славейков“; ж.</w:t>
      </w:r>
      <w:r>
        <w:t xml:space="preserve"> </w:t>
      </w:r>
      <w:r w:rsidRPr="00483334">
        <w:t>к. „Братя Миладинови“; ж.</w:t>
      </w:r>
      <w:r>
        <w:t xml:space="preserve"> </w:t>
      </w:r>
      <w:r w:rsidRPr="00483334">
        <w:t>к. „Зорница“; ж.</w:t>
      </w:r>
      <w:r>
        <w:t xml:space="preserve"> </w:t>
      </w:r>
      <w:r w:rsidRPr="00483334">
        <w:t xml:space="preserve">к. „Лазур“; „Парк Езеро“; „Приморски парк“; територията, заключена между плажната ивица и южно </w:t>
      </w:r>
      <w:proofErr w:type="spellStart"/>
      <w:r w:rsidRPr="00483334">
        <w:t>Атанасовско</w:t>
      </w:r>
      <w:proofErr w:type="spellEnd"/>
      <w:r w:rsidRPr="00483334">
        <w:t xml:space="preserve"> езеро, южно от района „Черноморски солници“, гр.</w:t>
      </w:r>
      <w:r>
        <w:t xml:space="preserve"> </w:t>
      </w:r>
      <w:r w:rsidRPr="00483334">
        <w:t>Бургас; зона „Изток“ – Черноморски солници, гр.</w:t>
      </w:r>
      <w:r>
        <w:t xml:space="preserve"> </w:t>
      </w:r>
      <w:r w:rsidRPr="00483334">
        <w:t>Бургас;  местност „Ъгъла“ в землище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Бургас. </w:t>
      </w:r>
      <w:r w:rsidRPr="00A61B4F">
        <w:rPr>
          <w:b/>
        </w:rPr>
        <w:t>2.</w:t>
      </w:r>
      <w:r w:rsidRPr="00483334">
        <w:t xml:space="preserve"> Разрешение по реда на чл. 134, ал.</w:t>
      </w:r>
      <w:r>
        <w:t xml:space="preserve"> </w:t>
      </w:r>
      <w:r w:rsidRPr="00483334">
        <w:t>2, т.</w:t>
      </w:r>
      <w:r>
        <w:t xml:space="preserve"> </w:t>
      </w:r>
      <w:r w:rsidRPr="00483334">
        <w:t>1 и чл. 124а, ал.</w:t>
      </w:r>
      <w:r>
        <w:t xml:space="preserve"> </w:t>
      </w:r>
      <w:r w:rsidRPr="00483334">
        <w:t>1, във връзка с чл.</w:t>
      </w:r>
      <w:r>
        <w:t xml:space="preserve"> </w:t>
      </w:r>
      <w:r w:rsidRPr="00483334">
        <w:t>133, ал.</w:t>
      </w:r>
      <w:r>
        <w:t xml:space="preserve"> 7 от ЗУТ за изработване на:</w:t>
      </w:r>
      <w:r w:rsidRPr="00483334">
        <w:t xml:space="preserve"> </w:t>
      </w:r>
      <w:r w:rsidRPr="00A61B4F">
        <w:rPr>
          <w:b/>
        </w:rPr>
        <w:t>2.1.</w:t>
      </w:r>
      <w:r w:rsidRPr="00483334">
        <w:t xml:space="preserve"> Подробен устройствен план </w:t>
      </w:r>
      <w:r>
        <w:t>–</w:t>
      </w:r>
      <w:r w:rsidRPr="00483334">
        <w:t xml:space="preserve"> </w:t>
      </w:r>
      <w:proofErr w:type="spellStart"/>
      <w:r w:rsidRPr="00483334">
        <w:t>парцеларен</w:t>
      </w:r>
      <w:proofErr w:type="spellEnd"/>
      <w:r w:rsidRPr="00483334">
        <w:t xml:space="preserve"> план (ПУП</w:t>
      </w:r>
      <w:r>
        <w:t xml:space="preserve"> – </w:t>
      </w:r>
      <w:r w:rsidRPr="00483334">
        <w:t>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483334">
        <w:t>Кюшето</w:t>
      </w:r>
      <w:proofErr w:type="spellEnd"/>
      <w:r w:rsidRPr="00483334">
        <w:t>), местност „</w:t>
      </w:r>
      <w:proofErr w:type="spellStart"/>
      <w:r w:rsidRPr="00483334">
        <w:t>Соката</w:t>
      </w:r>
      <w:proofErr w:type="spellEnd"/>
      <w:r w:rsidRPr="00483334">
        <w:t>“ в землището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 и на територията на „Летище</w:t>
      </w:r>
      <w:r>
        <w:t xml:space="preserve"> – </w:t>
      </w:r>
      <w:r w:rsidRPr="00483334">
        <w:t>Б</w:t>
      </w:r>
      <w:r>
        <w:t>ургас“;</w:t>
      </w:r>
      <w:r w:rsidRPr="00483334">
        <w:t xml:space="preserve"> </w:t>
      </w:r>
      <w:r w:rsidRPr="00A61B4F">
        <w:rPr>
          <w:b/>
        </w:rPr>
        <w:t>2.2.</w:t>
      </w:r>
      <w:r w:rsidRPr="00483334">
        <w:t xml:space="preserve"> ПУП</w:t>
      </w:r>
      <w:r>
        <w:t xml:space="preserve"> – </w:t>
      </w:r>
      <w:r w:rsidRPr="00483334">
        <w:t>ПРЗ, изменения на ПУП</w:t>
      </w:r>
      <w:r>
        <w:t xml:space="preserve"> – </w:t>
      </w:r>
      <w:r w:rsidRPr="00483334">
        <w:t>ПРЗ и изменения на ПУП</w:t>
      </w:r>
      <w:r>
        <w:t xml:space="preserve"> – </w:t>
      </w:r>
      <w:r w:rsidRPr="00483334">
        <w:t>ПУР, във връзка с провеждане на трасе на железопътна линия, преминаващо през и между териториите на: ПЗ „Север“; ж.</w:t>
      </w:r>
      <w:r>
        <w:t xml:space="preserve"> </w:t>
      </w:r>
      <w:r w:rsidRPr="00483334">
        <w:t>к. „Славейков“; ж.</w:t>
      </w:r>
      <w:r>
        <w:t xml:space="preserve"> </w:t>
      </w:r>
      <w:r w:rsidRPr="00483334">
        <w:t>к. „Братя Миладинови“; ж.</w:t>
      </w:r>
      <w:r>
        <w:t xml:space="preserve"> </w:t>
      </w:r>
      <w:r w:rsidRPr="00483334">
        <w:t>к. „Зорница“; ж.</w:t>
      </w:r>
      <w:r>
        <w:t xml:space="preserve"> </w:t>
      </w:r>
      <w:r w:rsidRPr="00483334">
        <w:t xml:space="preserve">к. „Лазур“; </w:t>
      </w:r>
      <w:r w:rsidRPr="00483334">
        <w:lastRenderedPageBreak/>
        <w:t xml:space="preserve">„Парк Езеро“; „Приморски парк“; територията, заключена между плажната ивица и южно </w:t>
      </w:r>
      <w:proofErr w:type="spellStart"/>
      <w:r w:rsidRPr="00483334">
        <w:t>Атанасовско</w:t>
      </w:r>
      <w:proofErr w:type="spellEnd"/>
      <w:r w:rsidRPr="00483334">
        <w:t xml:space="preserve"> езеро, южно от района „Черноморски солници“, гр.</w:t>
      </w:r>
      <w:r>
        <w:t xml:space="preserve"> </w:t>
      </w:r>
      <w:r w:rsidRPr="00483334">
        <w:t>Бургас; зона „Изток“ – Черноморски солници, гр.</w:t>
      </w:r>
      <w:r>
        <w:t xml:space="preserve"> </w:t>
      </w:r>
      <w:r w:rsidRPr="00483334">
        <w:t>Бургас;  местност „Ъгъла“ в землище на кв.</w:t>
      </w:r>
      <w:r>
        <w:t xml:space="preserve"> „</w:t>
      </w:r>
      <w:r w:rsidRPr="00483334">
        <w:t>Сарафово</w:t>
      </w:r>
      <w:r>
        <w:t>“</w:t>
      </w:r>
      <w:r w:rsidRPr="00483334">
        <w:t>, гр.</w:t>
      </w:r>
      <w:r>
        <w:t xml:space="preserve"> </w:t>
      </w:r>
      <w:r w:rsidRPr="00483334">
        <w:t>Бургас</w:t>
      </w:r>
    </w:p>
    <w:p w14:paraId="0A048541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A78CBD4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37306D37" w14:textId="7777777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445DDE95" w14:textId="77777777" w:rsidR="00A61B4F" w:rsidRDefault="00A61B4F" w:rsidP="00A61B4F">
      <w:pPr>
        <w:tabs>
          <w:tab w:val="left" w:pos="0"/>
        </w:tabs>
        <w:spacing w:line="259" w:lineRule="auto"/>
        <w:contextualSpacing/>
        <w:jc w:val="center"/>
        <w:rPr>
          <w:b/>
        </w:rPr>
      </w:pPr>
    </w:p>
    <w:p w14:paraId="6030E4FA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4ECD2568" w14:textId="05600AEC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12</w:t>
      </w:r>
    </w:p>
    <w:p w14:paraId="508FA978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4F1F7889" w14:textId="3265411A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08-00-14408</w:t>
      </w:r>
    </w:p>
    <w:p w14:paraId="0E290859" w14:textId="4CFDD7F6" w:rsidR="00A61B4F" w:rsidRPr="00A61B4F" w:rsidRDefault="00A61B4F" w:rsidP="00A61B4F">
      <w:pPr>
        <w:spacing w:after="160"/>
        <w:contextualSpacing/>
        <w:jc w:val="center"/>
      </w:pPr>
      <w:r>
        <w:rPr>
          <w:rStyle w:val="Strong"/>
        </w:rPr>
        <w:t>Заявление от инж. З</w:t>
      </w:r>
      <w:r w:rsidR="00A56032">
        <w:rPr>
          <w:rStyle w:val="Strong"/>
        </w:rPr>
        <w:t>.</w:t>
      </w:r>
      <w:r>
        <w:rPr>
          <w:rStyle w:val="Strong"/>
        </w:rPr>
        <w:t xml:space="preserve"> Крумов - Генерален директор на ДП "Национална компания железопътна инфраструктура", </w:t>
      </w:r>
      <w:r>
        <w:rPr>
          <w:rStyle w:val="Emphasis"/>
        </w:rPr>
        <w:t xml:space="preserve">относно: </w:t>
      </w:r>
      <w:r>
        <w:t>Изработване на ПУП за обект "Връзка между ЖП гара Бургас и летище Бургас по проект "Достъп от коридор ОИС до летище Бургас. Проучвания за връзка между железопътната инфраструктура и летище Бургас"</w:t>
      </w:r>
    </w:p>
    <w:p w14:paraId="71B19E5E" w14:textId="226DE062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със заявлението от инж. З</w:t>
      </w:r>
      <w:r w:rsidR="00A56032">
        <w:rPr>
          <w:lang w:eastAsia="bg-BG"/>
        </w:rPr>
        <w:t>.</w:t>
      </w:r>
      <w:r w:rsidRPr="00A61B4F">
        <w:rPr>
          <w:lang w:eastAsia="bg-BG"/>
        </w:rPr>
        <w:t xml:space="preserve"> Крумов - Генерален директор на ДП "Национална компания железопътна инфраструктура" и в резултат на явно гласуване,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61562CD" w14:textId="02C8BBF9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2F20F7C6" w14:textId="4E9E224E" w:rsidR="00A61B4F" w:rsidRDefault="00A61B4F" w:rsidP="00A61B4F">
      <w:pPr>
        <w:tabs>
          <w:tab w:val="left" w:pos="0"/>
        </w:tabs>
        <w:spacing w:line="259" w:lineRule="auto"/>
        <w:contextualSpacing/>
        <w:jc w:val="both"/>
        <w:rPr>
          <w:b/>
        </w:rPr>
      </w:pPr>
      <w:r>
        <w:rPr>
          <w:b/>
          <w:bCs/>
          <w:lang w:eastAsia="bg-BG"/>
        </w:rPr>
        <w:tab/>
      </w:r>
      <w:r w:rsidRPr="00A61B4F">
        <w:rPr>
          <w:b/>
          <w:bCs/>
          <w:lang w:eastAsia="bg-BG"/>
        </w:rPr>
        <w:t xml:space="preserve">Приема за сведение </w:t>
      </w:r>
      <w:r w:rsidRPr="00A61B4F">
        <w:rPr>
          <w:lang w:eastAsia="bg-BG"/>
        </w:rPr>
        <w:t>заявлението от инж. З</w:t>
      </w:r>
      <w:r w:rsidR="00A56032">
        <w:rPr>
          <w:lang w:eastAsia="bg-BG"/>
        </w:rPr>
        <w:t>.</w:t>
      </w:r>
      <w:r w:rsidRPr="00A61B4F">
        <w:rPr>
          <w:lang w:eastAsia="bg-BG"/>
        </w:rPr>
        <w:t xml:space="preserve"> Крумов - Генерален директор на ДП "Национална компания железопътна инфраструктура". </w:t>
      </w:r>
    </w:p>
    <w:p w14:paraId="1ECE3D79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69191CED" w14:textId="03FE1FDB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13</w:t>
      </w:r>
    </w:p>
    <w:p w14:paraId="4718CC28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6A9463C8" w14:textId="59C4F2DB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08-00-14470</w:t>
      </w:r>
    </w:p>
    <w:p w14:paraId="1C50FE28" w14:textId="73A5976B" w:rsidR="00A61B4F" w:rsidRDefault="00A61B4F" w:rsidP="00A61B4F">
      <w:pPr>
        <w:spacing w:after="160"/>
        <w:contextualSpacing/>
        <w:jc w:val="center"/>
      </w:pPr>
      <w:r w:rsidRPr="00A61B4F">
        <w:rPr>
          <w:b/>
          <w:bCs/>
        </w:rPr>
        <w:t xml:space="preserve">Докладна записка от инж. </w:t>
      </w:r>
      <w:proofErr w:type="spellStart"/>
      <w:r w:rsidRPr="00A61B4F">
        <w:rPr>
          <w:b/>
          <w:bCs/>
        </w:rPr>
        <w:t>Чанка</w:t>
      </w:r>
      <w:proofErr w:type="spellEnd"/>
      <w:r w:rsidRPr="00A61B4F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A61B4F">
        <w:rPr>
          <w:i/>
          <w:iCs/>
        </w:rPr>
        <w:t xml:space="preserve">относно: </w:t>
      </w:r>
      <w:r w:rsidRPr="00A61B4F">
        <w:rPr>
          <w:b/>
        </w:rPr>
        <w:t>1.</w:t>
      </w:r>
      <w:r w:rsidRPr="002B4914">
        <w:t xml:space="preserve"> Одобряване на задание по реда на чл. 124б, ал. 1 от ЗУТ, във връзка с чл. 125, ал. 1 от ЗУТ за изработване на проект за изменение на ПУП</w:t>
      </w:r>
      <w:r>
        <w:t xml:space="preserve"> – </w:t>
      </w:r>
      <w:r w:rsidRPr="002B4914">
        <w:t xml:space="preserve">ПРЗ за УПИ  II, III, IV и V в кв.5 и УПИ I и II в кв.6 по плана на кв. </w:t>
      </w:r>
      <w:r>
        <w:t>„</w:t>
      </w:r>
      <w:r w:rsidRPr="002B4914">
        <w:t>Долно Езерово</w:t>
      </w:r>
      <w:r>
        <w:t>“</w:t>
      </w:r>
      <w:r w:rsidRPr="002B4914">
        <w:t>, гр.</w:t>
      </w:r>
      <w:r>
        <w:t xml:space="preserve"> </w:t>
      </w:r>
      <w:r w:rsidRPr="002B4914">
        <w:t xml:space="preserve">Бургас </w:t>
      </w:r>
      <w:r w:rsidRPr="00A61B4F">
        <w:rPr>
          <w:lang w:val="en-US"/>
        </w:rPr>
        <w:t>(</w:t>
      </w:r>
      <w:r w:rsidRPr="002B4914">
        <w:t>ПИ с идентификатори 07079.825.591, 07079.825.593 и 07079.825.545 по КККР на гр.</w:t>
      </w:r>
      <w:r w:rsidRPr="00A61B4F">
        <w:rPr>
          <w:lang w:val="en-US"/>
        </w:rPr>
        <w:t xml:space="preserve"> </w:t>
      </w:r>
      <w:r w:rsidRPr="002B4914">
        <w:t>Бургас</w:t>
      </w:r>
      <w:r w:rsidRPr="00A61B4F">
        <w:rPr>
          <w:lang w:val="en-US"/>
        </w:rPr>
        <w:t>)</w:t>
      </w:r>
      <w:r w:rsidRPr="002B4914">
        <w:t>.</w:t>
      </w:r>
      <w:r>
        <w:t xml:space="preserve"> </w:t>
      </w:r>
      <w:r w:rsidRPr="00A61B4F">
        <w:rPr>
          <w:b/>
        </w:rPr>
        <w:t>2.</w:t>
      </w:r>
      <w:r w:rsidRPr="002B4914">
        <w:t xml:space="preserve"> Разрешение по реда на чл.</w:t>
      </w:r>
      <w:r>
        <w:t xml:space="preserve"> </w:t>
      </w:r>
      <w:r w:rsidRPr="002B4914">
        <w:t>124а, ал.</w:t>
      </w:r>
      <w:r>
        <w:t xml:space="preserve"> </w:t>
      </w:r>
      <w:r w:rsidRPr="002B4914">
        <w:t>1, чл. 134, ал.</w:t>
      </w:r>
      <w:r>
        <w:t xml:space="preserve"> </w:t>
      </w:r>
      <w:r w:rsidRPr="002B4914">
        <w:t>2, т.</w:t>
      </w:r>
      <w:r>
        <w:t xml:space="preserve"> </w:t>
      </w:r>
      <w:r w:rsidRPr="002B4914">
        <w:t>1 и т.</w:t>
      </w:r>
      <w:r>
        <w:t xml:space="preserve"> </w:t>
      </w:r>
      <w:r w:rsidRPr="002B4914">
        <w:t>6, във връзка с чл. 208 и чл.</w:t>
      </w:r>
      <w:r>
        <w:t xml:space="preserve"> </w:t>
      </w:r>
      <w:r w:rsidRPr="002B4914">
        <w:t>16, ал.</w:t>
      </w:r>
      <w:r>
        <w:t xml:space="preserve"> </w:t>
      </w:r>
      <w:r w:rsidRPr="002B4914">
        <w:t>1 от ЗУТ, за изработване на проект за изменение на ПУП</w:t>
      </w:r>
      <w:r>
        <w:t xml:space="preserve"> – </w:t>
      </w:r>
      <w:r w:rsidRPr="002B4914">
        <w:t xml:space="preserve">ПРЗ за УПИ  II, III, IV и V в кв.5 и УПИ I и II в кв.6 по плана на кв. </w:t>
      </w:r>
      <w:r>
        <w:t>„</w:t>
      </w:r>
      <w:r w:rsidRPr="002B4914">
        <w:t>Долно Езерово</w:t>
      </w:r>
      <w:r>
        <w:t>“</w:t>
      </w:r>
      <w:r w:rsidRPr="002B4914">
        <w:t>, гр.</w:t>
      </w:r>
      <w:r>
        <w:t xml:space="preserve"> </w:t>
      </w:r>
      <w:r w:rsidRPr="002B4914">
        <w:t xml:space="preserve">Бургас </w:t>
      </w:r>
      <w:r w:rsidRPr="00A61B4F">
        <w:rPr>
          <w:lang w:val="en-US"/>
        </w:rPr>
        <w:t>(</w:t>
      </w:r>
      <w:r w:rsidRPr="002B4914">
        <w:t>ПИ с идентификатори 07079.825.591, 07079.825.593 и 07079.825.545 по КККР на гр.</w:t>
      </w:r>
      <w:r>
        <w:t xml:space="preserve"> Бургас</w:t>
      </w:r>
      <w:r w:rsidRPr="00A61B4F">
        <w:rPr>
          <w:lang w:val="en-US"/>
        </w:rPr>
        <w:t>)</w:t>
      </w:r>
    </w:p>
    <w:p w14:paraId="7E72FC96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618D0BDC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B0CDE3F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0377A55D" w14:textId="0384532E" w:rsidR="00A61B4F" w:rsidRPr="008A0D48" w:rsidRDefault="00A61B4F" w:rsidP="008A0D48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lastRenderedPageBreak/>
        <w:t xml:space="preserve">Подкрепя </w:t>
      </w:r>
      <w:r w:rsidRPr="00A61B4F">
        <w:rPr>
          <w:lang w:eastAsia="bg-BG"/>
        </w:rPr>
        <w:t>проекта за решение.</w:t>
      </w:r>
    </w:p>
    <w:p w14:paraId="200F9E87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12416E4C" w14:textId="63938FF5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14</w:t>
      </w:r>
    </w:p>
    <w:p w14:paraId="2F069D18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4193F10E" w14:textId="2BC57B8F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08-00-14471</w:t>
      </w:r>
    </w:p>
    <w:p w14:paraId="6B4CA0CB" w14:textId="06B3F4CC" w:rsidR="00A61B4F" w:rsidRPr="00A61B4F" w:rsidRDefault="00A61B4F" w:rsidP="00A61B4F">
      <w:pPr>
        <w:spacing w:after="160"/>
        <w:contextualSpacing/>
        <w:jc w:val="center"/>
      </w:pP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– зам.-кмет „Строителство, инвестиции и регионално развитие“, </w:t>
      </w:r>
      <w:r>
        <w:rPr>
          <w:rStyle w:val="Emphasis"/>
        </w:rPr>
        <w:t xml:space="preserve">относно: </w:t>
      </w:r>
      <w:r>
        <w:t xml:space="preserve">Одобряване на Подробен устройствен план – План за регулация и застрояване </w:t>
      </w:r>
      <w:r w:rsidRPr="00A61B4F">
        <w:rPr>
          <w:lang w:val="en-US"/>
        </w:rPr>
        <w:t>(</w:t>
      </w:r>
      <w:r>
        <w:t>ПУП</w:t>
      </w:r>
      <w:r w:rsidRPr="00A61B4F">
        <w:rPr>
          <w:lang w:val="en-US"/>
        </w:rPr>
        <w:t xml:space="preserve"> </w:t>
      </w:r>
      <w:r>
        <w:t>–</w:t>
      </w:r>
      <w:r w:rsidRPr="00A61B4F">
        <w:rPr>
          <w:lang w:val="en-US"/>
        </w:rPr>
        <w:t xml:space="preserve"> </w:t>
      </w:r>
      <w:r>
        <w:t>ПРЗ</w:t>
      </w:r>
      <w:r w:rsidRPr="00A61B4F">
        <w:rPr>
          <w:lang w:val="en-US"/>
        </w:rPr>
        <w:t>)</w:t>
      </w:r>
      <w:r>
        <w:t xml:space="preserve"> за ПИ с идентификатори 07079.604.57, 07079.604.58, 07079.604.332 и 07079.604.158 по КККР на гр. Бургас и изменение на ПУП – ПРЗ за УПИ ХIX в кв.53 по плана на ПЗ „Север“, гр. Бургас</w:t>
      </w:r>
    </w:p>
    <w:p w14:paraId="0F0EAAFD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0C272A5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7EB4E965" w14:textId="7777777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7331177F" w14:textId="77777777" w:rsidR="00A61B4F" w:rsidRDefault="00A61B4F" w:rsidP="00A61B4F">
      <w:pPr>
        <w:tabs>
          <w:tab w:val="left" w:pos="0"/>
        </w:tabs>
        <w:spacing w:line="259" w:lineRule="auto"/>
        <w:contextualSpacing/>
        <w:jc w:val="center"/>
        <w:rPr>
          <w:b/>
        </w:rPr>
      </w:pPr>
    </w:p>
    <w:p w14:paraId="3D5F64B0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0FA69007" w14:textId="78B8BEBC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15</w:t>
      </w:r>
    </w:p>
    <w:p w14:paraId="627A2A55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00730471" w14:textId="577E048B" w:rsidR="00A61B4F" w:rsidRDefault="00A61B4F" w:rsidP="00A61B4F">
      <w:pPr>
        <w:spacing w:after="160"/>
        <w:contextualSpacing/>
        <w:jc w:val="center"/>
      </w:pPr>
      <w:proofErr w:type="spellStart"/>
      <w:r w:rsidRPr="00A61B4F">
        <w:rPr>
          <w:i/>
        </w:rPr>
        <w:t>ОбС</w:t>
      </w:r>
      <w:proofErr w:type="spellEnd"/>
      <w:r w:rsidRPr="00A61B4F">
        <w:rPr>
          <w:i/>
        </w:rPr>
        <w:t xml:space="preserve"> 08-00-14469</w:t>
      </w:r>
    </w:p>
    <w:p w14:paraId="4856F1B5" w14:textId="4A8F8F23" w:rsidR="00A61B4F" w:rsidRDefault="00A61B4F" w:rsidP="00A61B4F">
      <w:pPr>
        <w:spacing w:after="160"/>
        <w:contextualSpacing/>
        <w:jc w:val="center"/>
      </w:pPr>
      <w:r w:rsidRPr="00A61B4F">
        <w:rPr>
          <w:b/>
          <w:bCs/>
        </w:rPr>
        <w:t xml:space="preserve">Докладна записка от инж. </w:t>
      </w:r>
      <w:proofErr w:type="spellStart"/>
      <w:r w:rsidRPr="00A61B4F">
        <w:rPr>
          <w:b/>
          <w:bCs/>
        </w:rPr>
        <w:t>Чанка</w:t>
      </w:r>
      <w:proofErr w:type="spellEnd"/>
      <w:r w:rsidRPr="00A61B4F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A61B4F">
        <w:rPr>
          <w:i/>
          <w:iCs/>
        </w:rPr>
        <w:t xml:space="preserve">относно: </w:t>
      </w:r>
      <w:r w:rsidRPr="00A61B4F">
        <w:rPr>
          <w:b/>
        </w:rPr>
        <w:t>1.</w:t>
      </w:r>
      <w:r w:rsidRPr="002B4914">
        <w:t xml:space="preserve"> Разрешение по реда на чл. 124а, ал. 1 от ЗУТ, във връзка с чл.</w:t>
      </w:r>
      <w:r>
        <w:t xml:space="preserve"> </w:t>
      </w:r>
      <w:r w:rsidRPr="002B4914">
        <w:t>134, ал.</w:t>
      </w:r>
      <w:r>
        <w:t xml:space="preserve"> </w:t>
      </w:r>
      <w:r w:rsidRPr="002B4914">
        <w:t>1, т.</w:t>
      </w:r>
      <w:r>
        <w:t xml:space="preserve"> </w:t>
      </w:r>
      <w:r w:rsidRPr="002B4914">
        <w:t>1 от ЗУТ за изработване на проект за изменение на ПУП – ПРЗ в обхват на кв.1, кв.22 и кв.24 по плана на кв.</w:t>
      </w:r>
      <w:r>
        <w:t xml:space="preserve"> „</w:t>
      </w:r>
      <w:r w:rsidRPr="002B4914">
        <w:t>Крайморие</w:t>
      </w:r>
      <w:r>
        <w:t>“</w:t>
      </w:r>
      <w:r w:rsidRPr="002B4914">
        <w:t xml:space="preserve">, гр. Бургас. </w:t>
      </w:r>
      <w:r w:rsidRPr="00A61B4F">
        <w:rPr>
          <w:b/>
        </w:rPr>
        <w:t>2.</w:t>
      </w:r>
      <w:r w:rsidRPr="002B4914">
        <w:t xml:space="preserve"> Одобряване на задание по чл. 124б, ал. 1 от ЗУТ, във връзка с чл. 125, ал. 1 от ЗУТ за изработване на проект за изменение на ПУП – ПРЗ в обхват на кв.1, кв.22 и кв.24 по плана на кв.</w:t>
      </w:r>
      <w:r>
        <w:t xml:space="preserve"> „</w:t>
      </w:r>
      <w:r w:rsidRPr="002B4914">
        <w:t>Крайморие</w:t>
      </w:r>
      <w:r>
        <w:t>“</w:t>
      </w:r>
      <w:r w:rsidRPr="002B4914">
        <w:t>, гр. Бургас</w:t>
      </w:r>
    </w:p>
    <w:p w14:paraId="59CA5597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Pr="00A61B4F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2427791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0AF1DD3B" w14:textId="7777777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3716D36E" w14:textId="77777777" w:rsidR="008A0D48" w:rsidRPr="00C21DCC" w:rsidRDefault="008A0D48" w:rsidP="008A0D4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01B9E49A" w14:textId="283C7222" w:rsidR="008A0D48" w:rsidRDefault="008A0D48" w:rsidP="008A0D48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16</w:t>
      </w:r>
    </w:p>
    <w:p w14:paraId="31F351C7" w14:textId="77777777" w:rsidR="008A0D48" w:rsidRDefault="008A0D48" w:rsidP="008A0D48">
      <w:pPr>
        <w:tabs>
          <w:tab w:val="left" w:pos="0"/>
        </w:tabs>
        <w:spacing w:line="259" w:lineRule="auto"/>
        <w:jc w:val="center"/>
        <w:rPr>
          <w:b/>
        </w:rPr>
      </w:pPr>
    </w:p>
    <w:p w14:paraId="410642C6" w14:textId="77777777" w:rsidR="008A0D48" w:rsidRDefault="008A0D48" w:rsidP="008A0D48">
      <w:pPr>
        <w:spacing w:after="160"/>
        <w:contextualSpacing/>
        <w:jc w:val="center"/>
        <w:rPr>
          <w:i/>
        </w:rPr>
      </w:pPr>
      <w:proofErr w:type="spellStart"/>
      <w:r w:rsidRPr="008A0D48">
        <w:rPr>
          <w:i/>
        </w:rPr>
        <w:t>ОбС</w:t>
      </w:r>
      <w:proofErr w:type="spellEnd"/>
      <w:r w:rsidRPr="008A0D48">
        <w:rPr>
          <w:i/>
        </w:rPr>
        <w:t xml:space="preserve"> 08-00-14473</w:t>
      </w:r>
    </w:p>
    <w:p w14:paraId="4B16AF3B" w14:textId="46EA57D4" w:rsidR="008A0D48" w:rsidRDefault="008A0D48" w:rsidP="008A0D48">
      <w:pPr>
        <w:spacing w:after="160"/>
        <w:contextualSpacing/>
        <w:jc w:val="center"/>
      </w:pPr>
      <w:r w:rsidRPr="008A0D48">
        <w:rPr>
          <w:b/>
          <w:bCs/>
        </w:rPr>
        <w:t xml:space="preserve">Докладна записка от инж. </w:t>
      </w:r>
      <w:proofErr w:type="spellStart"/>
      <w:r w:rsidRPr="008A0D48">
        <w:rPr>
          <w:b/>
          <w:bCs/>
        </w:rPr>
        <w:t>Чанка</w:t>
      </w:r>
      <w:proofErr w:type="spellEnd"/>
      <w:r w:rsidRPr="008A0D48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8A0D48">
        <w:rPr>
          <w:i/>
          <w:iCs/>
        </w:rPr>
        <w:t xml:space="preserve">относно: </w:t>
      </w:r>
      <w:r w:rsidRPr="00A112C1">
        <w:t xml:space="preserve">Даване на предварително съгласие на основание чл. 29, ал. 1 от ЗОЗЗ за утвърждаване на трасе на нова обслужваща задънена </w:t>
      </w:r>
      <w:r w:rsidRPr="008A0D48">
        <w:rPr>
          <w:lang w:val="en-US"/>
        </w:rPr>
        <w:t>(</w:t>
      </w:r>
      <w:proofErr w:type="spellStart"/>
      <w:r>
        <w:t>тупикова</w:t>
      </w:r>
      <w:proofErr w:type="spellEnd"/>
      <w:r w:rsidRPr="008A0D48">
        <w:rPr>
          <w:lang w:val="en-US"/>
        </w:rPr>
        <w:t>)</w:t>
      </w:r>
      <w:r w:rsidRPr="00A112C1">
        <w:t xml:space="preserve"> улица за осигуряване на транспортен достъп до ПИ с идентификатори 07079.3.945 и 07079.3.946 по КК на гр.</w:t>
      </w:r>
      <w:r>
        <w:t xml:space="preserve"> Бургас </w:t>
      </w:r>
      <w:r w:rsidRPr="008A0D48">
        <w:rPr>
          <w:lang w:val="en-US"/>
        </w:rPr>
        <w:t>(</w:t>
      </w:r>
      <w:r w:rsidRPr="00A112C1">
        <w:t>в местност „</w:t>
      </w:r>
      <w:r>
        <w:t xml:space="preserve">Вълчи връх“, </w:t>
      </w:r>
      <w:r w:rsidRPr="008A0D48">
        <w:rPr>
          <w:lang w:val="en-US"/>
        </w:rPr>
        <w:t>(</w:t>
      </w:r>
      <w:r w:rsidRPr="00A112C1">
        <w:t>бивша „</w:t>
      </w:r>
      <w:proofErr w:type="spellStart"/>
      <w:r w:rsidRPr="00A112C1">
        <w:t>Курт</w:t>
      </w:r>
      <w:proofErr w:type="spellEnd"/>
      <w:r w:rsidRPr="00A112C1">
        <w:t xml:space="preserve"> тепе“</w:t>
      </w:r>
      <w:r w:rsidRPr="008A0D48">
        <w:rPr>
          <w:lang w:val="en-US"/>
        </w:rPr>
        <w:t>)</w:t>
      </w:r>
      <w:r w:rsidRPr="00A112C1">
        <w:t xml:space="preserve"> по </w:t>
      </w:r>
      <w:proofErr w:type="spellStart"/>
      <w:r w:rsidRPr="00A112C1">
        <w:t>недействаща</w:t>
      </w:r>
      <w:proofErr w:type="spellEnd"/>
      <w:r w:rsidRPr="00A112C1">
        <w:t xml:space="preserve"> КВС), преминаващо през ПИ с идентификатор 07079.3.955 по КК на гр.</w:t>
      </w:r>
      <w:r>
        <w:t xml:space="preserve"> </w:t>
      </w:r>
      <w:r w:rsidRPr="00A112C1">
        <w:t>Бургас,  общинска частна собственост, земеделска територия, с начин на трайно ползване „За селскостопански, горски, ведомствен път“</w:t>
      </w:r>
    </w:p>
    <w:p w14:paraId="3EECE9BC" w14:textId="77777777" w:rsidR="008A0D48" w:rsidRPr="008A0D48" w:rsidRDefault="008A0D48" w:rsidP="008A0D4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A0D48">
        <w:rPr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8A0D48">
        <w:rPr>
          <w:b/>
          <w:bCs/>
          <w:lang w:eastAsia="bg-BG"/>
        </w:rPr>
        <w:t xml:space="preserve">, </w:t>
      </w:r>
      <w:r w:rsidRPr="008A0D48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8A0D48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1CFADE9" w14:textId="77777777" w:rsidR="008A0D48" w:rsidRPr="008A0D48" w:rsidRDefault="008A0D48" w:rsidP="008A0D4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A0D48">
        <w:rPr>
          <w:b/>
          <w:bCs/>
          <w:lang w:eastAsia="bg-BG"/>
        </w:rPr>
        <w:t>СТАНОВИЩЕ:</w:t>
      </w:r>
    </w:p>
    <w:p w14:paraId="374F8A9A" w14:textId="7BD93BEC" w:rsidR="008A0D48" w:rsidRDefault="008A0D48" w:rsidP="008A0D48">
      <w:pPr>
        <w:suppressAutoHyphens w:val="0"/>
        <w:ind w:firstLine="708"/>
        <w:jc w:val="both"/>
        <w:rPr>
          <w:lang w:eastAsia="bg-BG"/>
        </w:rPr>
      </w:pPr>
      <w:r w:rsidRPr="008A0D48">
        <w:rPr>
          <w:b/>
          <w:bCs/>
          <w:lang w:eastAsia="bg-BG"/>
        </w:rPr>
        <w:t xml:space="preserve">Подкрепя </w:t>
      </w:r>
      <w:r w:rsidRPr="008A0D48">
        <w:rPr>
          <w:lang w:eastAsia="bg-BG"/>
        </w:rPr>
        <w:t>проекта за решение.</w:t>
      </w:r>
    </w:p>
    <w:p w14:paraId="4D0DC097" w14:textId="77777777" w:rsidR="008A0D48" w:rsidRPr="00C21DCC" w:rsidRDefault="008A0D48" w:rsidP="008A0D4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27382D6B" w14:textId="6A3C8D1C" w:rsidR="008A0D48" w:rsidRPr="008A0D48" w:rsidRDefault="008A0D48" w:rsidP="008A0D48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17</w:t>
      </w:r>
    </w:p>
    <w:p w14:paraId="6262880F" w14:textId="77777777" w:rsidR="008A0D48" w:rsidRDefault="008A0D48" w:rsidP="008A0D48">
      <w:pPr>
        <w:spacing w:after="160"/>
        <w:jc w:val="center"/>
        <w:rPr>
          <w:b/>
        </w:rPr>
      </w:pPr>
    </w:p>
    <w:p w14:paraId="7350B155" w14:textId="4DEB993D" w:rsidR="008A0D48" w:rsidRDefault="008A0D48" w:rsidP="008A0D48">
      <w:pPr>
        <w:spacing w:after="160"/>
        <w:contextualSpacing/>
        <w:jc w:val="center"/>
      </w:pPr>
      <w:proofErr w:type="spellStart"/>
      <w:r w:rsidRPr="008A0D48">
        <w:rPr>
          <w:i/>
        </w:rPr>
        <w:t>ОбС</w:t>
      </w:r>
      <w:proofErr w:type="spellEnd"/>
      <w:r w:rsidRPr="008A0D48">
        <w:rPr>
          <w:i/>
        </w:rPr>
        <w:t xml:space="preserve"> 08-00-14472</w:t>
      </w:r>
    </w:p>
    <w:p w14:paraId="663CD5E6" w14:textId="6EC238EE" w:rsidR="008A0D48" w:rsidRDefault="008A0D48" w:rsidP="008A0D48">
      <w:pPr>
        <w:spacing w:after="160"/>
        <w:contextualSpacing/>
        <w:jc w:val="center"/>
      </w:pPr>
      <w:r w:rsidRPr="008A0D48">
        <w:rPr>
          <w:b/>
          <w:bCs/>
        </w:rPr>
        <w:t xml:space="preserve">Докладна записка от инж. </w:t>
      </w:r>
      <w:proofErr w:type="spellStart"/>
      <w:r w:rsidRPr="008A0D48">
        <w:rPr>
          <w:b/>
          <w:bCs/>
        </w:rPr>
        <w:t>Чанка</w:t>
      </w:r>
      <w:proofErr w:type="spellEnd"/>
      <w:r w:rsidRPr="008A0D48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8A0D48">
        <w:rPr>
          <w:i/>
          <w:iCs/>
        </w:rPr>
        <w:t xml:space="preserve">относно: </w:t>
      </w:r>
      <w:r w:rsidRPr="00AA3A09">
        <w:t xml:space="preserve">Приемане на схема за обособяване на позиции за разполагане на </w:t>
      </w:r>
      <w:proofErr w:type="spellStart"/>
      <w:r w:rsidRPr="00AA3A09">
        <w:t>преместваеми</w:t>
      </w:r>
      <w:proofErr w:type="spellEnd"/>
      <w:r w:rsidRPr="00AA3A09">
        <w:t xml:space="preserve"> обекти по чл.</w:t>
      </w:r>
      <w:r>
        <w:t xml:space="preserve"> 56 от ЗУТ и съгласно </w:t>
      </w:r>
      <w:r w:rsidRPr="00AA3A09">
        <w:t xml:space="preserve">Наредба за условията и реда за поставяне на </w:t>
      </w:r>
      <w:proofErr w:type="spellStart"/>
      <w:r w:rsidRPr="00AA3A09">
        <w:t>преместваеми</w:t>
      </w:r>
      <w:proofErr w:type="spellEnd"/>
      <w:r w:rsidRPr="00AA3A09">
        <w:t xml:space="preserve"> обекти и елементи на градското обзавеждане </w:t>
      </w:r>
      <w:r>
        <w:t>на територията на община Бургас</w:t>
      </w:r>
      <w:r w:rsidRPr="00AA3A09">
        <w:t xml:space="preserve"> за две нови позиции за павилиони и един бр. санитарен възел в УПИ ХI, в кв.143 по плана на Районен център, ж.</w:t>
      </w:r>
      <w:r>
        <w:t xml:space="preserve"> </w:t>
      </w:r>
      <w:r w:rsidRPr="00AA3A09">
        <w:t>р. „Меден рудник“, гр.</w:t>
      </w:r>
      <w:r>
        <w:t xml:space="preserve"> </w:t>
      </w:r>
      <w:r w:rsidRPr="00AA3A09">
        <w:t xml:space="preserve">Бургас, ПИ с идентификатор 07079.653.590 по КККР на </w:t>
      </w:r>
      <w:proofErr w:type="spellStart"/>
      <w:r w:rsidRPr="00AA3A09">
        <w:t>гр</w:t>
      </w:r>
      <w:proofErr w:type="spellEnd"/>
      <w:r>
        <w:t xml:space="preserve"> </w:t>
      </w:r>
      <w:r w:rsidRPr="00AA3A09">
        <w:t>.Бургас</w:t>
      </w:r>
    </w:p>
    <w:p w14:paraId="3BFBD808" w14:textId="77777777" w:rsidR="008A0D48" w:rsidRPr="008A0D48" w:rsidRDefault="008A0D48" w:rsidP="008A0D4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A0D48">
        <w:rPr>
          <w:lang w:eastAsia="bg-BG"/>
        </w:rPr>
        <w:t>След като се запознаха с докладната записка и в резултат на явно гласуване</w:t>
      </w:r>
      <w:r w:rsidRPr="008A0D48">
        <w:rPr>
          <w:b/>
          <w:bCs/>
          <w:lang w:eastAsia="bg-BG"/>
        </w:rPr>
        <w:t xml:space="preserve">, </w:t>
      </w:r>
      <w:r w:rsidRPr="008A0D48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8A0D48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79B79E1" w14:textId="77777777" w:rsidR="008A0D48" w:rsidRPr="008A0D48" w:rsidRDefault="008A0D48" w:rsidP="008A0D4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A0D48">
        <w:rPr>
          <w:b/>
          <w:bCs/>
          <w:lang w:eastAsia="bg-BG"/>
        </w:rPr>
        <w:t>СТАНОВИЩЕ:</w:t>
      </w:r>
    </w:p>
    <w:p w14:paraId="1DBF20B8" w14:textId="46FA8B20" w:rsidR="00A61B4F" w:rsidRPr="008A0D48" w:rsidRDefault="008A0D48" w:rsidP="008A0D48">
      <w:pPr>
        <w:suppressAutoHyphens w:val="0"/>
        <w:ind w:firstLine="708"/>
        <w:jc w:val="both"/>
        <w:rPr>
          <w:lang w:eastAsia="bg-BG"/>
        </w:rPr>
      </w:pPr>
      <w:r w:rsidRPr="008A0D48">
        <w:rPr>
          <w:b/>
          <w:bCs/>
          <w:lang w:eastAsia="bg-BG"/>
        </w:rPr>
        <w:t xml:space="preserve">Подкрепя </w:t>
      </w:r>
      <w:r w:rsidRPr="008A0D48">
        <w:rPr>
          <w:lang w:eastAsia="bg-BG"/>
        </w:rPr>
        <w:t>проекта за решение.</w:t>
      </w:r>
    </w:p>
    <w:p w14:paraId="3D42D0C8" w14:textId="77777777" w:rsidR="008A0D48" w:rsidRPr="00C21DCC" w:rsidRDefault="008A0D48" w:rsidP="008A0D4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475057B5" w14:textId="779C452C" w:rsidR="008A0D48" w:rsidRDefault="008A0D48" w:rsidP="008A0D48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18</w:t>
      </w:r>
    </w:p>
    <w:p w14:paraId="4116AAAF" w14:textId="77777777" w:rsidR="008A0D48" w:rsidRDefault="008A0D48" w:rsidP="008A0D48">
      <w:pPr>
        <w:tabs>
          <w:tab w:val="left" w:pos="0"/>
        </w:tabs>
        <w:spacing w:line="259" w:lineRule="auto"/>
        <w:contextualSpacing/>
        <w:jc w:val="center"/>
        <w:rPr>
          <w:b/>
        </w:rPr>
      </w:pPr>
    </w:p>
    <w:p w14:paraId="55A35FBA" w14:textId="1D9EE59A" w:rsidR="008A0D48" w:rsidRDefault="008A0D48" w:rsidP="008A0D48">
      <w:pPr>
        <w:spacing w:after="160"/>
        <w:contextualSpacing/>
        <w:jc w:val="center"/>
      </w:pPr>
      <w:proofErr w:type="spellStart"/>
      <w:r w:rsidRPr="008A0D48">
        <w:rPr>
          <w:i/>
        </w:rPr>
        <w:t>ОбС</w:t>
      </w:r>
      <w:proofErr w:type="spellEnd"/>
      <w:r w:rsidRPr="008A0D48">
        <w:rPr>
          <w:i/>
        </w:rPr>
        <w:t xml:space="preserve"> 08-00-14402</w:t>
      </w:r>
    </w:p>
    <w:p w14:paraId="03F01917" w14:textId="60649D4B" w:rsidR="00A61B4F" w:rsidRPr="008A0D48" w:rsidRDefault="008A0D48" w:rsidP="008A0D48">
      <w:pPr>
        <w:spacing w:after="160"/>
        <w:contextualSpacing/>
        <w:jc w:val="center"/>
      </w:pPr>
      <w:r>
        <w:rPr>
          <w:rStyle w:val="Strong"/>
        </w:rPr>
        <w:t xml:space="preserve">Искане и подписка от жителите на </w:t>
      </w:r>
      <w:proofErr w:type="spellStart"/>
      <w:r>
        <w:rPr>
          <w:rStyle w:val="Strong"/>
        </w:rPr>
        <w:t>в.з</w:t>
      </w:r>
      <w:proofErr w:type="spellEnd"/>
      <w:r>
        <w:rPr>
          <w:rStyle w:val="Strong"/>
        </w:rPr>
        <w:t xml:space="preserve">. Боровете ул.10-та, 11-та и 12-та, кв. Банево, </w:t>
      </w:r>
      <w:r>
        <w:rPr>
          <w:rStyle w:val="Emphasis"/>
        </w:rPr>
        <w:t>относно</w:t>
      </w:r>
      <w:r>
        <w:t>: Липсата на улична инфраструктура</w:t>
      </w:r>
    </w:p>
    <w:p w14:paraId="71EE3861" w14:textId="77777777" w:rsidR="008A0D48" w:rsidRPr="008A0D48" w:rsidRDefault="008A0D48" w:rsidP="008A0D4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A0D48">
        <w:rPr>
          <w:lang w:eastAsia="bg-BG"/>
        </w:rPr>
        <w:t xml:space="preserve">След като се запознаха с искането на жителите на </w:t>
      </w:r>
      <w:proofErr w:type="spellStart"/>
      <w:r w:rsidRPr="008A0D48">
        <w:rPr>
          <w:lang w:eastAsia="bg-BG"/>
        </w:rPr>
        <w:t>в.з</w:t>
      </w:r>
      <w:proofErr w:type="spellEnd"/>
      <w:r w:rsidRPr="008A0D48">
        <w:rPr>
          <w:lang w:eastAsia="bg-BG"/>
        </w:rPr>
        <w:t>. "Боровете" и в резултат на явно гласуване</w:t>
      </w:r>
      <w:r w:rsidRPr="008A0D48">
        <w:rPr>
          <w:b/>
          <w:bCs/>
          <w:lang w:eastAsia="bg-BG"/>
        </w:rPr>
        <w:t xml:space="preserve">, </w:t>
      </w:r>
      <w:r w:rsidRPr="008A0D48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8A0D48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AF5E5EF" w14:textId="77777777" w:rsidR="008A0D48" w:rsidRPr="008A0D48" w:rsidRDefault="008A0D48" w:rsidP="008A0D4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A0D48">
        <w:rPr>
          <w:b/>
          <w:bCs/>
          <w:lang w:eastAsia="bg-BG"/>
        </w:rPr>
        <w:t>СТАНОВИЩЕ:</w:t>
      </w:r>
    </w:p>
    <w:p w14:paraId="666BA4FC" w14:textId="14EED238" w:rsidR="004273F7" w:rsidRPr="00FE187C" w:rsidRDefault="008A0D48" w:rsidP="008A0D48">
      <w:pPr>
        <w:suppressAutoHyphens w:val="0"/>
        <w:ind w:firstLine="708"/>
        <w:jc w:val="both"/>
        <w:rPr>
          <w:lang w:eastAsia="bg-BG"/>
        </w:rPr>
      </w:pPr>
      <w:r w:rsidRPr="008A0D48">
        <w:rPr>
          <w:b/>
          <w:bCs/>
          <w:lang w:eastAsia="bg-BG"/>
        </w:rPr>
        <w:t>Приема за сведение.</w:t>
      </w:r>
    </w:p>
    <w:p w14:paraId="078F187A" w14:textId="13B4370E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2E77DBC8" w14:textId="629D9EFF" w:rsidR="007B03CD" w:rsidRDefault="007B03CD" w:rsidP="00C21DC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08144991" w14:textId="5DA217CC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592B8E53" w14:textId="0AB7FF01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41DA1D71" w14:textId="345BF572" w:rsidR="002D2531" w:rsidRPr="00FA391D" w:rsidRDefault="006854EC" w:rsidP="00FA391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sectPr w:rsidR="002D2531" w:rsidRPr="00FA391D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9C15BA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468F2"/>
    <w:rsid w:val="0008757F"/>
    <w:rsid w:val="000B16A5"/>
    <w:rsid w:val="000B2121"/>
    <w:rsid w:val="000B56FE"/>
    <w:rsid w:val="000E227F"/>
    <w:rsid w:val="001174EC"/>
    <w:rsid w:val="0012574F"/>
    <w:rsid w:val="00131090"/>
    <w:rsid w:val="00150A77"/>
    <w:rsid w:val="001636B2"/>
    <w:rsid w:val="001913B3"/>
    <w:rsid w:val="001A5D17"/>
    <w:rsid w:val="001F084B"/>
    <w:rsid w:val="001F542B"/>
    <w:rsid w:val="001F5C4E"/>
    <w:rsid w:val="002D2531"/>
    <w:rsid w:val="002E1E4C"/>
    <w:rsid w:val="002E752F"/>
    <w:rsid w:val="00361036"/>
    <w:rsid w:val="004273F7"/>
    <w:rsid w:val="004B50F6"/>
    <w:rsid w:val="004D4059"/>
    <w:rsid w:val="004F1594"/>
    <w:rsid w:val="005305A9"/>
    <w:rsid w:val="00542B85"/>
    <w:rsid w:val="0057380F"/>
    <w:rsid w:val="00596D61"/>
    <w:rsid w:val="00597841"/>
    <w:rsid w:val="005A6BE7"/>
    <w:rsid w:val="005E29B6"/>
    <w:rsid w:val="0063353B"/>
    <w:rsid w:val="006854EC"/>
    <w:rsid w:val="00692205"/>
    <w:rsid w:val="007325F0"/>
    <w:rsid w:val="00750F5D"/>
    <w:rsid w:val="007B03CD"/>
    <w:rsid w:val="007D2A6A"/>
    <w:rsid w:val="007D5041"/>
    <w:rsid w:val="00830395"/>
    <w:rsid w:val="00842C74"/>
    <w:rsid w:val="008522FE"/>
    <w:rsid w:val="0089476C"/>
    <w:rsid w:val="008A0D48"/>
    <w:rsid w:val="008B6F3D"/>
    <w:rsid w:val="008C459C"/>
    <w:rsid w:val="0092049D"/>
    <w:rsid w:val="0092295A"/>
    <w:rsid w:val="00A17764"/>
    <w:rsid w:val="00A56032"/>
    <w:rsid w:val="00A61B4F"/>
    <w:rsid w:val="00AC1BCC"/>
    <w:rsid w:val="00AC7B7C"/>
    <w:rsid w:val="00AD2A16"/>
    <w:rsid w:val="00AF004E"/>
    <w:rsid w:val="00B92546"/>
    <w:rsid w:val="00C21DCC"/>
    <w:rsid w:val="00C7473F"/>
    <w:rsid w:val="00CB6FF0"/>
    <w:rsid w:val="00CC3CBE"/>
    <w:rsid w:val="00D03113"/>
    <w:rsid w:val="00DC0E3F"/>
    <w:rsid w:val="00DF110B"/>
    <w:rsid w:val="00E65060"/>
    <w:rsid w:val="00E82708"/>
    <w:rsid w:val="00EA32DB"/>
    <w:rsid w:val="00ED2953"/>
    <w:rsid w:val="00F507B5"/>
    <w:rsid w:val="00FA391D"/>
    <w:rsid w:val="00FD6EAD"/>
    <w:rsid w:val="00FE5E28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8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92</TotalTime>
  <Pages>10</Pages>
  <Words>3776</Words>
  <Characters>21527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25253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11</cp:revision>
  <cp:lastPrinted>2010-11-04T13:16:00Z</cp:lastPrinted>
  <dcterms:created xsi:type="dcterms:W3CDTF">2023-07-17T08:55:00Z</dcterms:created>
  <dcterms:modified xsi:type="dcterms:W3CDTF">2023-08-29T06:59:00Z</dcterms:modified>
</cp:coreProperties>
</file>