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564A3B" w14:textId="77777777" w:rsidR="002D2531" w:rsidRDefault="002D2531"/>
    <w:p w14:paraId="5B6AC074" w14:textId="77777777" w:rsidR="0012574F" w:rsidRPr="00B50C42" w:rsidRDefault="0012574F" w:rsidP="0012574F">
      <w:pPr>
        <w:jc w:val="both"/>
        <w:rPr>
          <w:b/>
          <w:bCs/>
        </w:rPr>
      </w:pPr>
    </w:p>
    <w:p w14:paraId="29660845" w14:textId="77777777" w:rsidR="0012574F" w:rsidRPr="00B50C42" w:rsidRDefault="0012574F" w:rsidP="0012574F">
      <w:pPr>
        <w:jc w:val="both"/>
        <w:rPr>
          <w:b/>
          <w:bCs/>
        </w:rPr>
      </w:pPr>
    </w:p>
    <w:p w14:paraId="4A5808A5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794C15A3" wp14:editId="76E6FBC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5530E6" wp14:editId="5D419EE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8A05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2CBA0C1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38E2FC22" w14:textId="77777777" w:rsidR="0012574F" w:rsidRPr="00D03113" w:rsidRDefault="003F3EE7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76EF6D07" w14:textId="77777777" w:rsidR="002D2531" w:rsidRDefault="0012574F" w:rsidP="00187356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97ACCDB" wp14:editId="3711B07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DEF8C3C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A36AD16" w14:textId="77777777" w:rsidR="00187356" w:rsidRPr="003A57E6" w:rsidRDefault="00187356" w:rsidP="00187356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7E9B1575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E931BFF" w14:textId="6269AB7B" w:rsidR="00187356" w:rsidRPr="003B597A" w:rsidRDefault="00187356" w:rsidP="00187356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950FE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№40</w:t>
      </w:r>
    </w:p>
    <w:p w14:paraId="0CA5CE19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FE03AFF" w14:textId="3D8EFE0C" w:rsidR="00187356" w:rsidRDefault="00950FE2" w:rsidP="00187356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25.08.2023 г., от 15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23A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 w:rsidR="00187356" w:rsidRPr="00372A88">
        <w:rPr>
          <w:rFonts w:ascii="Times New Roman" w:hAnsi="Times New Roman"/>
          <w:sz w:val="24"/>
          <w:szCs w:val="24"/>
        </w:rPr>
        <w:t xml:space="preserve"> в Зала </w:t>
      </w:r>
      <w:r w:rsidR="00187356">
        <w:rPr>
          <w:rFonts w:ascii="Times New Roman" w:hAnsi="Times New Roman"/>
          <w:sz w:val="24"/>
          <w:szCs w:val="24"/>
        </w:rPr>
        <w:t>1</w:t>
      </w:r>
      <w:r w:rsidR="00187356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19290238" w14:textId="4102D809" w:rsidR="003374A9" w:rsidRDefault="00187356" w:rsidP="00950FE2">
      <w:pPr>
        <w:suppressAutoHyphens w:val="0"/>
        <w:ind w:firstLine="708"/>
        <w:jc w:val="both"/>
        <w:rPr>
          <w:lang w:eastAsia="bg-BG"/>
        </w:rPr>
      </w:pPr>
      <w:r w:rsidRPr="0005779D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="003374A9">
        <w:rPr>
          <w:lang w:eastAsia="bg-BG"/>
        </w:rPr>
        <w:t>Георги Дракалиев – председател</w:t>
      </w:r>
      <w:r w:rsidR="00FA70D3">
        <w:rPr>
          <w:lang w:eastAsia="bg-BG"/>
        </w:rPr>
        <w:t>,</w:t>
      </w:r>
      <w:r w:rsidR="00FA70D3" w:rsidRPr="00FA70D3">
        <w:rPr>
          <w:lang w:eastAsia="bg-BG"/>
        </w:rPr>
        <w:t xml:space="preserve"> </w:t>
      </w:r>
      <w:r w:rsidR="00FA70D3">
        <w:rPr>
          <w:lang w:eastAsia="bg-BG"/>
        </w:rPr>
        <w:t>Кирил Начев – зам.-председател</w:t>
      </w:r>
      <w:r w:rsidR="003374A9">
        <w:rPr>
          <w:lang w:eastAsia="bg-BG"/>
        </w:rPr>
        <w:t xml:space="preserve"> </w:t>
      </w:r>
      <w:r w:rsidRPr="0005779D">
        <w:rPr>
          <w:lang w:eastAsia="bg-BG"/>
        </w:rPr>
        <w:t>и членове:</w:t>
      </w:r>
      <w:r w:rsidR="00BF402C">
        <w:rPr>
          <w:lang w:eastAsia="bg-BG"/>
        </w:rPr>
        <w:t xml:space="preserve"> </w:t>
      </w:r>
      <w:r>
        <w:rPr>
          <w:lang w:eastAsia="bg-BG"/>
        </w:rPr>
        <w:t>Димчо Грудев,</w:t>
      </w:r>
      <w:r w:rsidR="00FA70D3" w:rsidRPr="00FA70D3">
        <w:rPr>
          <w:lang w:eastAsia="bg-BG"/>
        </w:rPr>
        <w:t xml:space="preserve"> </w:t>
      </w:r>
      <w:r w:rsidR="00FA70D3">
        <w:rPr>
          <w:lang w:eastAsia="bg-BG"/>
        </w:rPr>
        <w:t>Стоян Коларов</w:t>
      </w:r>
      <w:r w:rsidR="00950FE2">
        <w:rPr>
          <w:lang w:val="en-US" w:eastAsia="bg-BG"/>
        </w:rPr>
        <w:t xml:space="preserve">, </w:t>
      </w:r>
      <w:r w:rsidR="00950FE2" w:rsidRPr="0005779D">
        <w:rPr>
          <w:lang w:eastAsia="bg-BG"/>
        </w:rPr>
        <w:t>Евели</w:t>
      </w:r>
      <w:r w:rsidR="00950FE2">
        <w:rPr>
          <w:lang w:eastAsia="bg-BG"/>
        </w:rPr>
        <w:t>на Михалева</w:t>
      </w:r>
      <w:r>
        <w:rPr>
          <w:lang w:eastAsia="bg-BG"/>
        </w:rPr>
        <w:t xml:space="preserve"> </w:t>
      </w:r>
      <w:r w:rsidR="00462221">
        <w:rPr>
          <w:lang w:eastAsia="bg-BG"/>
        </w:rPr>
        <w:t>и Тодор Йосифов.</w:t>
      </w:r>
      <w:r w:rsidR="00950FE2">
        <w:rPr>
          <w:lang w:val="en-US" w:eastAsia="bg-BG"/>
        </w:rPr>
        <w:t xml:space="preserve"> </w:t>
      </w:r>
      <w:r w:rsidR="00D23ABA">
        <w:rPr>
          <w:lang w:eastAsia="bg-BG"/>
        </w:rPr>
        <w:t>Отсъства</w:t>
      </w:r>
      <w:r w:rsidR="00950FE2">
        <w:rPr>
          <w:lang w:eastAsia="bg-BG"/>
        </w:rPr>
        <w:t xml:space="preserve"> </w:t>
      </w:r>
      <w:r w:rsidR="00FA70D3">
        <w:rPr>
          <w:lang w:eastAsia="bg-BG"/>
        </w:rPr>
        <w:t>Бенчо Бенчев.</w:t>
      </w:r>
    </w:p>
    <w:p w14:paraId="652E1C13" w14:textId="67BB2698" w:rsidR="00950FE2" w:rsidRPr="00950FE2" w:rsidRDefault="00187356" w:rsidP="00950FE2">
      <w:pPr>
        <w:tabs>
          <w:tab w:val="left" w:pos="709"/>
        </w:tabs>
        <w:contextualSpacing/>
        <w:jc w:val="both"/>
        <w:rPr>
          <w:rFonts w:eastAsia="Calibri"/>
        </w:rPr>
      </w:pPr>
      <w:r>
        <w:rPr>
          <w:lang w:eastAsia="bg-BG"/>
        </w:rPr>
        <w:tab/>
      </w:r>
      <w:r w:rsidRPr="009564E4">
        <w:t>От общ</w:t>
      </w:r>
      <w:r w:rsidR="005B2F73">
        <w:t>инска администрация присъства</w:t>
      </w:r>
      <w:r w:rsidR="004417E9">
        <w:t>ха</w:t>
      </w:r>
      <w:r w:rsidR="003374A9">
        <w:t xml:space="preserve"> </w:t>
      </w:r>
      <w:r w:rsidR="00950FE2" w:rsidRPr="00950FE2">
        <w:rPr>
          <w:rFonts w:eastAsia="Calibri"/>
        </w:rPr>
        <w:t xml:space="preserve">Златина Георгиева – директор на дирекция „Правно-нормативно обслужване“, Златина Караиванова – директор на дирекция „Бюджет и финанси“, Ивелина </w:t>
      </w:r>
      <w:proofErr w:type="spellStart"/>
      <w:r w:rsidR="00950FE2" w:rsidRPr="00950FE2">
        <w:rPr>
          <w:rFonts w:eastAsia="Calibri"/>
        </w:rPr>
        <w:t>Стратева</w:t>
      </w:r>
      <w:proofErr w:type="spellEnd"/>
      <w:r w:rsidR="00950FE2" w:rsidRPr="00950FE2">
        <w:rPr>
          <w:rFonts w:eastAsia="Calibri"/>
        </w:rPr>
        <w:t xml:space="preserve"> – директор на дирекция „</w:t>
      </w:r>
      <w:r w:rsidR="004417E9">
        <w:rPr>
          <w:rFonts w:eastAsia="Calibri"/>
        </w:rPr>
        <w:t xml:space="preserve">Икономика и стопански дейности“ и </w:t>
      </w:r>
      <w:r w:rsidR="004417E9">
        <w:t>арх. Тихомир Райчев – главен архитект „Строителство, инвестиции и регионално развитие“.</w:t>
      </w:r>
    </w:p>
    <w:p w14:paraId="2548CEA8" w14:textId="131ACC74" w:rsidR="00187356" w:rsidRPr="003229A5" w:rsidRDefault="00187356" w:rsidP="00950FE2">
      <w:pPr>
        <w:ind w:firstLine="708"/>
        <w:jc w:val="both"/>
        <w:rPr>
          <w:lang w:eastAsia="bg-BG"/>
        </w:rPr>
      </w:pPr>
      <w:r w:rsidRPr="00F014DA">
        <w:t xml:space="preserve">Заседанието откри и ръководи </w:t>
      </w:r>
      <w:r w:rsidRPr="00F014DA">
        <w:rPr>
          <w:lang w:eastAsia="bg-BG"/>
        </w:rPr>
        <w:t>председател</w:t>
      </w:r>
      <w:r>
        <w:rPr>
          <w:lang w:eastAsia="bg-BG"/>
        </w:rPr>
        <w:t>ят</w:t>
      </w:r>
      <w:r w:rsidRPr="00F014DA">
        <w:t xml:space="preserve"> на ПКОСОПД –</w:t>
      </w:r>
      <w:r>
        <w:t xml:space="preserve"> </w:t>
      </w:r>
      <w:r>
        <w:rPr>
          <w:lang w:eastAsia="bg-BG"/>
        </w:rPr>
        <w:t xml:space="preserve">Георги Дракалиев, като </w:t>
      </w:r>
      <w:r>
        <w:rPr>
          <w:i/>
        </w:rPr>
        <w:t>с</w:t>
      </w:r>
      <w:r w:rsidR="00950FE2">
        <w:rPr>
          <w:i/>
        </w:rPr>
        <w:t xml:space="preserve"> 6 </w:t>
      </w:r>
      <w:r w:rsidRPr="00F014DA">
        <w:rPr>
          <w:rStyle w:val="CommentReference"/>
          <w:i/>
        </w:rPr>
        <w:t xml:space="preserve"> </w:t>
      </w:r>
      <w:r w:rsidRPr="00F014DA">
        <w:rPr>
          <w:i/>
          <w:lang w:eastAsia="bg-BG"/>
        </w:rPr>
        <w:t>гл. „за“, 0 гл. „против“ и 0 гл. „въздържал се“</w:t>
      </w:r>
      <w:r w:rsidRPr="00F014DA">
        <w:rPr>
          <w:i/>
          <w:lang w:val="en-US" w:eastAsia="bg-BG"/>
        </w:rPr>
        <w:t>,</w:t>
      </w:r>
      <w:r w:rsidRPr="00F014DA">
        <w:rPr>
          <w:i/>
          <w:lang w:eastAsia="bg-BG"/>
        </w:rPr>
        <w:t xml:space="preserve"> </w:t>
      </w:r>
      <w:r w:rsidRPr="00F014DA">
        <w:rPr>
          <w:lang w:eastAsia="bg-BG"/>
        </w:rPr>
        <w:t>се прие следния</w:t>
      </w:r>
      <w:r>
        <w:rPr>
          <w:lang w:eastAsia="bg-BG"/>
        </w:rPr>
        <w:t>т</w:t>
      </w:r>
      <w:r w:rsidRPr="00734945">
        <w:rPr>
          <w:i/>
          <w:lang w:eastAsia="bg-BG"/>
        </w:rPr>
        <w:t xml:space="preserve"> </w:t>
      </w:r>
    </w:p>
    <w:p w14:paraId="752CD753" w14:textId="77777777" w:rsidR="00187356" w:rsidRPr="00FD05EA" w:rsidRDefault="00187356" w:rsidP="00187356">
      <w:pPr>
        <w:ind w:firstLine="708"/>
        <w:contextualSpacing/>
        <w:jc w:val="both"/>
        <w:rPr>
          <w:i/>
          <w:lang w:eastAsia="bg-BG"/>
        </w:rPr>
      </w:pPr>
    </w:p>
    <w:p w14:paraId="51551162" w14:textId="77777777" w:rsidR="00950FE2" w:rsidRPr="00B90155" w:rsidRDefault="00950FE2" w:rsidP="00950FE2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4788CAAC" w14:textId="77777777" w:rsidR="00950FE2" w:rsidRPr="00B90155" w:rsidRDefault="00950FE2" w:rsidP="00950FE2">
      <w:pPr>
        <w:rPr>
          <w:u w:val="thick"/>
        </w:rPr>
      </w:pPr>
    </w:p>
    <w:p w14:paraId="65D3FBCD" w14:textId="77777777" w:rsidR="00950FE2" w:rsidRPr="00585B66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08-00-14493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Приемане на Програма за демографско развитие на Община Бургас </w:t>
      </w:r>
    </w:p>
    <w:p w14:paraId="106FE714" w14:textId="77777777" w:rsidR="00950FE2" w:rsidRPr="00585B66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0AA8E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08-00-14433</w:t>
      </w:r>
      <w:r w:rsidRPr="00D73D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3D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„Бюджет, финанси и икономика“, </w:t>
      </w:r>
      <w:r w:rsidRPr="00D73D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 </w:t>
      </w:r>
    </w:p>
    <w:p w14:paraId="249BDD95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0685C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08-00-14497</w:t>
      </w:r>
      <w:r w:rsidRPr="00D73DA8">
        <w:rPr>
          <w:rFonts w:ascii="Times New Roman" w:hAnsi="Times New Roman" w:cs="Times New Roman"/>
          <w:sz w:val="24"/>
          <w:szCs w:val="24"/>
        </w:rPr>
        <w:t> 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Задължения по договор от 18.04.2007г., за предоставяне на особено право на ползване върху обект площад „Св. Св. Кирил и Методий“</w:t>
      </w:r>
    </w:p>
    <w:p w14:paraId="610052FC" w14:textId="77777777" w:rsidR="00950FE2" w:rsidRPr="00D73DA8" w:rsidRDefault="00950FE2" w:rsidP="00950FE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647C64E9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08-00-14479</w:t>
      </w:r>
      <w:r w:rsidRPr="00D73DA8">
        <w:rPr>
          <w:rFonts w:ascii="Times New Roman" w:hAnsi="Times New Roman" w:cs="Times New Roman"/>
          <w:sz w:val="24"/>
          <w:szCs w:val="24"/>
        </w:rPr>
        <w:t> 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 xml:space="preserve">Създаване на социална услуга „Дневен център за подкрепа на деца с увреждания и на техните семейства“ (с приоритет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аутистичен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спектър) в община Бургас, с профил специализирана социална услуга, с капацитет 30 места, държавно делегирана дейност, считано от 01.12.2023 г. </w:t>
      </w:r>
    </w:p>
    <w:p w14:paraId="133836E8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F2A36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08-00-14480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Създаване на социална услуга „Кризисен център“ в община Бургас, с профил специализирана социална услуга, с капацитет 15 места, държавно делегирана дейност, считано от 01.10.2023 г.  </w:t>
      </w:r>
    </w:p>
    <w:p w14:paraId="6B2341D7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1C86C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08-00-14481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Създаване на социална услуга „Защитено жилище за лица с психични разстройства“ в община Бургас, с профил специализирана социална услуга, с капацитет 6 места, държавно делегирана дейност, считано от 01.10.2023 г. </w:t>
      </w:r>
    </w:p>
    <w:p w14:paraId="53929FB0" w14:textId="77777777" w:rsidR="00950FE2" w:rsidRPr="00D73DA8" w:rsidRDefault="00950FE2" w:rsidP="00950FE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3B051594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08-00-14482</w:t>
      </w:r>
      <w:r w:rsidRPr="00D73DA8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Създаване на социална услуга „Дневен център за деца и/или пълнолетни лица с увреждания“ в община Бургас, с профил специализирана социална услуга, с капацитет 30 места за дневна грижа и 60 места за консултативни услуги, държавно делегирана дейност, считано от 01.10.2023 г. </w:t>
      </w:r>
    </w:p>
    <w:p w14:paraId="4D19A528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1D9ED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08-00-14483</w:t>
      </w:r>
      <w:r w:rsidRPr="00D73DA8">
        <w:rPr>
          <w:rFonts w:ascii="Times New Roman" w:hAnsi="Times New Roman" w:cs="Times New Roman"/>
          <w:sz w:val="24"/>
          <w:szCs w:val="24"/>
        </w:rPr>
        <w:t> 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Създаване на социална услуга „Преходно жилище“ в община Бургас, с профил специализирана социална услуга, с капацитет 8 места, държавно делегирана де</w:t>
      </w:r>
      <w:r>
        <w:rPr>
          <w:rFonts w:ascii="Times New Roman" w:hAnsi="Times New Roman" w:cs="Times New Roman"/>
          <w:sz w:val="24"/>
          <w:szCs w:val="24"/>
        </w:rPr>
        <w:t>йност, считано от 01.10.2023 г.</w:t>
      </w:r>
    </w:p>
    <w:p w14:paraId="5272569A" w14:textId="77777777" w:rsidR="00950FE2" w:rsidRPr="00D73DA8" w:rsidRDefault="00950FE2" w:rsidP="00950F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713561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08-00-14484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Създаване на социална услуга „Център за обществена подкрепа“, с капацитет 100 места и сектор „Спешен прием“ с капацитет 4 места, държавно делегирана дейност, считано от 01.10.2023 г. </w:t>
      </w:r>
    </w:p>
    <w:p w14:paraId="1D197F24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F44B1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08-00-14485</w:t>
      </w:r>
      <w:r w:rsidRPr="00D73DA8">
        <w:rPr>
          <w:rFonts w:ascii="Times New Roman" w:hAnsi="Times New Roman" w:cs="Times New Roman"/>
          <w:sz w:val="24"/>
          <w:szCs w:val="24"/>
        </w:rPr>
        <w:t> 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Създаване на социална услуга „Дневен център за деца и/или пълнолетни лица с тежки множествени увреждания“ в община Бургас, с профил специализирана социална услуга, с капацитет 30 места за дневна грижа и 60 места за консултативни услуги, държавно делегирана дейност, считано от 01.10.2023 г. </w:t>
      </w:r>
    </w:p>
    <w:p w14:paraId="0E6B387C" w14:textId="77777777" w:rsidR="00950FE2" w:rsidRPr="00D73DA8" w:rsidRDefault="00950FE2" w:rsidP="00950F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629C07" w14:textId="77777777" w:rsidR="00950FE2" w:rsidRPr="00585B66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08-00-14454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Отчет за състоянието на общинската собственост и резултатите от нейното управление за периода от 01.01.2022 г. до 31.12.2022 г.</w:t>
      </w:r>
    </w:p>
    <w:p w14:paraId="5C088E1C" w14:textId="77777777" w:rsidR="00950FE2" w:rsidRPr="00585B66" w:rsidRDefault="00950FE2" w:rsidP="00950FE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4F40B2A5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08-00-14438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Иван Иванов – общински съветник от ПП „Средна европейска класа“,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Залагане на средства в бюджета на община Бургас за 2023г. в размер на 30 000 лв. - целева субсидия за покупка на болнични легла за отделението по кожни и венерически болести, отделението по инфекциозни болести и отделението по нефрология на „УМБАЛ Бургас“ АД  </w:t>
      </w:r>
    </w:p>
    <w:p w14:paraId="0012420E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CCBF5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08-00-14487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- кмет на Община Бургас,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30.06.2023г. </w:t>
      </w:r>
    </w:p>
    <w:p w14:paraId="69A94AAC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9C1DD" w14:textId="7F5B81A1" w:rsidR="00950FE2" w:rsidRP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0FE2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950FE2">
        <w:rPr>
          <w:rFonts w:ascii="Times New Roman" w:hAnsi="Times New Roman" w:cs="Times New Roman"/>
          <w:i/>
          <w:sz w:val="24"/>
          <w:szCs w:val="24"/>
        </w:rPr>
        <w:t xml:space="preserve"> 08-00-14434</w:t>
      </w:r>
      <w:r w:rsidRPr="00950FE2">
        <w:rPr>
          <w:rFonts w:ascii="Times New Roman" w:hAnsi="Times New Roman" w:cs="Times New Roman"/>
          <w:sz w:val="24"/>
          <w:szCs w:val="24"/>
        </w:rPr>
        <w:t xml:space="preserve"> </w:t>
      </w:r>
      <w:r w:rsidRPr="00950FE2">
        <w:rPr>
          <w:rStyle w:val="Strong"/>
          <w:rFonts w:ascii="Times New Roman" w:hAnsi="Times New Roman" w:cs="Times New Roman"/>
          <w:sz w:val="24"/>
          <w:szCs w:val="24"/>
        </w:rPr>
        <w:t>Доклад от Димитър Николов - кмет на Община Бургас,</w:t>
      </w:r>
      <w:r w:rsidRPr="00950FE2">
        <w:rPr>
          <w:rFonts w:ascii="Times New Roman" w:hAnsi="Times New Roman" w:cs="Times New Roman"/>
          <w:sz w:val="24"/>
          <w:szCs w:val="24"/>
        </w:rPr>
        <w:t xml:space="preserve"> </w:t>
      </w:r>
      <w:r w:rsidRPr="00950FE2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950FE2">
        <w:rPr>
          <w:rFonts w:ascii="Times New Roman" w:hAnsi="Times New Roman" w:cs="Times New Roman"/>
          <w:sz w:val="24"/>
          <w:szCs w:val="24"/>
        </w:rPr>
        <w:t xml:space="preserve"> Проект на бюджет за 2023 година </w:t>
      </w:r>
    </w:p>
    <w:p w14:paraId="437F8365" w14:textId="77777777" w:rsidR="00950FE2" w:rsidRPr="00950FE2" w:rsidRDefault="00950FE2" w:rsidP="00950FE2">
      <w:pPr>
        <w:pStyle w:val="ListParagraph"/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E6234EE" w14:textId="7488E9D5" w:rsidR="00950FE2" w:rsidRP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50FE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50FE2">
        <w:rPr>
          <w:rFonts w:ascii="Times New Roman" w:hAnsi="Times New Roman" w:cs="Times New Roman"/>
          <w:i/>
          <w:sz w:val="24"/>
          <w:szCs w:val="24"/>
        </w:rPr>
        <w:t xml:space="preserve"> 08-00-14478</w:t>
      </w:r>
      <w:r w:rsidRPr="00950FE2">
        <w:rPr>
          <w:rFonts w:ascii="Times New Roman" w:hAnsi="Times New Roman" w:cs="Times New Roman"/>
          <w:sz w:val="24"/>
          <w:szCs w:val="24"/>
        </w:rPr>
        <w:t xml:space="preserve"> </w:t>
      </w:r>
      <w:r w:rsidRPr="00950FE2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950FE2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950FE2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950FE2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950FE2">
        <w:rPr>
          <w:rFonts w:ascii="Times New Roman" w:hAnsi="Times New Roman" w:cs="Times New Roman"/>
          <w:sz w:val="24"/>
          <w:szCs w:val="24"/>
        </w:rPr>
        <w:t>Покана за включване на Министерство на здравеопазването, като представител на държавата с участие в търговско дружество „</w:t>
      </w:r>
      <w:proofErr w:type="spellStart"/>
      <w:r w:rsidRPr="00950FE2">
        <w:rPr>
          <w:rFonts w:ascii="Times New Roman" w:hAnsi="Times New Roman" w:cs="Times New Roman"/>
          <w:sz w:val="24"/>
          <w:szCs w:val="24"/>
        </w:rPr>
        <w:t>Многопрофилна</w:t>
      </w:r>
      <w:proofErr w:type="spellEnd"/>
      <w:r w:rsidRPr="00950FE2">
        <w:rPr>
          <w:rFonts w:ascii="Times New Roman" w:hAnsi="Times New Roman" w:cs="Times New Roman"/>
          <w:sz w:val="24"/>
          <w:szCs w:val="24"/>
        </w:rPr>
        <w:t xml:space="preserve"> болница за активно лечение на детски болести „Св. Анастасия“ ЕООД</w:t>
      </w:r>
    </w:p>
    <w:p w14:paraId="38955E7C" w14:textId="77777777" w:rsidR="00950FE2" w:rsidRPr="00950FE2" w:rsidRDefault="00950FE2" w:rsidP="00950FE2"/>
    <w:p w14:paraId="55569496" w14:textId="77777777" w:rsidR="00950FE2" w:rsidRPr="00354D70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</w:t>
      </w:r>
      <w:r w:rsidRPr="00D73DA8">
        <w:rPr>
          <w:rFonts w:ascii="Times New Roman" w:hAnsi="Times New Roman" w:cs="Times New Roman"/>
          <w:sz w:val="24"/>
          <w:szCs w:val="24"/>
        </w:rPr>
        <w:t>-</w:t>
      </w:r>
      <w:r w:rsidRPr="00354D70">
        <w:rPr>
          <w:rFonts w:ascii="Times New Roman" w:hAnsi="Times New Roman" w:cs="Times New Roman"/>
          <w:sz w:val="24"/>
          <w:szCs w:val="24"/>
        </w:rPr>
        <w:t>14516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4D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354D70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354D70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354D70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354D70">
        <w:rPr>
          <w:rFonts w:ascii="Times New Roman" w:hAnsi="Times New Roman" w:cs="Times New Roman"/>
          <w:sz w:val="24"/>
          <w:szCs w:val="24"/>
        </w:rPr>
        <w:t>Участие на</w:t>
      </w:r>
      <w:r w:rsidRPr="00354D7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354D70">
        <w:rPr>
          <w:rFonts w:ascii="Times New Roman" w:hAnsi="Times New Roman" w:cs="Times New Roman"/>
          <w:sz w:val="24"/>
          <w:szCs w:val="24"/>
        </w:rPr>
        <w:t>Община Бургас като Партньор в  подготовка и реализиране на Концепция за интегрирани териториални инвестиции /КИТИ/ по процедура BG16FFPR003-2.001 „Концепции за интегрирани териториални инвестиции (ИТИ)“ по Програма „Р</w:t>
      </w:r>
      <w:r>
        <w:rPr>
          <w:rFonts w:ascii="Times New Roman" w:hAnsi="Times New Roman" w:cs="Times New Roman"/>
          <w:sz w:val="24"/>
          <w:szCs w:val="24"/>
        </w:rPr>
        <w:t>азвитие на регионите“ 2021-2027</w:t>
      </w:r>
      <w:r w:rsidRPr="00354D70">
        <w:rPr>
          <w:rFonts w:ascii="Times New Roman" w:hAnsi="Times New Roman" w:cs="Times New Roman"/>
          <w:sz w:val="24"/>
          <w:szCs w:val="24"/>
        </w:rPr>
        <w:t> </w:t>
      </w:r>
    </w:p>
    <w:p w14:paraId="758F1AA7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FE628C" w14:textId="77777777" w:rsidR="00950FE2" w:rsidRPr="00354D70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</w:t>
      </w:r>
      <w:r w:rsidRPr="00D73DA8">
        <w:rPr>
          <w:rFonts w:ascii="Times New Roman" w:hAnsi="Times New Roman" w:cs="Times New Roman"/>
          <w:sz w:val="24"/>
          <w:szCs w:val="24"/>
        </w:rPr>
        <w:t>-</w:t>
      </w:r>
      <w:r w:rsidRPr="00D73DA8">
        <w:rPr>
          <w:rFonts w:ascii="Times New Roman" w:hAnsi="Times New Roman" w:cs="Times New Roman"/>
          <w:i/>
          <w:sz w:val="24"/>
          <w:szCs w:val="24"/>
        </w:rPr>
        <w:t>14476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Приемане на променен годишен план за ползване на дървесина в горските територии – собственост на Община Бургас за 2023г. </w:t>
      </w:r>
    </w:p>
    <w:p w14:paraId="73173B4B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AB36A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73DA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08-00-14447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73DA8">
        <w:rPr>
          <w:rFonts w:ascii="Times New Roman" w:hAnsi="Times New Roman" w:cs="Times New Roman"/>
          <w:sz w:val="24"/>
          <w:szCs w:val="24"/>
        </w:rPr>
        <w:t xml:space="preserve"> Учредяване безвъзмездно право на строеж в полза на Министерство на здравеопазването за изграждане на Центрове за специализирана здравно-социална грижа за деца с увреждания с потребност от постоянни медицински грижи в имоти – частна общинска собственост, представляващи УПИ VІІІ-659 в кв.4 по плана на кв. Ветрен, гр. Бургас и УПИ V в кв.20 по плана на зона „Б“ в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. „Меден Рудник“, гр. Бургас </w:t>
      </w:r>
    </w:p>
    <w:p w14:paraId="15D1DD6D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85200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E94B4" w14:textId="77777777" w:rsid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14461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Учредяване право на строеж на “Електроразпределение ЮГ” ЕАД за изграждане на трафопост в имот – общинска собственост, представляващ УПИ ХVII,     кв. 148 по плана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. Меден Рудник, гр. Бургас, съответен на ПИ с  идентификатор 07079.653.569 по КККР на гр. Бургас </w:t>
      </w:r>
    </w:p>
    <w:p w14:paraId="4DFB9AE7" w14:textId="77777777" w:rsidR="00950FE2" w:rsidRPr="00585B66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25DC5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08-00-14453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73DA8">
        <w:rPr>
          <w:rFonts w:ascii="Times New Roman" w:hAnsi="Times New Roman" w:cs="Times New Roman"/>
          <w:sz w:val="24"/>
          <w:szCs w:val="24"/>
        </w:rPr>
        <w:t xml:space="preserve"> Учредяване  право   на   строеж  на  “ Електроразпределение ЮГ” ЕАД за изграждане на възлова станция в имот –  общинска собственост, представляващ УПИ ІV в кв.10 по ПУП-ПРЗ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м.“Ъгъла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“ (старо наименование м.“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Кюшето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“),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кв.Сарафово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 </w:t>
      </w:r>
    </w:p>
    <w:p w14:paraId="66841DD7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F4650" w14:textId="12992183" w:rsidR="00950FE2" w:rsidRPr="00950FE2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50FE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50FE2">
        <w:rPr>
          <w:rFonts w:ascii="Times New Roman" w:hAnsi="Times New Roman" w:cs="Times New Roman"/>
          <w:i/>
          <w:sz w:val="24"/>
          <w:szCs w:val="24"/>
        </w:rPr>
        <w:t xml:space="preserve"> 08-00-14448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Учредяване безвъзмездно право на ползване върху спортен обект -„Спортно игрище“, представляващ терен с размери 40/70 м и двуетажна обслужваща сграда, със застроена площ от 161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, отразена с идентификатор 07079.602.584.8 по КККР на гр. Бургас, изграден в югозападната част на двора на СОУ „Епископ Константин Преславски“, представляващ УПИ I, кв.18 по ПУП-ПРЗ на ж.к. “Славейков“, гр. Бургас, съответен на ПИ с идентификатор 07079.602.584 по КККР на гр. Бургас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4E48C" w14:textId="77777777" w:rsidR="00950FE2" w:rsidRPr="00950FE2" w:rsidRDefault="00950FE2" w:rsidP="00950FE2">
      <w:pPr>
        <w:pStyle w:val="ListParagraph"/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8E48493" w14:textId="17A76686" w:rsidR="00950FE2" w:rsidRPr="00585B66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5B66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585B66">
        <w:rPr>
          <w:rFonts w:ascii="Times New Roman" w:hAnsi="Times New Roman" w:cs="Times New Roman"/>
          <w:i/>
          <w:sz w:val="24"/>
          <w:szCs w:val="24"/>
        </w:rPr>
        <w:t xml:space="preserve"> 08-00-14495</w:t>
      </w:r>
      <w:r w:rsidRPr="00585B66">
        <w:rPr>
          <w:rFonts w:ascii="Times New Roman" w:hAnsi="Times New Roman" w:cs="Times New Roman"/>
          <w:sz w:val="24"/>
          <w:szCs w:val="24"/>
        </w:rPr>
        <w:t xml:space="preserve"> </w:t>
      </w:r>
      <w:r w:rsidRPr="00585B6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585B66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585B66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585B66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585B66">
        <w:rPr>
          <w:rFonts w:ascii="Times New Roman" w:hAnsi="Times New Roman" w:cs="Times New Roman"/>
          <w:sz w:val="24"/>
          <w:szCs w:val="24"/>
        </w:rPr>
        <w:t xml:space="preserve">Учредяване безвъзмездно право на ползване върху недвижим имот – публична общинска собственост, представляващ спортен обект- „Спортен комплекс и обслужваща сграда“, изграден в УПИ XXII-695, в кв. 19 по ПУП – ПРЗ на </w:t>
      </w:r>
      <w:proofErr w:type="spellStart"/>
      <w:r w:rsidRPr="00585B66">
        <w:rPr>
          <w:rFonts w:ascii="Times New Roman" w:hAnsi="Times New Roman" w:cs="Times New Roman"/>
          <w:sz w:val="24"/>
          <w:szCs w:val="24"/>
        </w:rPr>
        <w:t>ж.к.“Изгрев</w:t>
      </w:r>
      <w:proofErr w:type="spellEnd"/>
      <w:r w:rsidRPr="00585B66">
        <w:rPr>
          <w:rFonts w:ascii="Times New Roman" w:hAnsi="Times New Roman" w:cs="Times New Roman"/>
          <w:sz w:val="24"/>
          <w:szCs w:val="24"/>
        </w:rPr>
        <w:t>“, гр. Бургас </w:t>
      </w:r>
    </w:p>
    <w:p w14:paraId="51BEE3A0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F645E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14462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Отдаване под наем на нежилищен имот – частна общинска собственост, представляващ самостоятелен обект в сграда с идентификатор 07079.608.23.1.61 по КККР на гр. Бургас, находящ се в гр. Бургас, ул. „Цар Симеон I“ №111, вх. 3, ет. 0, на юридическо лице с нестопанска цел – Сдружение „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Онкоболни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и приятели“ </w:t>
      </w:r>
    </w:p>
    <w:p w14:paraId="6C2A2B8F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D5FCBE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14463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Отдаване под наем на недвижим имот – частна общинска собственост, представляващ едноетажна масивна сграда в с. Извор - филиал на ЦДГ „Пролетна дъга“ – с. Маринка, отразена с идентификатор 32367.501.18.1 в КККР на с Извор, за срок от 5 (пет) години, чрез провеждане на публичен търг с тайно наддаване, за образователна дейност – детски лагер</w:t>
      </w:r>
    </w:p>
    <w:p w14:paraId="344DDF2A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71571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14491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>Предоставяне на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Fonts w:ascii="Times New Roman" w:hAnsi="Times New Roman" w:cs="Times New Roman"/>
          <w:sz w:val="24"/>
          <w:szCs w:val="24"/>
        </w:rPr>
        <w:t xml:space="preserve">нежилищен имот – частна общинска собственост,  находящ се в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, ул.„Камчия“№8, за временно и възмездно ползване на сдружение „СПОРТЕН КЛУБ НА ГЛУХИТЕ „СПОРТ,ТУРИЗЪМ,ЗДРАВЕ“ </w:t>
      </w:r>
    </w:p>
    <w:p w14:paraId="357E58F5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77EBA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</w:t>
      </w:r>
      <w:r w:rsidRPr="004216E2">
        <w:rPr>
          <w:rFonts w:ascii="Times New Roman" w:hAnsi="Times New Roman" w:cs="Times New Roman"/>
          <w:i/>
          <w:sz w:val="24"/>
          <w:szCs w:val="24"/>
        </w:rPr>
        <w:t>-14449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 чрез продажба на общинските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идeални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части от УПИ І-69 в кв.14 по ПУП-ПРЗ на с. Брястовец, Община Бургас </w:t>
      </w:r>
    </w:p>
    <w:p w14:paraId="45358999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C9F3B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14459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 в УПИ ХIII-2140, кв. 33 по ПУП-ПРЗ на ЦГЧ – гр. Бургас, съответен на ПИ с идентификатор 07079.610.274 по КККР на с. Бургас, чрез продажба на общинските 3/305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идеални части от имота </w:t>
      </w:r>
    </w:p>
    <w:p w14:paraId="5DA55C72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85C3B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14442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. Меден Рудник, блок № 4(404), вход Б (2), етаж 3, апартамент - десен, на наемател, настанен по административен ред. </w:t>
      </w:r>
    </w:p>
    <w:p w14:paraId="2656FC9B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5907C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14443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. Меден Рудник, блок № 70(470), вход Б(2), етаж 1, апартамент-ляв, на наемател, настанен по административен ред. </w:t>
      </w:r>
    </w:p>
    <w:p w14:paraId="2624DE82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8E5A2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14444</w:t>
      </w:r>
      <w:r w:rsidRPr="00D73DA8">
        <w:rPr>
          <w:rFonts w:ascii="Times New Roman" w:hAnsi="Times New Roman" w:cs="Times New Roman"/>
          <w:sz w:val="24"/>
          <w:szCs w:val="24"/>
        </w:rPr>
        <w:t> 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73DA8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. </w:t>
      </w:r>
      <w:r w:rsidRPr="00D73DA8">
        <w:rPr>
          <w:rFonts w:ascii="Times New Roman" w:hAnsi="Times New Roman" w:cs="Times New Roman"/>
          <w:sz w:val="24"/>
          <w:szCs w:val="24"/>
        </w:rPr>
        <w:lastRenderedPageBreak/>
        <w:t>Меден Рудник, блок № 160, вход Б, етаж 1, апартамент № 2, на наематели, настанени по административен ред </w:t>
      </w:r>
    </w:p>
    <w:p w14:paraId="0C0E71D7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1ED7E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</w:t>
      </w:r>
      <w:r w:rsidRPr="004216E2">
        <w:rPr>
          <w:rFonts w:ascii="Times New Roman" w:hAnsi="Times New Roman" w:cs="Times New Roman"/>
          <w:i/>
          <w:sz w:val="24"/>
          <w:szCs w:val="24"/>
        </w:rPr>
        <w:t>-14446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. Меден Рудник, блок № 101, вход А, етаж 3, апартамент № 5-ляв, на наемател, настанен по административен ред </w:t>
      </w:r>
    </w:p>
    <w:p w14:paraId="1370D0F2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C830B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14445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ж.к.“Изгрев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”, бл.№61, вх.№1, ет.№4, ап.№4 на наемател, настанен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Fonts w:ascii="Times New Roman" w:hAnsi="Times New Roman" w:cs="Times New Roman"/>
          <w:sz w:val="24"/>
          <w:szCs w:val="24"/>
        </w:rPr>
        <w:t>по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Fonts w:ascii="Times New Roman" w:hAnsi="Times New Roman" w:cs="Times New Roman"/>
          <w:sz w:val="24"/>
          <w:szCs w:val="24"/>
        </w:rPr>
        <w:t>административен ред</w:t>
      </w:r>
    </w:p>
    <w:p w14:paraId="7D0C207F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7B0BB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14450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73DA8">
        <w:rPr>
          <w:rFonts w:ascii="Times New Roman" w:hAnsi="Times New Roman" w:cs="Times New Roman"/>
          <w:sz w:val="24"/>
          <w:szCs w:val="24"/>
        </w:rPr>
        <w:t xml:space="preserve"> Продажба на недвижим имот, частна общинска собственост, представляващ ПИ с идентификатор 07079.612.219 по КК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, по реда на  чл. 35, ал. 3 от ЗОС    </w:t>
      </w:r>
    </w:p>
    <w:p w14:paraId="3A53D4DE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A27CF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14452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Рудник, гр. Бургас</w:t>
      </w:r>
    </w:p>
    <w:p w14:paraId="2F75FDE7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9A4841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14460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Продажба на недвижим имот – частна общинска собственост, представляващ СОС с идентификатор 07079.824.316.1.8 в сграда изградена в ПИ с идентификатор 07079.824.316, съответен на УПИ I, кв. 75 по ПУП-ПРЗ на кв. Долно Езерово, гр. Бургас, чрез провеждане на публичен търг с тайно наддаване, по реда на НРПУРОИВ </w:t>
      </w:r>
    </w:p>
    <w:p w14:paraId="25D2CE71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67CF3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14474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Бургас,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: </w:t>
      </w:r>
      <w:r w:rsidRPr="00D73DA8">
        <w:rPr>
          <w:rFonts w:ascii="Times New Roman" w:hAnsi="Times New Roman" w:cs="Times New Roman"/>
          <w:sz w:val="24"/>
          <w:szCs w:val="24"/>
        </w:rPr>
        <w:t xml:space="preserve">1.  Одобряване на задание по реда на чл. 124б, ал. 1 от ЗУТ, във връзка с чл.125, ал. 1 от ЗУТ, за изработване на: 1.1 Подробен устройствен план -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план (ПУП-ПП)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Кюшето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), местност „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Соката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“ в землището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кв.Сарафово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и на територията на „Летище-Бургас“;  1.2 ПУП-ПРЗ, изменения на ПУП-ПРЗ и изменения на ПУП-ПУР, във връзка с провеждане на трасе на железопътна линия, преминаващо през и между териториите на: ПЗ „Север“; ж.к. „Славейков“; ж.к. „Братя Миладинови“; ж.к. „Зорница“; ж.к. „Лазур“; „Парк Езеро“; „Приморски парк“; територията, заключена между плажната ивица и южно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Атанасовско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езеро, южно от района „Черноморски солници“,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; зона „Изток“ – Черноморски солници,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;  местност „Ъгъла“ в землище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кв.Сарафово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.  2. Разрешение по реда на чл. 134, ал.2, т.1 и чл. 124а, ал.1, във връзка с чл.133, ал.7 от ЗУТ за изработване на:  2.1 Подробен устройствен план -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план (ПУП-ПП)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Кюшето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), местност „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Соката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“ в землището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кв.Сарафово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и на територията на „Летище-Бургас“;  2.2 ПУП-ПРЗ, изменения на ПУП-ПРЗ и изменения на ПУП-ПУР, във връзка с провеждане на трасе на железопътна линия, преминаващо през и между териториите на: ПЗ </w:t>
      </w:r>
      <w:r w:rsidRPr="00D73DA8">
        <w:rPr>
          <w:rFonts w:ascii="Times New Roman" w:hAnsi="Times New Roman" w:cs="Times New Roman"/>
          <w:sz w:val="24"/>
          <w:szCs w:val="24"/>
        </w:rPr>
        <w:lastRenderedPageBreak/>
        <w:t xml:space="preserve">„Север“; ж.к. „Славейков“; ж.к. „Братя Миладинови“; ж.к. „Зорница“; ж.к. „Лазур“; „Парк Езеро“; „Приморски парк“; територията, заключена между плажната ивица и южно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Атанасовско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езеро, южно от района „Черноморски солници“,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; зона „Изток“ – Черноморски солници,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;  местност „Ъгъла“ в землище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кв.Сарафово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</w:p>
    <w:p w14:paraId="62343D15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8416C" w14:textId="7C21972E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14408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Заявление от инж. З</w:t>
      </w:r>
      <w:r w:rsidR="003F3EE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 Крумов - Генерален директор на ДП "Национална компания железопътна инфраструктура",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Изработване на ПУП за обект "Връзка между ЖП гара Бургас и летище Бургас по проект "Достъп от коридор ОИС до летище Бургас. Проучвания за връзка между железопътната инфраструктура и летище Бургас" </w:t>
      </w:r>
    </w:p>
    <w:p w14:paraId="02928A34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CA8AF" w14:textId="77777777" w:rsidR="00950FE2" w:rsidRPr="003A1DFC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14472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инж.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Чанка</w:t>
      </w:r>
      <w:proofErr w:type="spellEnd"/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 Коралска - зам.-кмет "Строителство, инвестиции и регионално развитие",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Приемане на схема за обособяване на позиции за разполагане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обекти по чл.56 от ЗУТ и съгласно „Наредба за условията и реда за поставяне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обекти и елементи на градското обзавеждане на територията на община Бургас“ за две нови позиции за павилиони и един бр. санитарен възел в УПИ ХI, в кв.143 по плана на Районен център,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. „Меден Рудник“,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, ПИ с идентификатор 07079.653.590 по КККР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> </w:t>
      </w:r>
    </w:p>
    <w:p w14:paraId="28701978" w14:textId="77777777" w:rsidR="00950FE2" w:rsidRPr="003A1DFC" w:rsidRDefault="00950FE2" w:rsidP="00950FE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DDD8B" w14:textId="77777777" w:rsidR="00950FE2" w:rsidRPr="00D73DA8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14416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проф. д-р Христо Стоянов Бозов – управител на  „Комплексен онкологичен център – Бургас“ ЕООД,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Закупуване със собствени средства на модулна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електрохирургична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система с аргон-плазмен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коагулатор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за Отделение по онкологична хирургия към „КОЦ–Бургас” ЕООД </w:t>
      </w:r>
    </w:p>
    <w:p w14:paraId="30790C3E" w14:textId="77777777" w:rsidR="00950FE2" w:rsidRPr="00D73DA8" w:rsidRDefault="00950FE2" w:rsidP="00950FE2">
      <w:pPr>
        <w:pStyle w:val="ListParagraph"/>
        <w:spacing w:after="16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ED76BFC" w14:textId="77777777" w:rsidR="00950FE2" w:rsidRPr="00585B66" w:rsidRDefault="00950FE2" w:rsidP="00950FE2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D73D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73DA8">
        <w:rPr>
          <w:rFonts w:ascii="Times New Roman" w:hAnsi="Times New Roman" w:cs="Times New Roman"/>
          <w:i/>
          <w:sz w:val="24"/>
          <w:szCs w:val="24"/>
        </w:rPr>
        <w:t xml:space="preserve"> 08-00-</w:t>
      </w:r>
      <w:r w:rsidRPr="004216E2">
        <w:rPr>
          <w:rFonts w:ascii="Times New Roman" w:hAnsi="Times New Roman" w:cs="Times New Roman"/>
          <w:i/>
          <w:sz w:val="24"/>
          <w:szCs w:val="24"/>
        </w:rPr>
        <w:t>14418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проф. д-р Христо Стоянов Бозов – управител на  „Комплексен онкологичен център – Бургас“ ЕООД,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 xml:space="preserve">Закупуване със собствени средства на </w:t>
      </w:r>
      <w:proofErr w:type="spellStart"/>
      <w:r w:rsidRPr="00D73DA8">
        <w:rPr>
          <w:rFonts w:ascii="Times New Roman" w:hAnsi="Times New Roman" w:cs="Times New Roman"/>
          <w:sz w:val="24"/>
          <w:szCs w:val="24"/>
        </w:rPr>
        <w:t>ендоурологично</w:t>
      </w:r>
      <w:proofErr w:type="spellEnd"/>
      <w:r w:rsidRPr="00D73DA8">
        <w:rPr>
          <w:rFonts w:ascii="Times New Roman" w:hAnsi="Times New Roman" w:cs="Times New Roman"/>
          <w:sz w:val="24"/>
          <w:szCs w:val="24"/>
        </w:rPr>
        <w:t xml:space="preserve"> оборудване Урологичен сектор към  за Отделение по онкологична хирургия в „КОЦ–Бургас” ЕООД </w:t>
      </w:r>
    </w:p>
    <w:p w14:paraId="195664A3" w14:textId="77777777" w:rsidR="00950FE2" w:rsidRPr="00585B66" w:rsidRDefault="00950FE2" w:rsidP="00950FE2">
      <w:pPr>
        <w:pStyle w:val="ListParagrap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43D2E44" w14:textId="43A90990" w:rsidR="00950FE2" w:rsidRPr="00950FE2" w:rsidRDefault="00950FE2" w:rsidP="004417E9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sz w:val="28"/>
          <w:szCs w:val="28"/>
        </w:rPr>
      </w:pPr>
      <w:proofErr w:type="spellStart"/>
      <w:r w:rsidRPr="00950FE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50FE2">
        <w:rPr>
          <w:rFonts w:ascii="Times New Roman" w:hAnsi="Times New Roman" w:cs="Times New Roman"/>
          <w:i/>
          <w:sz w:val="24"/>
          <w:szCs w:val="24"/>
        </w:rPr>
        <w:t xml:space="preserve"> 08-00-14333</w:t>
      </w:r>
      <w:r w:rsidRPr="00D73DA8">
        <w:rPr>
          <w:rFonts w:ascii="Times New Roman" w:hAnsi="Times New Roman" w:cs="Times New Roman"/>
          <w:sz w:val="24"/>
          <w:szCs w:val="24"/>
        </w:rPr>
        <w:t xml:space="preserve"> </w:t>
      </w:r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Калудов  и Росен </w:t>
      </w:r>
      <w:proofErr w:type="spellStart"/>
      <w:r w:rsidRPr="00D73DA8">
        <w:rPr>
          <w:rStyle w:val="Strong"/>
          <w:rFonts w:ascii="Times New Roman" w:hAnsi="Times New Roman" w:cs="Times New Roman"/>
          <w:sz w:val="24"/>
          <w:szCs w:val="24"/>
        </w:rPr>
        <w:t>Топкаров</w:t>
      </w:r>
      <w:proofErr w:type="spellEnd"/>
      <w:r w:rsidRPr="00D73DA8">
        <w:rPr>
          <w:rStyle w:val="Strong"/>
          <w:rFonts w:ascii="Times New Roman" w:hAnsi="Times New Roman" w:cs="Times New Roman"/>
          <w:sz w:val="24"/>
          <w:szCs w:val="24"/>
        </w:rPr>
        <w:t xml:space="preserve"> - общински съветници от  ПП "Средна европейска класа",</w:t>
      </w:r>
      <w:r w:rsidRPr="00950FE2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3DA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73DA8">
        <w:rPr>
          <w:rFonts w:ascii="Times New Roman" w:hAnsi="Times New Roman" w:cs="Times New Roman"/>
          <w:sz w:val="24"/>
          <w:szCs w:val="24"/>
        </w:rPr>
        <w:t>Възстановяване на работата през почивните и празнични дни на дежурния кабинет в Дентален център 1 – гр. Бургас </w:t>
      </w:r>
    </w:p>
    <w:p w14:paraId="0EC81823" w14:textId="30C455E6" w:rsidR="003374A9" w:rsidRPr="00000C96" w:rsidRDefault="00187356" w:rsidP="00000C96">
      <w:pPr>
        <w:tabs>
          <w:tab w:val="left" w:pos="0"/>
        </w:tabs>
        <w:suppressAutoHyphens w:val="0"/>
        <w:contextualSpacing/>
        <w:jc w:val="center"/>
        <w:rPr>
          <w:b/>
          <w:u w:val="thick"/>
        </w:rPr>
      </w:pPr>
      <w:r w:rsidRPr="009F2F83">
        <w:rPr>
          <w:b/>
          <w:u w:val="thick"/>
        </w:rPr>
        <w:t>---------------------------------------------------------------------------------------</w:t>
      </w:r>
    </w:p>
    <w:p w14:paraId="59323622" w14:textId="77777777" w:rsidR="003374A9" w:rsidRDefault="003374A9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7C33470" w14:textId="11748FC2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6BF7A9D" w14:textId="77777777" w:rsidR="00187356" w:rsidRPr="003A57E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D5413F9" w14:textId="77777777" w:rsidR="00950FE2" w:rsidRDefault="00950FE2" w:rsidP="00950FE2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950FE2">
        <w:rPr>
          <w:i/>
        </w:rPr>
        <w:t>ОбС</w:t>
      </w:r>
      <w:proofErr w:type="spellEnd"/>
      <w:r w:rsidRPr="00950FE2">
        <w:rPr>
          <w:i/>
        </w:rPr>
        <w:t xml:space="preserve"> 08-00-14493</w:t>
      </w:r>
    </w:p>
    <w:p w14:paraId="7744B2C5" w14:textId="76817ED6" w:rsidR="00950FE2" w:rsidRPr="00950FE2" w:rsidRDefault="00950FE2" w:rsidP="00950FE2">
      <w:pPr>
        <w:suppressAutoHyphens w:val="0"/>
        <w:spacing w:after="160"/>
        <w:contextualSpacing/>
        <w:jc w:val="center"/>
      </w:pPr>
      <w:r w:rsidRPr="00950FE2">
        <w:rPr>
          <w:rStyle w:val="Strong"/>
        </w:rPr>
        <w:t>Докладна записка от Димитър Николов - кмет на Община Бургас,</w:t>
      </w:r>
      <w:r>
        <w:rPr>
          <w:rStyle w:val="Strong"/>
        </w:rPr>
        <w:t xml:space="preserve"> </w:t>
      </w:r>
      <w:r w:rsidRPr="00950FE2">
        <w:rPr>
          <w:rStyle w:val="Emphasis"/>
        </w:rPr>
        <w:t xml:space="preserve">относно: </w:t>
      </w:r>
      <w:r w:rsidRPr="00950FE2">
        <w:t>Приемане на Програма за демографско развитие на Община Бургас</w:t>
      </w:r>
    </w:p>
    <w:p w14:paraId="0ACE9B80" w14:textId="77777777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50FE2">
        <w:rPr>
          <w:lang w:eastAsia="bg-BG"/>
        </w:rPr>
        <w:t>След като се запознаха с докладната записка и в резултат на явно гласуване,</w:t>
      </w:r>
      <w:r w:rsidRPr="00950FE2">
        <w:rPr>
          <w:b/>
          <w:bCs/>
          <w:lang w:eastAsia="bg-BG"/>
        </w:rPr>
        <w:t xml:space="preserve"> </w:t>
      </w:r>
      <w:r w:rsidRPr="00950FE2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50FE2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303CAA" w14:textId="77777777" w:rsidR="00950FE2" w:rsidRPr="00950FE2" w:rsidRDefault="00950FE2" w:rsidP="00950FE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50FE2">
        <w:rPr>
          <w:b/>
          <w:bCs/>
          <w:lang w:eastAsia="bg-BG"/>
        </w:rPr>
        <w:t>СТАНОВИЩЕ:</w:t>
      </w:r>
    </w:p>
    <w:p w14:paraId="5C942451" w14:textId="77777777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50FE2">
        <w:rPr>
          <w:b/>
          <w:bCs/>
          <w:lang w:eastAsia="bg-BG"/>
        </w:rPr>
        <w:lastRenderedPageBreak/>
        <w:t>Подкрепя</w:t>
      </w:r>
      <w:r w:rsidRPr="00950FE2">
        <w:rPr>
          <w:lang w:eastAsia="bg-BG"/>
        </w:rPr>
        <w:t xml:space="preserve"> проекта за решение.</w:t>
      </w:r>
    </w:p>
    <w:p w14:paraId="7758EADB" w14:textId="3A421A1B" w:rsidR="00187356" w:rsidRPr="0053377C" w:rsidRDefault="00950FE2" w:rsidP="00950FE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50FE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1364D801" w14:textId="0F90926A" w:rsidR="00D32490" w:rsidRPr="00D32490" w:rsidRDefault="00D32490" w:rsidP="00D32490">
      <w:pPr>
        <w:suppressAutoHyphens w:val="0"/>
        <w:jc w:val="center"/>
        <w:rPr>
          <w:b/>
        </w:rPr>
      </w:pPr>
      <w:r w:rsidRPr="00D32490">
        <w:rPr>
          <w:b/>
        </w:rPr>
        <w:t>Точка 2</w:t>
      </w:r>
    </w:p>
    <w:p w14:paraId="384D954F" w14:textId="77777777" w:rsidR="00D32490" w:rsidRDefault="00D32490" w:rsidP="00D32490">
      <w:pPr>
        <w:suppressAutoHyphens w:val="0"/>
        <w:jc w:val="center"/>
        <w:rPr>
          <w:i/>
        </w:rPr>
      </w:pPr>
    </w:p>
    <w:p w14:paraId="12517D09" w14:textId="5B36906B" w:rsidR="00950FE2" w:rsidRDefault="00950FE2" w:rsidP="00950FE2">
      <w:pPr>
        <w:suppressAutoHyphens w:val="0"/>
        <w:spacing w:after="160"/>
        <w:contextualSpacing/>
        <w:jc w:val="center"/>
        <w:rPr>
          <w:lang w:val="en-US"/>
        </w:rPr>
      </w:pPr>
      <w:proofErr w:type="spellStart"/>
      <w:r w:rsidRPr="00950FE2">
        <w:rPr>
          <w:i/>
        </w:rPr>
        <w:t>ОбС</w:t>
      </w:r>
      <w:proofErr w:type="spellEnd"/>
      <w:r w:rsidRPr="00950FE2">
        <w:rPr>
          <w:i/>
        </w:rPr>
        <w:t xml:space="preserve"> 08-00-14433</w:t>
      </w:r>
    </w:p>
    <w:p w14:paraId="2A4FC09A" w14:textId="574F4404" w:rsidR="00950FE2" w:rsidRPr="00950FE2" w:rsidRDefault="00950FE2" w:rsidP="00950FE2">
      <w:pPr>
        <w:suppressAutoHyphens w:val="0"/>
        <w:spacing w:after="160"/>
        <w:contextualSpacing/>
        <w:jc w:val="center"/>
      </w:pPr>
      <w:r w:rsidRPr="00950FE2">
        <w:rPr>
          <w:b/>
          <w:bCs/>
        </w:rPr>
        <w:t xml:space="preserve">Докладна записка от Красимир Стойчев – зам.-кмет „Бюджет, финанси и икономика“, </w:t>
      </w:r>
      <w:r w:rsidRPr="00950FE2">
        <w:rPr>
          <w:i/>
          <w:iCs/>
        </w:rPr>
        <w:t xml:space="preserve">относно: </w:t>
      </w:r>
      <w:r w:rsidRPr="00950FE2"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2BC69E9B" w14:textId="77777777" w:rsidR="00185ED5" w:rsidRPr="00185ED5" w:rsidRDefault="00185ED5" w:rsidP="00185ED5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2C04658A" w14:textId="31AA7FF6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50FE2">
        <w:rPr>
          <w:lang w:eastAsia="bg-BG"/>
        </w:rPr>
        <w:t xml:space="preserve">Ивелина </w:t>
      </w:r>
      <w:proofErr w:type="spellStart"/>
      <w:r w:rsidRPr="00950FE2">
        <w:rPr>
          <w:lang w:eastAsia="bg-BG"/>
        </w:rPr>
        <w:t>Стратева</w:t>
      </w:r>
      <w:proofErr w:type="spellEnd"/>
      <w:r w:rsidRPr="00950FE2">
        <w:rPr>
          <w:lang w:eastAsia="bg-BG"/>
        </w:rPr>
        <w:t xml:space="preserve"> – директор на дирекция „Икономика и стопански дейности“</w:t>
      </w:r>
      <w:r w:rsidR="004417E9">
        <w:rPr>
          <w:lang w:eastAsia="bg-BG"/>
        </w:rPr>
        <w:t>,</w:t>
      </w:r>
      <w:r w:rsidRPr="00950FE2">
        <w:rPr>
          <w:lang w:eastAsia="bg-BG"/>
        </w:rPr>
        <w:t xml:space="preserve"> представи докладната записка. </w:t>
      </w:r>
      <w:proofErr w:type="spellStart"/>
      <w:r w:rsidR="004417E9">
        <w:rPr>
          <w:lang w:eastAsia="bg-BG"/>
        </w:rPr>
        <w:t>Стратева</w:t>
      </w:r>
      <w:proofErr w:type="spellEnd"/>
      <w:r w:rsidR="004417E9">
        <w:rPr>
          <w:lang w:eastAsia="bg-BG"/>
        </w:rPr>
        <w:t xml:space="preserve"> </w:t>
      </w:r>
      <w:r w:rsidRPr="00950FE2">
        <w:rPr>
          <w:lang w:eastAsia="bg-BG"/>
        </w:rPr>
        <w:t>подчерта, че три о</w:t>
      </w:r>
      <w:r w:rsidR="004417E9">
        <w:rPr>
          <w:lang w:eastAsia="bg-BG"/>
        </w:rPr>
        <w:t xml:space="preserve">т общинските лечебни заведения </w:t>
      </w:r>
      <w:r w:rsidRPr="00950FE2">
        <w:rPr>
          <w:lang w:eastAsia="bg-BG"/>
        </w:rPr>
        <w:t>са отправили конкретни предложения за придобиване на дълготрайни активи, а не медицинска апаратура, които са необходими за дейността им.</w:t>
      </w:r>
    </w:p>
    <w:p w14:paraId="3FB82BEF" w14:textId="6BF9C347" w:rsidR="00950FE2" w:rsidRDefault="00950FE2" w:rsidP="00950FE2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50FE2">
        <w:rPr>
          <w:lang w:eastAsia="bg-BG"/>
        </w:rPr>
        <w:t>След кратки дебати и в резултат на явно гласуване,</w:t>
      </w:r>
      <w:r w:rsidRPr="00950FE2">
        <w:rPr>
          <w:b/>
          <w:bCs/>
          <w:lang w:eastAsia="bg-BG"/>
        </w:rPr>
        <w:t xml:space="preserve"> </w:t>
      </w:r>
      <w:r w:rsidRPr="00950FE2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50FE2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C558AD" w14:textId="77777777" w:rsidR="00950FE2" w:rsidRPr="00950FE2" w:rsidRDefault="00950FE2" w:rsidP="00950FE2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177A50A2" w14:textId="77777777" w:rsidR="00950FE2" w:rsidRPr="00950FE2" w:rsidRDefault="00950FE2" w:rsidP="00950FE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50FE2">
        <w:rPr>
          <w:b/>
          <w:bCs/>
          <w:lang w:eastAsia="bg-BG"/>
        </w:rPr>
        <w:t>СТАНОВИЩЕ:</w:t>
      </w:r>
    </w:p>
    <w:p w14:paraId="4A742467" w14:textId="77777777" w:rsidR="00950FE2" w:rsidRPr="00950FE2" w:rsidRDefault="00950FE2" w:rsidP="00950FE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50FE2">
        <w:rPr>
          <w:b/>
          <w:bCs/>
          <w:lang w:eastAsia="bg-BG"/>
        </w:rPr>
        <w:t>Подкрепя</w:t>
      </w:r>
      <w:r w:rsidRPr="00950FE2">
        <w:rPr>
          <w:lang w:eastAsia="bg-BG"/>
        </w:rPr>
        <w:t xml:space="preserve"> проекта за решение.</w:t>
      </w:r>
    </w:p>
    <w:p w14:paraId="6208F24E" w14:textId="47118506" w:rsidR="00D32490" w:rsidRPr="00D32490" w:rsidRDefault="00C322AD" w:rsidP="00C322A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322A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D32490"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D32490"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2936D57C" w14:textId="101C0572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37A8CEB0" w14:textId="77777777" w:rsidR="00187356" w:rsidRDefault="00187356" w:rsidP="00F50C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A960A9" w14:textId="0BEE13AE" w:rsidR="00DA335D" w:rsidRDefault="00DA335D" w:rsidP="00DA335D">
      <w:pPr>
        <w:suppressAutoHyphens w:val="0"/>
        <w:spacing w:after="160"/>
        <w:contextualSpacing/>
        <w:jc w:val="center"/>
      </w:pPr>
      <w:proofErr w:type="spellStart"/>
      <w:r w:rsidRPr="00DA335D">
        <w:rPr>
          <w:i/>
        </w:rPr>
        <w:t>ОбС</w:t>
      </w:r>
      <w:proofErr w:type="spellEnd"/>
      <w:r w:rsidRPr="00DA335D">
        <w:rPr>
          <w:i/>
        </w:rPr>
        <w:t xml:space="preserve"> 08-00-14497</w:t>
      </w:r>
    </w:p>
    <w:p w14:paraId="16369FCB" w14:textId="08DB333A" w:rsidR="00187356" w:rsidRDefault="00DA335D" w:rsidP="009849F7">
      <w:pPr>
        <w:suppressAutoHyphens w:val="0"/>
        <w:spacing w:after="160"/>
        <w:contextualSpacing/>
        <w:jc w:val="center"/>
      </w:pPr>
      <w:r w:rsidRPr="00DA335D">
        <w:rPr>
          <w:rStyle w:val="Strong"/>
        </w:rPr>
        <w:t>Докладна записка от Красимир Стойчев - зам.-кмет "Финанси, бюджет и икономика",</w:t>
      </w:r>
      <w:r w:rsidRPr="00DA335D">
        <w:t xml:space="preserve"> </w:t>
      </w:r>
      <w:r w:rsidRPr="00DA335D">
        <w:rPr>
          <w:rStyle w:val="Emphasis"/>
        </w:rPr>
        <w:t xml:space="preserve">относно: </w:t>
      </w:r>
      <w:r w:rsidRPr="00DA335D">
        <w:t>Задължения по договор от 18.04.2007г., за предоставяне на особено право на ползване върху обект площад „Св. Св. Кирил и Методий“</w:t>
      </w:r>
    </w:p>
    <w:p w14:paraId="5C48F00A" w14:textId="77777777" w:rsidR="009849F7" w:rsidRPr="009849F7" w:rsidRDefault="009849F7" w:rsidP="009849F7">
      <w:pPr>
        <w:suppressAutoHyphens w:val="0"/>
        <w:spacing w:after="160"/>
        <w:contextualSpacing/>
        <w:jc w:val="center"/>
      </w:pPr>
    </w:p>
    <w:p w14:paraId="0DA4ED5D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9849F7">
        <w:rPr>
          <w:lang w:eastAsia="bg-BG"/>
        </w:rPr>
        <w:t xml:space="preserve">Ивелина </w:t>
      </w:r>
      <w:proofErr w:type="spellStart"/>
      <w:r w:rsidRPr="009849F7">
        <w:rPr>
          <w:lang w:eastAsia="bg-BG"/>
        </w:rPr>
        <w:t>Стратева</w:t>
      </w:r>
      <w:proofErr w:type="spellEnd"/>
      <w:r w:rsidRPr="009849F7">
        <w:rPr>
          <w:lang w:eastAsia="bg-BG"/>
        </w:rPr>
        <w:t xml:space="preserve"> – директор на дирекция „Икономика и стопански дейности“, каза, че докладната записка е следствие на постъпило писмо от представителя на концесионера. </w:t>
      </w:r>
      <w:proofErr w:type="spellStart"/>
      <w:r w:rsidRPr="009849F7">
        <w:rPr>
          <w:lang w:eastAsia="bg-BG"/>
        </w:rPr>
        <w:t>Стратева</w:t>
      </w:r>
      <w:proofErr w:type="spellEnd"/>
      <w:r w:rsidRPr="009849F7">
        <w:rPr>
          <w:lang w:eastAsia="bg-BG"/>
        </w:rPr>
        <w:t xml:space="preserve"> допълни, че искането на инвеститора за разсрочване на натрупаните по време на пандемията концесионни вноски е целесъобразно, предвид заплатените в срок концесионни плащания, както и внесената банкова гаранция за изпълнение на задължението за концесионно плащане.</w:t>
      </w:r>
    </w:p>
    <w:p w14:paraId="0B32B572" w14:textId="752DA3C5" w:rsidR="009849F7" w:rsidRDefault="009849F7" w:rsidP="009849F7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9849F7">
        <w:rPr>
          <w:lang w:eastAsia="bg-BG"/>
        </w:rPr>
        <w:t>След приключване на разискванията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2F0AB3C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336793C8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279D306E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1BB9AD6C" w14:textId="44BA73C7" w:rsidR="00187356" w:rsidRPr="003509BD" w:rsidRDefault="00187356" w:rsidP="00F50CD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3D3ED6E9" w14:textId="2597AABD" w:rsidR="00187356" w:rsidRDefault="00187356" w:rsidP="00B3601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2EC777D8" w14:textId="77777777" w:rsidR="00B36010" w:rsidRDefault="00B36010" w:rsidP="00B3601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0C8A50" w14:textId="4A22F65B" w:rsidR="009849F7" w:rsidRDefault="009849F7" w:rsidP="009849F7">
      <w:pPr>
        <w:suppressAutoHyphens w:val="0"/>
        <w:spacing w:after="160"/>
        <w:contextualSpacing/>
        <w:jc w:val="center"/>
      </w:pPr>
      <w:proofErr w:type="spellStart"/>
      <w:r w:rsidRPr="009849F7">
        <w:rPr>
          <w:i/>
        </w:rPr>
        <w:t>ОбС</w:t>
      </w:r>
      <w:proofErr w:type="spellEnd"/>
      <w:r w:rsidRPr="009849F7">
        <w:rPr>
          <w:i/>
        </w:rPr>
        <w:t xml:space="preserve"> 08-00-14479</w:t>
      </w:r>
    </w:p>
    <w:p w14:paraId="46ECC116" w14:textId="20A41FC0" w:rsidR="00F50CDA" w:rsidRPr="00F50CDA" w:rsidRDefault="009849F7" w:rsidP="009849F7">
      <w:pPr>
        <w:suppressAutoHyphens w:val="0"/>
        <w:spacing w:after="160"/>
        <w:contextualSpacing/>
        <w:jc w:val="center"/>
      </w:pPr>
      <w:r w:rsidRPr="009849F7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9849F7">
        <w:rPr>
          <w:rStyle w:val="Strong"/>
        </w:rPr>
        <w:t>Бургас,</w:t>
      </w:r>
      <w:r w:rsidRPr="009849F7">
        <w:rPr>
          <w:rStyle w:val="Emphasis"/>
        </w:rPr>
        <w:t>относно</w:t>
      </w:r>
      <w:proofErr w:type="spellEnd"/>
      <w:r w:rsidRPr="009849F7">
        <w:rPr>
          <w:rStyle w:val="Emphasis"/>
        </w:rPr>
        <w:t xml:space="preserve">: </w:t>
      </w:r>
      <w:r w:rsidRPr="009849F7">
        <w:t xml:space="preserve">Създаване на социална услуга „Дневен център за подкрепа на деца с увреждания и на техните семейства“ (с приоритет </w:t>
      </w:r>
      <w:proofErr w:type="spellStart"/>
      <w:r w:rsidRPr="009849F7">
        <w:t>аутистичен</w:t>
      </w:r>
      <w:proofErr w:type="spellEnd"/>
      <w:r w:rsidRPr="009849F7">
        <w:t xml:space="preserve"> спектър) в община Бургас, с профил </w:t>
      </w:r>
      <w:r w:rsidRPr="009849F7">
        <w:lastRenderedPageBreak/>
        <w:t>специализирана социална услуга, с капацитет 30 места, държавно делегирана дейност, считано от 01.12.2023 г.</w:t>
      </w:r>
    </w:p>
    <w:p w14:paraId="40C3631E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2BE54AF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7AC38ECB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3F78DAE7" w14:textId="77777777" w:rsidR="00187356" w:rsidRPr="00D018B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9093C19" w14:textId="5E8857B2" w:rsidR="009849F7" w:rsidRDefault="00187356" w:rsidP="009849F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992A7F" w14:textId="77777777" w:rsidR="009849F7" w:rsidRPr="009849F7" w:rsidRDefault="009849F7" w:rsidP="009849F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80CBB09" w14:textId="1B704374" w:rsidR="009849F7" w:rsidRDefault="009849F7" w:rsidP="009849F7">
      <w:pPr>
        <w:suppressAutoHyphens w:val="0"/>
        <w:spacing w:after="160"/>
        <w:contextualSpacing/>
        <w:jc w:val="center"/>
      </w:pPr>
      <w:proofErr w:type="spellStart"/>
      <w:r w:rsidRPr="009849F7">
        <w:rPr>
          <w:i/>
        </w:rPr>
        <w:t>ОбС</w:t>
      </w:r>
      <w:proofErr w:type="spellEnd"/>
      <w:r w:rsidRPr="009849F7">
        <w:rPr>
          <w:i/>
        </w:rPr>
        <w:t xml:space="preserve"> 08-00-14480</w:t>
      </w:r>
    </w:p>
    <w:p w14:paraId="67109978" w14:textId="2940DF94" w:rsidR="00A97941" w:rsidRPr="009849F7" w:rsidRDefault="009849F7" w:rsidP="009849F7">
      <w:pPr>
        <w:suppressAutoHyphens w:val="0"/>
        <w:spacing w:after="160"/>
        <w:contextualSpacing/>
        <w:jc w:val="center"/>
      </w:pPr>
      <w:r w:rsidRPr="009849F7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9849F7">
        <w:rPr>
          <w:rStyle w:val="Strong"/>
        </w:rPr>
        <w:t>Бургас,</w:t>
      </w:r>
      <w:r w:rsidRPr="009849F7">
        <w:rPr>
          <w:rStyle w:val="Emphasis"/>
        </w:rPr>
        <w:t>относно</w:t>
      </w:r>
      <w:proofErr w:type="spellEnd"/>
      <w:r w:rsidRPr="009849F7">
        <w:rPr>
          <w:rStyle w:val="Emphasis"/>
        </w:rPr>
        <w:t xml:space="preserve">: </w:t>
      </w:r>
      <w:r w:rsidRPr="009849F7">
        <w:t>Създаване на социална услуга „Кризисен център“ в община Бургас, с профил специализирана социална услуга, с капацитет 15 места, държавно делегирана дейност, считано от 01.10.2023 г.</w:t>
      </w:r>
    </w:p>
    <w:p w14:paraId="4568EBC7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529FDF1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16FFFFCA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67C6C5B6" w14:textId="77777777" w:rsidR="00187356" w:rsidRPr="00374B4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4F9BCDBA" w14:textId="2538D26A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27304704" w14:textId="77777777" w:rsidR="00187356" w:rsidRPr="003509BD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C9538BF" w14:textId="77777777" w:rsidR="009849F7" w:rsidRDefault="009849F7" w:rsidP="009849F7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9849F7">
        <w:rPr>
          <w:i/>
        </w:rPr>
        <w:t>ОбС</w:t>
      </w:r>
      <w:proofErr w:type="spellEnd"/>
      <w:r w:rsidRPr="009849F7">
        <w:rPr>
          <w:i/>
        </w:rPr>
        <w:t xml:space="preserve"> 08-00-14481</w:t>
      </w:r>
    </w:p>
    <w:p w14:paraId="52433BF2" w14:textId="369A38DA" w:rsidR="009849F7" w:rsidRPr="009849F7" w:rsidRDefault="009849F7" w:rsidP="009849F7">
      <w:pPr>
        <w:suppressAutoHyphens w:val="0"/>
        <w:spacing w:after="160"/>
        <w:contextualSpacing/>
        <w:jc w:val="center"/>
      </w:pPr>
      <w:r w:rsidRPr="009849F7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9849F7">
        <w:rPr>
          <w:rStyle w:val="Strong"/>
        </w:rPr>
        <w:t>Бургас,</w:t>
      </w:r>
      <w:r w:rsidRPr="009849F7">
        <w:rPr>
          <w:rStyle w:val="Emphasis"/>
        </w:rPr>
        <w:t>относно</w:t>
      </w:r>
      <w:proofErr w:type="spellEnd"/>
      <w:r w:rsidRPr="009849F7">
        <w:rPr>
          <w:rStyle w:val="Emphasis"/>
        </w:rPr>
        <w:t xml:space="preserve">: </w:t>
      </w:r>
      <w:r w:rsidRPr="009849F7">
        <w:t>Създаване на социална услуга „Защитено жилище за лица с психични разстройства“ в община Бургас, с профил специализирана социална услуга, с капацитет 6 места, държавно делегирана дейност, считано от 01.10.2023 г.</w:t>
      </w:r>
    </w:p>
    <w:p w14:paraId="113821EE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17A5432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3CFCC680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1A11314C" w14:textId="77777777" w:rsidR="00187356" w:rsidRPr="0086347C" w:rsidRDefault="00187356" w:rsidP="008634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3F3182CB" w14:textId="1988161D" w:rsidR="0086347C" w:rsidRDefault="00187356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14C5216E" w14:textId="77777777" w:rsidR="00446F1E" w:rsidRDefault="00446F1E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3F6655D" w14:textId="77777777" w:rsidR="009849F7" w:rsidRDefault="009849F7" w:rsidP="009849F7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9849F7">
        <w:rPr>
          <w:i/>
        </w:rPr>
        <w:t>ОбС</w:t>
      </w:r>
      <w:proofErr w:type="spellEnd"/>
      <w:r w:rsidRPr="009849F7">
        <w:rPr>
          <w:i/>
        </w:rPr>
        <w:t xml:space="preserve"> 08-00-14482</w:t>
      </w:r>
    </w:p>
    <w:p w14:paraId="6F985009" w14:textId="1C466E9D" w:rsidR="009849F7" w:rsidRPr="009849F7" w:rsidRDefault="009849F7" w:rsidP="009849F7">
      <w:pPr>
        <w:suppressAutoHyphens w:val="0"/>
        <w:spacing w:after="160"/>
        <w:contextualSpacing/>
        <w:jc w:val="center"/>
      </w:pPr>
      <w:r w:rsidRPr="009849F7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9849F7">
        <w:rPr>
          <w:rStyle w:val="Strong"/>
        </w:rPr>
        <w:t>Бургас,</w:t>
      </w:r>
      <w:r w:rsidRPr="009849F7">
        <w:rPr>
          <w:rStyle w:val="Emphasis"/>
        </w:rPr>
        <w:t>относно</w:t>
      </w:r>
      <w:proofErr w:type="spellEnd"/>
      <w:r w:rsidRPr="009849F7">
        <w:rPr>
          <w:rStyle w:val="Emphasis"/>
        </w:rPr>
        <w:t xml:space="preserve">: </w:t>
      </w:r>
      <w:r w:rsidRPr="009849F7">
        <w:t>Създаване на социална услуга „Дневен център за деца и/или пълнолетни лица с увреждания“ в община Бургас, с профил специализирана социална услуга, с капацитет 30 места за дневна грижа и 60 места за консултативни услуги, държавно делегирана дейност, считано от 01.10.2023 г.</w:t>
      </w:r>
    </w:p>
    <w:p w14:paraId="24B95083" w14:textId="77777777" w:rsidR="005B2F73" w:rsidRDefault="005B2F73" w:rsidP="00A97941">
      <w:pPr>
        <w:suppressAutoHyphens w:val="0"/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268B5B6F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B3F71E9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5C01E783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26D06AE7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A1EE4C" w14:textId="4161F352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6C507F">
        <w:rPr>
          <w:b/>
          <w:lang w:val="ru-RU" w:eastAsia="bg-BG"/>
        </w:rPr>
        <w:t>8</w:t>
      </w:r>
    </w:p>
    <w:p w14:paraId="7391F5FC" w14:textId="4196B876" w:rsidR="009849F7" w:rsidRDefault="009849F7" w:rsidP="009849F7">
      <w:pPr>
        <w:suppressAutoHyphens w:val="0"/>
        <w:spacing w:after="160"/>
        <w:contextualSpacing/>
        <w:jc w:val="center"/>
      </w:pPr>
      <w:proofErr w:type="spellStart"/>
      <w:r w:rsidRPr="009849F7">
        <w:rPr>
          <w:i/>
        </w:rPr>
        <w:t>ОбС</w:t>
      </w:r>
      <w:proofErr w:type="spellEnd"/>
      <w:r w:rsidRPr="009849F7">
        <w:rPr>
          <w:i/>
        </w:rPr>
        <w:t xml:space="preserve"> 08-00-14483</w:t>
      </w:r>
    </w:p>
    <w:p w14:paraId="23508F6B" w14:textId="437B2F9E" w:rsidR="009849F7" w:rsidRPr="009849F7" w:rsidRDefault="009849F7" w:rsidP="009849F7">
      <w:pPr>
        <w:suppressAutoHyphens w:val="0"/>
        <w:spacing w:after="160"/>
        <w:contextualSpacing/>
        <w:jc w:val="center"/>
      </w:pPr>
      <w:r w:rsidRPr="009849F7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9849F7">
        <w:rPr>
          <w:rStyle w:val="Strong"/>
        </w:rPr>
        <w:t>Бургас,</w:t>
      </w:r>
      <w:r w:rsidRPr="009849F7">
        <w:rPr>
          <w:rStyle w:val="Emphasis"/>
        </w:rPr>
        <w:t>относно</w:t>
      </w:r>
      <w:proofErr w:type="spellEnd"/>
      <w:r w:rsidRPr="009849F7">
        <w:rPr>
          <w:rStyle w:val="Emphasis"/>
        </w:rPr>
        <w:t xml:space="preserve">: </w:t>
      </w:r>
      <w:r w:rsidRPr="009849F7">
        <w:t>Създаване на социална услуга „Преходно жилище“ в община Бургас, с профил специализирана социална услуга, с капацитет 8 места, държавно делегирана дейност, считано от 01.10.2023 г.</w:t>
      </w:r>
    </w:p>
    <w:p w14:paraId="3A30B6FF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9E92209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7FCBA575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24F53490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DEE2F15" w14:textId="0C0A22F3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9527A4">
        <w:rPr>
          <w:b/>
          <w:lang w:val="ru-RU" w:eastAsia="bg-BG"/>
        </w:rPr>
        <w:t>9</w:t>
      </w:r>
    </w:p>
    <w:p w14:paraId="06432C0A" w14:textId="59FD39D2" w:rsidR="009849F7" w:rsidRDefault="009849F7" w:rsidP="009849F7">
      <w:pPr>
        <w:suppressAutoHyphens w:val="0"/>
        <w:spacing w:after="160"/>
        <w:contextualSpacing/>
        <w:jc w:val="center"/>
      </w:pPr>
      <w:proofErr w:type="spellStart"/>
      <w:r w:rsidRPr="009849F7">
        <w:rPr>
          <w:i/>
        </w:rPr>
        <w:t>ОбС</w:t>
      </w:r>
      <w:proofErr w:type="spellEnd"/>
      <w:r w:rsidRPr="009849F7">
        <w:rPr>
          <w:i/>
        </w:rPr>
        <w:t xml:space="preserve"> 08-00-14484</w:t>
      </w:r>
    </w:p>
    <w:p w14:paraId="629EDE85" w14:textId="62A02459" w:rsidR="009849F7" w:rsidRPr="009849F7" w:rsidRDefault="009849F7" w:rsidP="009849F7">
      <w:pPr>
        <w:suppressAutoHyphens w:val="0"/>
        <w:spacing w:after="160"/>
        <w:contextualSpacing/>
        <w:jc w:val="center"/>
      </w:pPr>
      <w:r w:rsidRPr="009849F7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9849F7">
        <w:rPr>
          <w:rStyle w:val="Strong"/>
        </w:rPr>
        <w:t>Бургас,</w:t>
      </w:r>
      <w:r w:rsidRPr="009849F7">
        <w:rPr>
          <w:rStyle w:val="Emphasis"/>
        </w:rPr>
        <w:t>относно</w:t>
      </w:r>
      <w:proofErr w:type="spellEnd"/>
      <w:r w:rsidRPr="009849F7">
        <w:rPr>
          <w:rStyle w:val="Emphasis"/>
        </w:rPr>
        <w:t xml:space="preserve">: </w:t>
      </w:r>
      <w:r w:rsidRPr="009849F7">
        <w:t>Създаване на социална услуга „Център за обществена подкрепа“, с капацитет 100 места и сектор „Спешен прием“ с капацитет 4 места, държавно делегирана дейност, считано от 01.10.2023 г.</w:t>
      </w:r>
    </w:p>
    <w:p w14:paraId="11B22D56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81E932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41DC22C4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4C8D5EE3" w14:textId="402B8F7E" w:rsidR="0086347C" w:rsidRDefault="00187356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5B2F73">
        <w:rPr>
          <w:b/>
          <w:lang w:eastAsia="bg-BG"/>
        </w:rPr>
        <w:t>-------------------------------</w:t>
      </w:r>
    </w:p>
    <w:p w14:paraId="667E1250" w14:textId="50249D07" w:rsidR="00187356" w:rsidRDefault="00187356" w:rsidP="0086347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10</w:t>
      </w:r>
    </w:p>
    <w:p w14:paraId="304D95B1" w14:textId="77777777" w:rsidR="009849F7" w:rsidRDefault="009849F7" w:rsidP="00446F1E">
      <w:pPr>
        <w:suppressAutoHyphens w:val="0"/>
        <w:spacing w:after="160"/>
        <w:contextualSpacing/>
        <w:jc w:val="center"/>
      </w:pPr>
      <w:proofErr w:type="spellStart"/>
      <w:r w:rsidRPr="00D73DA8">
        <w:rPr>
          <w:i/>
        </w:rPr>
        <w:t>ОбС</w:t>
      </w:r>
      <w:proofErr w:type="spellEnd"/>
      <w:r w:rsidRPr="00D73DA8">
        <w:rPr>
          <w:i/>
        </w:rPr>
        <w:t xml:space="preserve"> 08-00-14485</w:t>
      </w:r>
      <w:r w:rsidRPr="00D73DA8">
        <w:t> </w:t>
      </w:r>
    </w:p>
    <w:p w14:paraId="2EA51E19" w14:textId="2A3CE665" w:rsidR="009849F7" w:rsidRDefault="009849F7" w:rsidP="009849F7">
      <w:pPr>
        <w:suppressAutoHyphens w:val="0"/>
        <w:spacing w:after="160"/>
        <w:contextualSpacing/>
        <w:jc w:val="center"/>
      </w:pPr>
      <w:r w:rsidRPr="00D73DA8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D73DA8">
        <w:rPr>
          <w:rStyle w:val="Strong"/>
        </w:rPr>
        <w:t>Бургас,</w:t>
      </w:r>
      <w:r w:rsidRPr="00D73DA8">
        <w:rPr>
          <w:rStyle w:val="Emphasis"/>
        </w:rPr>
        <w:t>относно</w:t>
      </w:r>
      <w:proofErr w:type="spellEnd"/>
      <w:r w:rsidRPr="00D73DA8">
        <w:rPr>
          <w:rStyle w:val="Emphasis"/>
        </w:rPr>
        <w:t xml:space="preserve">: </w:t>
      </w:r>
      <w:r w:rsidRPr="00D73DA8">
        <w:t xml:space="preserve">Създаване на социална услуга „Дневен център за деца и/или пълнолетни лица с тежки множествени увреждания“ в община Бургас, с профил специализирана социална услуга, </w:t>
      </w:r>
      <w:r w:rsidRPr="00D73DA8">
        <w:lastRenderedPageBreak/>
        <w:t>с капацитет 30 места за дневна грижа и 60 места за консултативни услуги, държавно делегирана дейност, считано от 01.10.2023 г</w:t>
      </w:r>
    </w:p>
    <w:p w14:paraId="7FE39D0C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lang w:eastAsia="bg-BG"/>
        </w:rPr>
        <w:t>След като се запознаха с докладната записка и в резултат на явно гласуване,</w:t>
      </w:r>
      <w:r w:rsidRPr="009849F7">
        <w:rPr>
          <w:b/>
          <w:bCs/>
          <w:lang w:eastAsia="bg-BG"/>
        </w:rPr>
        <w:t xml:space="preserve"> </w:t>
      </w:r>
      <w:r w:rsidRPr="009849F7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9849F7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A0CDD5A" w14:textId="77777777" w:rsidR="009849F7" w:rsidRPr="009849F7" w:rsidRDefault="009849F7" w:rsidP="009849F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849F7">
        <w:rPr>
          <w:b/>
          <w:bCs/>
          <w:lang w:eastAsia="bg-BG"/>
        </w:rPr>
        <w:t>СТАНОВИЩЕ:</w:t>
      </w:r>
    </w:p>
    <w:p w14:paraId="3A94B99C" w14:textId="77777777" w:rsidR="009849F7" w:rsidRPr="009849F7" w:rsidRDefault="009849F7" w:rsidP="009849F7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849F7">
        <w:rPr>
          <w:b/>
          <w:bCs/>
          <w:lang w:eastAsia="bg-BG"/>
        </w:rPr>
        <w:t>Подкрепя</w:t>
      </w:r>
      <w:r w:rsidRPr="009849F7">
        <w:rPr>
          <w:lang w:eastAsia="bg-BG"/>
        </w:rPr>
        <w:t xml:space="preserve"> проекта за решение.</w:t>
      </w:r>
    </w:p>
    <w:p w14:paraId="059D1BAB" w14:textId="77777777" w:rsidR="00187356" w:rsidRPr="003509B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3B1D0D" w14:textId="74F6683A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11</w:t>
      </w:r>
    </w:p>
    <w:p w14:paraId="3275980A" w14:textId="64567FC9" w:rsidR="0041287F" w:rsidRDefault="0041287F" w:rsidP="0041287F">
      <w:pPr>
        <w:suppressAutoHyphens w:val="0"/>
        <w:spacing w:after="160"/>
        <w:contextualSpacing/>
        <w:jc w:val="center"/>
      </w:pPr>
      <w:proofErr w:type="spellStart"/>
      <w:r w:rsidRPr="0041287F">
        <w:rPr>
          <w:i/>
        </w:rPr>
        <w:t>ОбС</w:t>
      </w:r>
      <w:proofErr w:type="spellEnd"/>
      <w:r w:rsidRPr="0041287F">
        <w:rPr>
          <w:i/>
        </w:rPr>
        <w:t xml:space="preserve"> 08-00-14454</w:t>
      </w:r>
    </w:p>
    <w:p w14:paraId="5B1DFD9D" w14:textId="198266F5" w:rsidR="0041287F" w:rsidRDefault="0041287F" w:rsidP="0041287F">
      <w:pPr>
        <w:suppressAutoHyphens w:val="0"/>
        <w:spacing w:after="160"/>
        <w:contextualSpacing/>
        <w:jc w:val="center"/>
      </w:pPr>
      <w:r w:rsidRPr="0041287F">
        <w:rPr>
          <w:rStyle w:val="Strong"/>
        </w:rPr>
        <w:t>Докладна записка от Димитър Николов - кмет на Община Бургас,</w:t>
      </w:r>
      <w:r w:rsidRPr="0041287F">
        <w:t xml:space="preserve"> </w:t>
      </w:r>
      <w:r w:rsidRPr="0041287F">
        <w:rPr>
          <w:rStyle w:val="Emphasis"/>
        </w:rPr>
        <w:t xml:space="preserve">относно: </w:t>
      </w:r>
      <w:r w:rsidRPr="0041287F">
        <w:t>Отчет за състоянието на общинската собственост и резултатите от нейното управление за периода от 01.01.2022 г. до 31.12.2022 г.</w:t>
      </w:r>
    </w:p>
    <w:p w14:paraId="3AB48A63" w14:textId="77777777" w:rsidR="0041287F" w:rsidRPr="0041287F" w:rsidRDefault="0041287F" w:rsidP="0041287F">
      <w:pPr>
        <w:suppressAutoHyphens w:val="0"/>
        <w:spacing w:after="160"/>
        <w:contextualSpacing/>
        <w:jc w:val="center"/>
      </w:pPr>
    </w:p>
    <w:p w14:paraId="1776E625" w14:textId="796E2F02" w:rsidR="0041287F" w:rsidRPr="0041287F" w:rsidRDefault="0041287F" w:rsidP="0041287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1287F">
        <w:rPr>
          <w:lang w:eastAsia="bg-BG"/>
        </w:rPr>
        <w:t>Пенка Буйнова – гл. експерт в дирекция „Управление на общинската собственост“</w:t>
      </w:r>
      <w:r w:rsidR="004417E9">
        <w:rPr>
          <w:lang w:eastAsia="bg-BG"/>
        </w:rPr>
        <w:t>,</w:t>
      </w:r>
      <w:r w:rsidRPr="0041287F">
        <w:rPr>
          <w:lang w:eastAsia="bg-BG"/>
        </w:rPr>
        <w:t xml:space="preserve"> представи докладната записка.</w:t>
      </w:r>
    </w:p>
    <w:p w14:paraId="4767D1A3" w14:textId="3B07C4E4" w:rsidR="0041287F" w:rsidRDefault="0041287F" w:rsidP="0041287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1287F">
        <w:rPr>
          <w:lang w:eastAsia="bg-BG"/>
        </w:rPr>
        <w:t xml:space="preserve">След като обсъдиха </w:t>
      </w:r>
      <w:r>
        <w:rPr>
          <w:lang w:eastAsia="bg-BG"/>
        </w:rPr>
        <w:t>докладната записка</w:t>
      </w:r>
      <w:r w:rsidRPr="0041287F">
        <w:rPr>
          <w:lang w:eastAsia="bg-BG"/>
        </w:rPr>
        <w:t>,</w:t>
      </w:r>
      <w:r w:rsidRPr="0041287F">
        <w:rPr>
          <w:b/>
          <w:bCs/>
          <w:i/>
          <w:iCs/>
          <w:lang w:eastAsia="bg-BG"/>
        </w:rPr>
        <w:t xml:space="preserve"> </w:t>
      </w:r>
      <w:r w:rsidRPr="0041287F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CCDF2E6" w14:textId="77777777" w:rsidR="0041287F" w:rsidRPr="0041287F" w:rsidRDefault="0041287F" w:rsidP="0041287F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74E23CE4" w14:textId="03EC69A1" w:rsidR="0041287F" w:rsidRDefault="0041287F" w:rsidP="0041287F">
      <w:pPr>
        <w:suppressAutoHyphens w:val="0"/>
        <w:spacing w:before="100" w:beforeAutospacing="1" w:after="100" w:afterAutospacing="1"/>
        <w:contextualSpacing/>
        <w:jc w:val="center"/>
        <w:rPr>
          <w:b/>
          <w:bCs/>
          <w:lang w:eastAsia="bg-BG"/>
        </w:rPr>
      </w:pPr>
      <w:r w:rsidRPr="0041287F">
        <w:rPr>
          <w:b/>
          <w:bCs/>
          <w:lang w:eastAsia="bg-BG"/>
        </w:rPr>
        <w:t>СТАНОВИЩЕ:</w:t>
      </w:r>
    </w:p>
    <w:p w14:paraId="1F9CF392" w14:textId="77777777" w:rsidR="0041287F" w:rsidRPr="0041287F" w:rsidRDefault="0041287F" w:rsidP="0041287F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2646FF80" w14:textId="77777777" w:rsidR="0041287F" w:rsidRPr="0041287F" w:rsidRDefault="0041287F" w:rsidP="0041287F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1287F">
        <w:rPr>
          <w:b/>
          <w:bCs/>
          <w:lang w:eastAsia="bg-BG"/>
        </w:rPr>
        <w:t>Приема за сведение</w:t>
      </w:r>
      <w:r w:rsidRPr="0041287F">
        <w:rPr>
          <w:lang w:eastAsia="bg-BG"/>
        </w:rPr>
        <w:t xml:space="preserve"> отчета за състоянието на общинската собственост и резултатите от нейното управление за периода от 01.01.2022 г. до 31.12.2022 г.</w:t>
      </w:r>
    </w:p>
    <w:p w14:paraId="2552F648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0B719C">
        <w:rPr>
          <w:lang w:eastAsia="bg-BG"/>
        </w:rPr>
        <w:t> </w:t>
      </w:r>
      <w:r w:rsidRPr="00AA5667">
        <w:rPr>
          <w:b/>
          <w:lang w:eastAsia="bg-BG"/>
        </w:rPr>
        <w:t>--------------------------------------------------------------------------------------</w:t>
      </w:r>
    </w:p>
    <w:p w14:paraId="7ABEDC01" w14:textId="6EA4A2FD" w:rsidR="00187356" w:rsidRPr="001C3CBB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12</w:t>
      </w:r>
    </w:p>
    <w:p w14:paraId="075968B8" w14:textId="0C131FDB" w:rsidR="00D07598" w:rsidRDefault="00D07598" w:rsidP="00D07598">
      <w:pPr>
        <w:suppressAutoHyphens w:val="0"/>
        <w:spacing w:after="160"/>
        <w:contextualSpacing/>
        <w:jc w:val="center"/>
      </w:pPr>
      <w:proofErr w:type="spellStart"/>
      <w:r w:rsidRPr="00D07598">
        <w:rPr>
          <w:i/>
        </w:rPr>
        <w:t>ОбС</w:t>
      </w:r>
      <w:proofErr w:type="spellEnd"/>
      <w:r w:rsidRPr="00D07598">
        <w:rPr>
          <w:i/>
        </w:rPr>
        <w:t xml:space="preserve"> 08-00-14438</w:t>
      </w:r>
    </w:p>
    <w:p w14:paraId="524AB909" w14:textId="6038D32C" w:rsidR="00D07598" w:rsidRDefault="00D07598" w:rsidP="00D07598">
      <w:pPr>
        <w:suppressAutoHyphens w:val="0"/>
        <w:spacing w:after="160"/>
        <w:contextualSpacing/>
        <w:jc w:val="center"/>
      </w:pPr>
      <w:r w:rsidRPr="00D07598">
        <w:rPr>
          <w:rStyle w:val="Strong"/>
        </w:rPr>
        <w:t>Докладна записка от Иван Иванов – общински съветник от ПП „Средна европейска класа“,</w:t>
      </w:r>
      <w:r w:rsidRPr="00D07598">
        <w:t xml:space="preserve"> </w:t>
      </w:r>
      <w:r w:rsidRPr="00D07598">
        <w:rPr>
          <w:rStyle w:val="Emphasis"/>
        </w:rPr>
        <w:t xml:space="preserve">относно: </w:t>
      </w:r>
      <w:r w:rsidRPr="00D07598">
        <w:t>Залагане на средства в бюджета на община Бургас за 2023г. в размер на 30 000 лв. - целева субсидия за покупка на болнични легла за отделението по кожни и венерически болести, отделението по инфекциозни болести и отделението по нефрология на „УМБАЛ Бургас“ АД</w:t>
      </w:r>
    </w:p>
    <w:p w14:paraId="7F0A29C1" w14:textId="77777777" w:rsidR="002E5FE4" w:rsidRPr="00D07598" w:rsidRDefault="002E5FE4" w:rsidP="00D07598">
      <w:pPr>
        <w:suppressAutoHyphens w:val="0"/>
        <w:spacing w:after="160"/>
        <w:contextualSpacing/>
        <w:jc w:val="center"/>
      </w:pPr>
    </w:p>
    <w:p w14:paraId="250B1D59" w14:textId="77777777" w:rsidR="002E5FE4" w:rsidRPr="002E5FE4" w:rsidRDefault="002E5FE4" w:rsidP="002E5FE4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E5FE4">
        <w:rPr>
          <w:lang w:eastAsia="bg-BG"/>
        </w:rPr>
        <w:t>Георги Дракалиев попита дали искането за субсидия е изпълнимо, тъй като дружеството е акционерно. Ева Михалева отговори, че общините могат да финансират държавните или общинските лечебни заведения чрез целеви субсидии, но за придобиване на дълготрайни материални активи.</w:t>
      </w:r>
    </w:p>
    <w:p w14:paraId="3671B354" w14:textId="0C0097B7" w:rsidR="002E5FE4" w:rsidRPr="002E5FE4" w:rsidRDefault="002E5FE4" w:rsidP="002E5FE4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E5FE4">
        <w:rPr>
          <w:lang w:eastAsia="bg-BG"/>
        </w:rPr>
        <w:t xml:space="preserve">Проф. Севдалина </w:t>
      </w:r>
      <w:proofErr w:type="spellStart"/>
      <w:r w:rsidRPr="002E5FE4">
        <w:rPr>
          <w:lang w:eastAsia="bg-BG"/>
        </w:rPr>
        <w:t>Турманова</w:t>
      </w:r>
      <w:proofErr w:type="spellEnd"/>
      <w:r w:rsidRPr="002E5FE4">
        <w:rPr>
          <w:lang w:eastAsia="bg-BG"/>
        </w:rPr>
        <w:t xml:space="preserve"> запозна членовете на Комисията с решението на Постоянната комисия по здравеопазване, като каза, че исканите средства трябва да са капиталов трансфер, за да се </w:t>
      </w:r>
      <w:r>
        <w:rPr>
          <w:lang w:eastAsia="bg-BG"/>
        </w:rPr>
        <w:t>признае</w:t>
      </w:r>
      <w:r w:rsidRPr="002E5FE4">
        <w:rPr>
          <w:lang w:eastAsia="bg-BG"/>
        </w:rPr>
        <w:t xml:space="preserve"> дивидента, чрез който общината ще може да увеличи дела си като акционер.</w:t>
      </w:r>
    </w:p>
    <w:p w14:paraId="42F968BE" w14:textId="77777777" w:rsidR="002E5FE4" w:rsidRPr="002E5FE4" w:rsidRDefault="002E5FE4" w:rsidP="002E5FE4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E5FE4">
        <w:rPr>
          <w:lang w:eastAsia="bg-BG"/>
        </w:rPr>
        <w:t xml:space="preserve">Георги Дракалиев предложи докладната записка да се изпрати до общинска администрация за становище. </w:t>
      </w:r>
      <w:r w:rsidRPr="002E5FE4">
        <w:rPr>
          <w:i/>
          <w:lang w:eastAsia="bg-BG"/>
        </w:rPr>
        <w:t>С</w:t>
      </w:r>
      <w:r w:rsidRPr="002E5FE4">
        <w:rPr>
          <w:lang w:eastAsia="bg-BG"/>
        </w:rPr>
        <w:t xml:space="preserve"> </w:t>
      </w:r>
      <w:r w:rsidRPr="002E5FE4">
        <w:rPr>
          <w:i/>
          <w:iCs/>
          <w:lang w:eastAsia="bg-BG"/>
        </w:rPr>
        <w:t>2 гл. "за", 0 гл. "против" и 4 гл. "въздържали се", предложението не е прието.</w:t>
      </w:r>
    </w:p>
    <w:p w14:paraId="753428F2" w14:textId="262D45B2" w:rsidR="002E5FE4" w:rsidRPr="002E5FE4" w:rsidRDefault="002E5FE4" w:rsidP="002E5F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E5FE4">
        <w:rPr>
          <w:lang w:eastAsia="bg-BG"/>
        </w:rPr>
        <w:t>След приключване на дебати</w:t>
      </w:r>
      <w:r w:rsidR="004417E9">
        <w:rPr>
          <w:lang w:eastAsia="bg-BG"/>
        </w:rPr>
        <w:t>те</w:t>
      </w:r>
      <w:r w:rsidRPr="002E5FE4">
        <w:rPr>
          <w:lang w:eastAsia="bg-BG"/>
        </w:rPr>
        <w:t xml:space="preserve"> по докладната записка и в резултат на явно гласуване,</w:t>
      </w:r>
      <w:r w:rsidRPr="002E5FE4">
        <w:rPr>
          <w:b/>
          <w:bCs/>
          <w:lang w:eastAsia="bg-BG"/>
        </w:rPr>
        <w:t xml:space="preserve"> </w:t>
      </w:r>
      <w:r w:rsidRPr="002E5FE4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2E5FE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D13C9A4" w14:textId="77777777" w:rsidR="002E5FE4" w:rsidRPr="002E5FE4" w:rsidRDefault="002E5FE4" w:rsidP="002E5F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E5FE4">
        <w:rPr>
          <w:b/>
          <w:bCs/>
          <w:lang w:eastAsia="bg-BG"/>
        </w:rPr>
        <w:lastRenderedPageBreak/>
        <w:t>СТАНОВИЩЕ:</w:t>
      </w:r>
    </w:p>
    <w:p w14:paraId="2B2B90FD" w14:textId="77777777" w:rsidR="002E5FE4" w:rsidRPr="002E5FE4" w:rsidRDefault="002E5FE4" w:rsidP="002E5F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E5FE4">
        <w:rPr>
          <w:b/>
          <w:bCs/>
          <w:lang w:eastAsia="bg-BG"/>
        </w:rPr>
        <w:t xml:space="preserve">Подкрепя </w:t>
      </w:r>
      <w:r w:rsidRPr="002E5FE4">
        <w:rPr>
          <w:lang w:eastAsia="bg-BG"/>
        </w:rPr>
        <w:t>проекта за решение.</w:t>
      </w:r>
    </w:p>
    <w:p w14:paraId="179ADDEB" w14:textId="77777777" w:rsidR="00187356" w:rsidRPr="004C1970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2B403A4B" w14:textId="4EEF33C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13</w:t>
      </w:r>
    </w:p>
    <w:p w14:paraId="0A00FFCC" w14:textId="6361F120" w:rsidR="002E5FE4" w:rsidRDefault="002E5FE4" w:rsidP="002E5FE4">
      <w:pPr>
        <w:suppressAutoHyphens w:val="0"/>
        <w:spacing w:after="160"/>
        <w:contextualSpacing/>
        <w:jc w:val="center"/>
      </w:pPr>
      <w:proofErr w:type="spellStart"/>
      <w:r w:rsidRPr="002E5FE4">
        <w:rPr>
          <w:i/>
        </w:rPr>
        <w:t>ОбС</w:t>
      </w:r>
      <w:proofErr w:type="spellEnd"/>
      <w:r w:rsidRPr="002E5FE4">
        <w:rPr>
          <w:i/>
        </w:rPr>
        <w:t xml:space="preserve"> 08-00-14487</w:t>
      </w:r>
    </w:p>
    <w:p w14:paraId="48EC3CE8" w14:textId="3F6C456C" w:rsidR="002E5FE4" w:rsidRPr="002E5FE4" w:rsidRDefault="002E5FE4" w:rsidP="002E5FE4">
      <w:pPr>
        <w:suppressAutoHyphens w:val="0"/>
        <w:spacing w:after="160"/>
        <w:contextualSpacing/>
        <w:jc w:val="center"/>
      </w:pPr>
      <w:r w:rsidRPr="002E5FE4">
        <w:rPr>
          <w:rStyle w:val="Strong"/>
        </w:rPr>
        <w:t xml:space="preserve">Доклад от Димитър Николов - кмет на Община Бургас, </w:t>
      </w:r>
      <w:r w:rsidRPr="002E5FE4">
        <w:rPr>
          <w:rStyle w:val="Emphasis"/>
        </w:rPr>
        <w:t xml:space="preserve">относно: </w:t>
      </w:r>
      <w:r w:rsidRPr="002E5FE4"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30.06.2023г.</w:t>
      </w:r>
    </w:p>
    <w:p w14:paraId="36E1DE83" w14:textId="3F043872" w:rsidR="00B56318" w:rsidRPr="00B56318" w:rsidRDefault="00B56318" w:rsidP="00DA4F2A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 xml:space="preserve">След като се запознаха с </w:t>
      </w:r>
      <w:r w:rsidR="007F5290">
        <w:rPr>
          <w:lang w:eastAsia="bg-BG"/>
        </w:rPr>
        <w:t>доклада</w:t>
      </w:r>
      <w:r w:rsidRPr="00B56318">
        <w:rPr>
          <w:lang w:eastAsia="bg-BG"/>
        </w:rPr>
        <w:t xml:space="preserve">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2E5FE4">
        <w:rPr>
          <w:b/>
          <w:bCs/>
          <w:i/>
          <w:iCs/>
          <w:lang w:eastAsia="bg-BG"/>
        </w:rPr>
        <w:t>с 6</w:t>
      </w:r>
      <w:r w:rsidR="00DA4F2A">
        <w:rPr>
          <w:b/>
          <w:bCs/>
          <w:i/>
          <w:iCs/>
          <w:lang w:eastAsia="bg-BG"/>
        </w:rPr>
        <w:t xml:space="preserve"> гл. "за",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220B8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F21F065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3EDF5B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92A25">
        <w:rPr>
          <w:lang w:eastAsia="bg-BG"/>
        </w:rPr>
        <w:t> </w:t>
      </w: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1AF87C99" w14:textId="162C9FE3" w:rsidR="00187356" w:rsidRPr="00415AC3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14</w:t>
      </w:r>
    </w:p>
    <w:p w14:paraId="6FE21131" w14:textId="18C8F880" w:rsidR="002E5FE4" w:rsidRDefault="002E5FE4" w:rsidP="002E5FE4">
      <w:pPr>
        <w:suppressAutoHyphens w:val="0"/>
        <w:spacing w:after="160"/>
        <w:contextualSpacing/>
        <w:jc w:val="center"/>
      </w:pPr>
      <w:proofErr w:type="spellStart"/>
      <w:r w:rsidRPr="002E5FE4">
        <w:rPr>
          <w:i/>
        </w:rPr>
        <w:t>ОбС</w:t>
      </w:r>
      <w:proofErr w:type="spellEnd"/>
      <w:r w:rsidRPr="002E5FE4">
        <w:rPr>
          <w:i/>
        </w:rPr>
        <w:t xml:space="preserve"> 08-00-14434</w:t>
      </w:r>
    </w:p>
    <w:p w14:paraId="6DC88290" w14:textId="70F20ECE" w:rsidR="002E5FE4" w:rsidRDefault="002E5FE4" w:rsidP="002E5FE4">
      <w:pPr>
        <w:suppressAutoHyphens w:val="0"/>
        <w:spacing w:after="160"/>
        <w:contextualSpacing/>
        <w:jc w:val="center"/>
      </w:pPr>
      <w:r w:rsidRPr="002E5FE4">
        <w:rPr>
          <w:rStyle w:val="Strong"/>
        </w:rPr>
        <w:t>Доклад от Димитър Николов - кмет на Община Бургас,</w:t>
      </w:r>
      <w:r w:rsidRPr="002E5FE4">
        <w:t xml:space="preserve"> </w:t>
      </w:r>
      <w:r w:rsidRPr="002E5FE4">
        <w:rPr>
          <w:rStyle w:val="Emphasis"/>
        </w:rPr>
        <w:t>относно:</w:t>
      </w:r>
      <w:r w:rsidRPr="002E5FE4">
        <w:t xml:space="preserve"> Проект на бюджет за 2023 година</w:t>
      </w:r>
    </w:p>
    <w:p w14:paraId="4D8F980D" w14:textId="77777777" w:rsidR="002E5FE4" w:rsidRDefault="002E5FE4" w:rsidP="002E5FE4">
      <w:pPr>
        <w:suppressAutoHyphens w:val="0"/>
        <w:spacing w:after="160"/>
        <w:contextualSpacing/>
        <w:jc w:val="both"/>
        <w:rPr>
          <w:i/>
          <w:u w:val="single"/>
        </w:rPr>
      </w:pPr>
    </w:p>
    <w:p w14:paraId="7E7AB325" w14:textId="00B8D120" w:rsidR="00B56318" w:rsidRPr="00B56318" w:rsidRDefault="00B56318" w:rsidP="002E5FE4">
      <w:pPr>
        <w:suppressAutoHyphens w:val="0"/>
        <w:spacing w:after="160"/>
        <w:ind w:firstLine="708"/>
        <w:contextualSpacing/>
        <w:jc w:val="both"/>
        <w:rPr>
          <w:lang w:eastAsia="bg-BG"/>
        </w:rPr>
      </w:pPr>
      <w:r w:rsidRPr="00B56318">
        <w:rPr>
          <w:lang w:eastAsia="bg-BG"/>
        </w:rPr>
        <w:t xml:space="preserve">След като се запознаха с </w:t>
      </w:r>
      <w:r w:rsidR="004417E9">
        <w:rPr>
          <w:lang w:eastAsia="bg-BG"/>
        </w:rPr>
        <w:t xml:space="preserve">доклада от </w:t>
      </w:r>
      <w:r w:rsidRPr="00B56318">
        <w:rPr>
          <w:lang w:eastAsia="bg-BG"/>
        </w:rPr>
        <w:t xml:space="preserve"> </w:t>
      </w:r>
      <w:r w:rsidR="004417E9" w:rsidRPr="004417E9">
        <w:rPr>
          <w:rStyle w:val="Strong"/>
          <w:b w:val="0"/>
        </w:rPr>
        <w:t>Димитър Николов - кмет на Община Бургас</w:t>
      </w:r>
      <w:r w:rsidR="004417E9" w:rsidRPr="004417E9">
        <w:rPr>
          <w:b/>
          <w:lang w:eastAsia="bg-BG"/>
        </w:rPr>
        <w:t xml:space="preserve"> </w:t>
      </w:r>
      <w:r w:rsidRPr="00B56318">
        <w:rPr>
          <w:lang w:eastAsia="bg-BG"/>
        </w:rPr>
        <w:t>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A4F2A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</w:t>
      </w:r>
      <w:r w:rsidR="002E5FE4">
        <w:rPr>
          <w:b/>
          <w:bCs/>
          <w:i/>
          <w:iCs/>
          <w:lang w:eastAsia="bg-BG"/>
        </w:rPr>
        <w:t>за", 0 гл. "против" и 1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437927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6FDA826E" w14:textId="77777777" w:rsidR="00111DED" w:rsidRDefault="00111DED" w:rsidP="00187356">
      <w:pPr>
        <w:suppressAutoHyphens w:val="0"/>
        <w:spacing w:before="100" w:beforeAutospacing="1" w:after="100" w:afterAutospacing="1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решение, ведно с постъпилото </w:t>
      </w:r>
      <w:r>
        <w:rPr>
          <w:rStyle w:val="Emphasis"/>
          <w:b/>
          <w:bCs/>
        </w:rPr>
        <w:t>Допълнение</w:t>
      </w:r>
      <w:r>
        <w:t xml:space="preserve"> с вх. №08-00-14488/21.08.2023 г.</w:t>
      </w:r>
    </w:p>
    <w:p w14:paraId="44404D13" w14:textId="1EEC71E8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--------------------------------------------------------------------------------------</w:t>
      </w:r>
    </w:p>
    <w:p w14:paraId="71D99975" w14:textId="42DE0BDF" w:rsidR="00187356" w:rsidRDefault="00187356" w:rsidP="002E5FE4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15</w:t>
      </w:r>
    </w:p>
    <w:p w14:paraId="2289965D" w14:textId="77777777" w:rsidR="002E5FE4" w:rsidRDefault="002E5FE4" w:rsidP="002E5FE4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2E5FE4">
        <w:rPr>
          <w:i/>
        </w:rPr>
        <w:t>ОбС</w:t>
      </w:r>
      <w:proofErr w:type="spellEnd"/>
      <w:r w:rsidRPr="002E5FE4">
        <w:rPr>
          <w:i/>
        </w:rPr>
        <w:t xml:space="preserve"> 08-00-14478</w:t>
      </w:r>
    </w:p>
    <w:p w14:paraId="21ECA184" w14:textId="03FFD5E9" w:rsidR="002E5FE4" w:rsidRPr="002E5FE4" w:rsidRDefault="002E5FE4" w:rsidP="002E5FE4">
      <w:pPr>
        <w:suppressAutoHyphens w:val="0"/>
        <w:spacing w:after="160"/>
        <w:contextualSpacing/>
        <w:jc w:val="center"/>
      </w:pPr>
      <w:r w:rsidRPr="002E5FE4">
        <w:rPr>
          <w:rStyle w:val="Strong"/>
        </w:rPr>
        <w:t>Докладна записка от Димитър Николов - кмет на Община Бургас,</w:t>
      </w:r>
      <w:r>
        <w:rPr>
          <w:rStyle w:val="Strong"/>
        </w:rPr>
        <w:t xml:space="preserve"> </w:t>
      </w:r>
      <w:r w:rsidRPr="002E5FE4">
        <w:rPr>
          <w:rStyle w:val="Emphasis"/>
        </w:rPr>
        <w:t xml:space="preserve">относно: </w:t>
      </w:r>
      <w:r w:rsidRPr="002E5FE4">
        <w:t>Покана за включване на Министерство на здравеопазването, като представител на държавата с участие в търговско дружество „</w:t>
      </w:r>
      <w:proofErr w:type="spellStart"/>
      <w:r w:rsidRPr="002E5FE4">
        <w:t>Многопрофилна</w:t>
      </w:r>
      <w:proofErr w:type="spellEnd"/>
      <w:r w:rsidRPr="002E5FE4">
        <w:t xml:space="preserve"> болница за активно лечение на детски болести „Св. Анастасия“ ЕООД</w:t>
      </w:r>
    </w:p>
    <w:p w14:paraId="11A7D094" w14:textId="613F9C40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2E5FE4">
        <w:rPr>
          <w:b/>
          <w:bCs/>
          <w:i/>
          <w:iCs/>
          <w:lang w:eastAsia="bg-BG"/>
        </w:rPr>
        <w:t>с 6</w:t>
      </w:r>
      <w:r w:rsidR="00DA4F2A">
        <w:rPr>
          <w:b/>
          <w:bCs/>
          <w:i/>
          <w:iCs/>
          <w:lang w:eastAsia="bg-BG"/>
        </w:rPr>
        <w:t xml:space="preserve"> гл. "за",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DF97EA7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177CB20C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lastRenderedPageBreak/>
        <w:t>Подкрепя</w:t>
      </w:r>
      <w:r w:rsidRPr="00B56318">
        <w:rPr>
          <w:lang w:eastAsia="bg-BG"/>
        </w:rPr>
        <w:t xml:space="preserve"> проекта за решение.</w:t>
      </w:r>
    </w:p>
    <w:p w14:paraId="04D296BA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DED0476" w14:textId="6D06B54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16</w:t>
      </w:r>
    </w:p>
    <w:p w14:paraId="2D6366F3" w14:textId="597153B0" w:rsidR="002E5FE4" w:rsidRDefault="002E5FE4" w:rsidP="002E5FE4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2E5FE4">
        <w:rPr>
          <w:i/>
        </w:rPr>
        <w:t>ОбС</w:t>
      </w:r>
      <w:proofErr w:type="spellEnd"/>
      <w:r w:rsidRPr="002E5FE4">
        <w:rPr>
          <w:i/>
        </w:rPr>
        <w:t xml:space="preserve"> 08-00</w:t>
      </w:r>
      <w:r w:rsidRPr="002E5FE4">
        <w:t>-14516</w:t>
      </w:r>
    </w:p>
    <w:p w14:paraId="006A9B5F" w14:textId="6BA477DA" w:rsidR="002E5FE4" w:rsidRPr="002E5FE4" w:rsidRDefault="002E5FE4" w:rsidP="002E5FE4">
      <w:pPr>
        <w:suppressAutoHyphens w:val="0"/>
        <w:spacing w:after="160"/>
        <w:contextualSpacing/>
        <w:jc w:val="center"/>
      </w:pPr>
      <w:r w:rsidRPr="002E5FE4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2E5FE4">
        <w:rPr>
          <w:rStyle w:val="Strong"/>
        </w:rPr>
        <w:t>Бургас,</w:t>
      </w:r>
      <w:r w:rsidRPr="002E5FE4">
        <w:rPr>
          <w:rStyle w:val="Emphasis"/>
        </w:rPr>
        <w:t>относно</w:t>
      </w:r>
      <w:proofErr w:type="spellEnd"/>
      <w:r w:rsidRPr="002E5FE4">
        <w:rPr>
          <w:rStyle w:val="Emphasis"/>
        </w:rPr>
        <w:t xml:space="preserve">: </w:t>
      </w:r>
      <w:r w:rsidRPr="002E5FE4">
        <w:t>Участие на</w:t>
      </w:r>
      <w:r w:rsidRPr="002E5FE4">
        <w:rPr>
          <w:rStyle w:val="Strong"/>
        </w:rPr>
        <w:t xml:space="preserve"> </w:t>
      </w:r>
      <w:r w:rsidRPr="002E5FE4">
        <w:t>Община Бургас като Партньор в  подготовка и реализиране на Концепция за интегрирани териториални инвестиции /КИТИ/ по процедура BG16FFPR003-2.001 „Концепции за интегрирани териториални инвестиции (ИТИ)“ по Програма „Развитие на регионите“ 2021-2027</w:t>
      </w:r>
    </w:p>
    <w:p w14:paraId="163CF2C6" w14:textId="7F51232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81EE7">
        <w:rPr>
          <w:b/>
          <w:bCs/>
          <w:i/>
          <w:iCs/>
          <w:lang w:eastAsia="bg-BG"/>
        </w:rPr>
        <w:t>с 6</w:t>
      </w:r>
      <w:r w:rsidRPr="00B56318">
        <w:rPr>
          <w:b/>
          <w:bCs/>
          <w:i/>
          <w:iCs/>
          <w:lang w:eastAsia="bg-BG"/>
        </w:rPr>
        <w:t xml:space="preserve"> гл</w:t>
      </w:r>
      <w:r w:rsidR="00446492">
        <w:rPr>
          <w:b/>
          <w:bCs/>
          <w:i/>
          <w:iCs/>
          <w:lang w:eastAsia="bg-BG"/>
        </w:rPr>
        <w:t>. "за",</w:t>
      </w:r>
      <w:r w:rsidR="00DA4F2A">
        <w:rPr>
          <w:b/>
          <w:bCs/>
          <w:i/>
          <w:iCs/>
          <w:lang w:eastAsia="bg-BG"/>
        </w:rPr>
        <w:t xml:space="preserve">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3A51B9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75DFE19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5B71587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65BCC50" w14:textId="2ABA8560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17</w:t>
      </w:r>
    </w:p>
    <w:p w14:paraId="0064BC51" w14:textId="33992D3E" w:rsidR="00D81EE7" w:rsidRDefault="00D81EE7" w:rsidP="00D81EE7">
      <w:pPr>
        <w:suppressAutoHyphens w:val="0"/>
        <w:spacing w:after="160"/>
        <w:contextualSpacing/>
        <w:jc w:val="center"/>
      </w:pPr>
      <w:proofErr w:type="spellStart"/>
      <w:r w:rsidRPr="00D81EE7">
        <w:rPr>
          <w:i/>
        </w:rPr>
        <w:t>ОбС</w:t>
      </w:r>
      <w:proofErr w:type="spellEnd"/>
      <w:r w:rsidRPr="00D81EE7">
        <w:rPr>
          <w:i/>
        </w:rPr>
        <w:t xml:space="preserve"> 08-00</w:t>
      </w:r>
      <w:r w:rsidRPr="00D81EE7">
        <w:t>-</w:t>
      </w:r>
      <w:r w:rsidRPr="00D81EE7">
        <w:rPr>
          <w:i/>
        </w:rPr>
        <w:t>14476</w:t>
      </w:r>
    </w:p>
    <w:p w14:paraId="4386B829" w14:textId="166977BF" w:rsidR="00D81EE7" w:rsidRPr="00D81EE7" w:rsidRDefault="00D81EE7" w:rsidP="00D81EE7">
      <w:pPr>
        <w:suppressAutoHyphens w:val="0"/>
        <w:spacing w:after="160"/>
        <w:contextualSpacing/>
        <w:jc w:val="center"/>
      </w:pPr>
      <w:r w:rsidRPr="00D81EE7">
        <w:rPr>
          <w:rStyle w:val="Strong"/>
        </w:rPr>
        <w:t>Докладна записка от Красимир Стойчев - зам.-кмет "Финанси, бюджет и икономика",</w:t>
      </w:r>
      <w:r w:rsidRPr="00D81EE7">
        <w:t xml:space="preserve"> </w:t>
      </w:r>
      <w:r w:rsidRPr="00D81EE7">
        <w:rPr>
          <w:rStyle w:val="Emphasis"/>
        </w:rPr>
        <w:t xml:space="preserve">относно: </w:t>
      </w:r>
      <w:r w:rsidRPr="00D81EE7">
        <w:t>Приемане на променен годишен план за ползване на дървесина в горските територии – собственост на Община Бургас за 2023г.</w:t>
      </w:r>
    </w:p>
    <w:p w14:paraId="6AED2B53" w14:textId="5B248629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81EE7">
        <w:rPr>
          <w:b/>
          <w:bCs/>
          <w:i/>
          <w:iCs/>
          <w:lang w:eastAsia="bg-BG"/>
        </w:rPr>
        <w:t>с 6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A3F236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578FBA30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12F63776" w14:textId="10F43B77" w:rsidR="00446492" w:rsidRDefault="00187356" w:rsidP="00DA4F2A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DA4F2A">
        <w:rPr>
          <w:b/>
          <w:lang w:eastAsia="bg-BG"/>
        </w:rPr>
        <w:t>-------------------------------</w:t>
      </w:r>
    </w:p>
    <w:p w14:paraId="6C7226AA" w14:textId="0CD2EDB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18</w:t>
      </w:r>
    </w:p>
    <w:p w14:paraId="4F01F0B2" w14:textId="187BB801" w:rsidR="00D81EE7" w:rsidRDefault="00D81EE7" w:rsidP="00D81EE7">
      <w:pPr>
        <w:suppressAutoHyphens w:val="0"/>
        <w:spacing w:after="160"/>
        <w:contextualSpacing/>
        <w:jc w:val="center"/>
      </w:pPr>
      <w:proofErr w:type="spellStart"/>
      <w:r w:rsidRPr="00D81EE7">
        <w:rPr>
          <w:i/>
        </w:rPr>
        <w:t>ОбС</w:t>
      </w:r>
      <w:proofErr w:type="spellEnd"/>
      <w:r w:rsidRPr="00D81EE7">
        <w:rPr>
          <w:i/>
        </w:rPr>
        <w:t xml:space="preserve"> 08-00-14447</w:t>
      </w:r>
    </w:p>
    <w:p w14:paraId="5D1F8543" w14:textId="5D4EC1F2" w:rsidR="00D81EE7" w:rsidRPr="00D81EE7" w:rsidRDefault="00D81EE7" w:rsidP="00D81EE7">
      <w:pPr>
        <w:suppressAutoHyphens w:val="0"/>
        <w:spacing w:after="160"/>
        <w:contextualSpacing/>
        <w:jc w:val="center"/>
      </w:pPr>
      <w:r w:rsidRPr="00D81EE7">
        <w:rPr>
          <w:rStyle w:val="Strong"/>
        </w:rPr>
        <w:t>Докладна записка от Димитър Николов - кмет на Община Бургас,</w:t>
      </w:r>
      <w:r w:rsidRPr="00D81EE7">
        <w:t xml:space="preserve"> </w:t>
      </w:r>
      <w:r w:rsidRPr="00D81EE7">
        <w:rPr>
          <w:rStyle w:val="Emphasis"/>
        </w:rPr>
        <w:t>относно:</w:t>
      </w:r>
      <w:r w:rsidRPr="00D81EE7">
        <w:t xml:space="preserve"> Учредяване безвъзмездно право на строеж в полза на Министерство на здравеопазването за изграждане на Центрове за специализирана здравно-социална грижа за деца с увреждания с потребност от постоянни медицински грижи в имоти – частна общинска собственост, представляващи УПИ VІІІ-659 в кв.4 по плана на кв. Ветрен, гр. Бургас и УПИ V в кв.20 по плана на зона „Б“ в </w:t>
      </w:r>
      <w:proofErr w:type="spellStart"/>
      <w:r w:rsidRPr="00D81EE7">
        <w:t>ж.р</w:t>
      </w:r>
      <w:proofErr w:type="spellEnd"/>
      <w:r w:rsidRPr="00D81EE7">
        <w:t>. „Меден Рудник“, гр. Бургас</w:t>
      </w:r>
    </w:p>
    <w:p w14:paraId="3B878277" w14:textId="5DD340A3" w:rsidR="00625132" w:rsidRPr="00625132" w:rsidRDefault="00C50415" w:rsidP="004417E9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2634C">
        <w:rPr>
          <w:b/>
          <w:bCs/>
          <w:i/>
          <w:iCs/>
          <w:lang w:eastAsia="bg-BG"/>
        </w:rPr>
        <w:t>с 6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B910D5A" w14:textId="77777777" w:rsidR="00625132" w:rsidRPr="00625132" w:rsidRDefault="00625132" w:rsidP="0062513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25132">
        <w:rPr>
          <w:b/>
          <w:bCs/>
          <w:lang w:eastAsia="bg-BG"/>
        </w:rPr>
        <w:t>СТАНОВИЩЕ:</w:t>
      </w:r>
    </w:p>
    <w:p w14:paraId="06BA2C76" w14:textId="77777777" w:rsidR="00625132" w:rsidRPr="00625132" w:rsidRDefault="00625132" w:rsidP="00625132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625132">
        <w:rPr>
          <w:b/>
          <w:bCs/>
          <w:lang w:eastAsia="bg-BG"/>
        </w:rPr>
        <w:lastRenderedPageBreak/>
        <w:t>Подкрепя</w:t>
      </w:r>
      <w:r w:rsidRPr="00625132">
        <w:rPr>
          <w:lang w:eastAsia="bg-BG"/>
        </w:rPr>
        <w:t xml:space="preserve"> проекта за решение.</w:t>
      </w:r>
    </w:p>
    <w:p w14:paraId="506682B1" w14:textId="58A4E925" w:rsidR="00187356" w:rsidRDefault="00187356" w:rsidP="00625132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7B09892" w14:textId="0E0495AB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19</w:t>
      </w:r>
    </w:p>
    <w:p w14:paraId="25089A88" w14:textId="561D0921" w:rsidR="0042634C" w:rsidRDefault="0042634C" w:rsidP="0042634C">
      <w:pPr>
        <w:suppressAutoHyphens w:val="0"/>
        <w:spacing w:after="160"/>
        <w:contextualSpacing/>
        <w:jc w:val="center"/>
      </w:pPr>
      <w:proofErr w:type="spellStart"/>
      <w:r w:rsidRPr="0042634C">
        <w:rPr>
          <w:i/>
        </w:rPr>
        <w:t>ОбС</w:t>
      </w:r>
      <w:proofErr w:type="spellEnd"/>
      <w:r w:rsidRPr="0042634C">
        <w:rPr>
          <w:i/>
        </w:rPr>
        <w:t xml:space="preserve"> 08-00-14461</w:t>
      </w:r>
    </w:p>
    <w:p w14:paraId="69FEB83F" w14:textId="32F419E5" w:rsidR="0042634C" w:rsidRPr="0042634C" w:rsidRDefault="0042634C" w:rsidP="0042634C">
      <w:pPr>
        <w:suppressAutoHyphens w:val="0"/>
        <w:spacing w:after="160"/>
        <w:contextualSpacing/>
        <w:jc w:val="center"/>
      </w:pPr>
      <w:r w:rsidRPr="0042634C">
        <w:rPr>
          <w:rStyle w:val="Strong"/>
        </w:rPr>
        <w:t>Докладна записка от Димитър Николов - кмет на Община Бургас,</w:t>
      </w:r>
      <w:r w:rsidRPr="0042634C">
        <w:t xml:space="preserve"> </w:t>
      </w:r>
      <w:r w:rsidRPr="0042634C">
        <w:rPr>
          <w:rStyle w:val="Emphasis"/>
        </w:rPr>
        <w:t xml:space="preserve">относно: </w:t>
      </w:r>
      <w:r w:rsidRPr="0042634C">
        <w:t xml:space="preserve">Учредяване право на строеж на “Електроразпределение ЮГ” ЕАД за изграждане на трафопост в имот – общинска собственост, представляващ УПИ ХVII,     кв. 148 по плана на </w:t>
      </w:r>
      <w:proofErr w:type="spellStart"/>
      <w:r w:rsidRPr="0042634C">
        <w:t>ж.р</w:t>
      </w:r>
      <w:proofErr w:type="spellEnd"/>
      <w:r w:rsidRPr="0042634C">
        <w:t>. Меден Рудник, гр. Бургас, съответен на ПИ с  идентификатор 07079.653.569 по КККР на гр. Бургас</w:t>
      </w:r>
    </w:p>
    <w:p w14:paraId="449DD08F" w14:textId="5FE51846" w:rsidR="00C50415" w:rsidRPr="00B56318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2634C">
        <w:rPr>
          <w:b/>
          <w:bCs/>
          <w:i/>
          <w:iCs/>
          <w:lang w:eastAsia="bg-BG"/>
        </w:rPr>
        <w:t>с 6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62A016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59A460BB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555524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54192C2" w14:textId="65D7834F" w:rsidR="00187356" w:rsidRDefault="00187356" w:rsidP="0042634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20</w:t>
      </w:r>
    </w:p>
    <w:p w14:paraId="067D56E8" w14:textId="77777777" w:rsidR="0042634C" w:rsidRDefault="0042634C" w:rsidP="0042634C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42634C">
        <w:rPr>
          <w:i/>
        </w:rPr>
        <w:t>ОбС</w:t>
      </w:r>
      <w:proofErr w:type="spellEnd"/>
      <w:r w:rsidRPr="0042634C">
        <w:rPr>
          <w:i/>
        </w:rPr>
        <w:t xml:space="preserve"> 08-00-14453</w:t>
      </w:r>
    </w:p>
    <w:p w14:paraId="42451A86" w14:textId="5129AE76" w:rsidR="0042634C" w:rsidRPr="0042634C" w:rsidRDefault="0042634C" w:rsidP="0042634C">
      <w:pPr>
        <w:suppressAutoHyphens w:val="0"/>
        <w:spacing w:after="160"/>
        <w:contextualSpacing/>
        <w:jc w:val="center"/>
      </w:pPr>
      <w:r w:rsidRPr="0042634C">
        <w:rPr>
          <w:rStyle w:val="Strong"/>
        </w:rPr>
        <w:t>Докладна записка от Димитър Николов - кмет на Община Бургас,</w:t>
      </w:r>
      <w:r w:rsidRPr="0042634C">
        <w:t xml:space="preserve"> </w:t>
      </w:r>
      <w:r w:rsidRPr="0042634C">
        <w:rPr>
          <w:rStyle w:val="Emphasis"/>
        </w:rPr>
        <w:t>относно:</w:t>
      </w:r>
      <w:r w:rsidRPr="0042634C">
        <w:t xml:space="preserve"> Учредяване  право   на   строеж  на  “ Електроразпределение ЮГ” ЕАД за изграждане на възлова станция в имот –  общинска собственост, представляващ УПИ ІV в кв.10 по ПУП-ПРЗ на </w:t>
      </w:r>
      <w:proofErr w:type="spellStart"/>
      <w:r w:rsidRPr="0042634C">
        <w:t>м.“Ъгъла</w:t>
      </w:r>
      <w:proofErr w:type="spellEnd"/>
      <w:r w:rsidRPr="0042634C">
        <w:t>“ (старо наименование м.“</w:t>
      </w:r>
      <w:proofErr w:type="spellStart"/>
      <w:r w:rsidRPr="0042634C">
        <w:t>Кюшето</w:t>
      </w:r>
      <w:proofErr w:type="spellEnd"/>
      <w:r w:rsidRPr="0042634C">
        <w:t xml:space="preserve">“), </w:t>
      </w:r>
      <w:proofErr w:type="spellStart"/>
      <w:r w:rsidRPr="0042634C">
        <w:t>кв.Сарафово</w:t>
      </w:r>
      <w:proofErr w:type="spellEnd"/>
      <w:r w:rsidRPr="0042634C">
        <w:t xml:space="preserve">, </w:t>
      </w:r>
      <w:proofErr w:type="spellStart"/>
      <w:r w:rsidRPr="0042634C">
        <w:t>гр.Бургас</w:t>
      </w:r>
      <w:proofErr w:type="spellEnd"/>
    </w:p>
    <w:p w14:paraId="121FBFA0" w14:textId="18782D84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 w:rsidR="0042634C">
        <w:rPr>
          <w:b/>
          <w:bCs/>
          <w:i/>
          <w:iCs/>
          <w:lang w:eastAsia="bg-BG"/>
        </w:rPr>
        <w:t>с 6</w:t>
      </w:r>
      <w:r w:rsidR="00446492">
        <w:rPr>
          <w:b/>
          <w:bCs/>
          <w:i/>
          <w:iCs/>
          <w:lang w:eastAsia="bg-BG"/>
        </w:rPr>
        <w:t xml:space="preserve"> гл. "за", 0 гл. "против" и 0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0720DC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1784798E" w14:textId="11ECBCCA" w:rsid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7BD1D4B9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BDABF0F" w14:textId="0FBF0287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21</w:t>
      </w:r>
    </w:p>
    <w:p w14:paraId="6C75EA93" w14:textId="77777777" w:rsidR="0042634C" w:rsidRDefault="0042634C" w:rsidP="00C50415">
      <w:pPr>
        <w:suppressAutoHyphens w:val="0"/>
        <w:spacing w:after="160"/>
        <w:contextualSpacing/>
        <w:jc w:val="center"/>
      </w:pPr>
      <w:proofErr w:type="spellStart"/>
      <w:r w:rsidRPr="00D73DA8">
        <w:rPr>
          <w:i/>
        </w:rPr>
        <w:t>ОбС</w:t>
      </w:r>
      <w:proofErr w:type="spellEnd"/>
      <w:r w:rsidRPr="00D73DA8">
        <w:rPr>
          <w:i/>
        </w:rPr>
        <w:t xml:space="preserve"> 08-00-14448</w:t>
      </w:r>
      <w:r w:rsidRPr="00D73DA8">
        <w:t xml:space="preserve"> </w:t>
      </w:r>
    </w:p>
    <w:p w14:paraId="62B2136E" w14:textId="49E2731B" w:rsidR="00C50415" w:rsidRDefault="0042634C" w:rsidP="00C50415">
      <w:pPr>
        <w:suppressAutoHyphens w:val="0"/>
        <w:spacing w:after="160"/>
        <w:contextualSpacing/>
        <w:jc w:val="center"/>
      </w:pPr>
      <w:r w:rsidRPr="00D73DA8">
        <w:rPr>
          <w:rStyle w:val="Strong"/>
        </w:rPr>
        <w:t>Докладна записка от Димитър Николов - кмет на Община Бургас,</w:t>
      </w:r>
      <w:r w:rsidRPr="00D73DA8">
        <w:t xml:space="preserve"> </w:t>
      </w:r>
      <w:r w:rsidRPr="00D73DA8">
        <w:rPr>
          <w:rStyle w:val="Emphasis"/>
        </w:rPr>
        <w:t xml:space="preserve">относно: </w:t>
      </w:r>
      <w:r w:rsidRPr="00D73DA8">
        <w:t xml:space="preserve">Учредяване безвъзмездно право на ползване върху спортен обект -„Спортно игрище“, представляващ терен с размери 40/70 м и двуетажна обслужваща сграда, със застроена площ от 161 </w:t>
      </w:r>
      <w:proofErr w:type="spellStart"/>
      <w:r w:rsidRPr="00D73DA8">
        <w:t>кв.м</w:t>
      </w:r>
      <w:proofErr w:type="spellEnd"/>
      <w:r w:rsidRPr="00D73DA8">
        <w:t>, отразена с идентификатор 07079.602.584.8 по КККР на гр. Бургас, изграден в югозападната част на двора на СОУ „Епископ Константин Преславски“, представляващ УПИ I, кв.18 по ПУП-ПРЗ на ж.к. “Славейков“, гр. Бургас, съответен на ПИ с идентификатор 07079.602.584 по КККР на гр. Бургас</w:t>
      </w:r>
    </w:p>
    <w:p w14:paraId="0F66A036" w14:textId="77777777" w:rsidR="0042634C" w:rsidRPr="00C50415" w:rsidRDefault="0042634C" w:rsidP="00C50415">
      <w:pPr>
        <w:suppressAutoHyphens w:val="0"/>
        <w:spacing w:after="160"/>
        <w:contextualSpacing/>
        <w:jc w:val="center"/>
      </w:pPr>
    </w:p>
    <w:p w14:paraId="4FD9E97B" w14:textId="1D972342" w:rsidR="0042634C" w:rsidRPr="0042634C" w:rsidRDefault="0042634C" w:rsidP="0042634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2634C">
        <w:rPr>
          <w:lang w:eastAsia="bg-BG"/>
        </w:rPr>
        <w:t xml:space="preserve">Проф. Севдалина </w:t>
      </w:r>
      <w:proofErr w:type="spellStart"/>
      <w:r w:rsidRPr="0042634C">
        <w:rPr>
          <w:lang w:eastAsia="bg-BG"/>
        </w:rPr>
        <w:t>Турманова</w:t>
      </w:r>
      <w:proofErr w:type="spellEnd"/>
      <w:r w:rsidRPr="0042634C">
        <w:rPr>
          <w:lang w:eastAsia="bg-BG"/>
        </w:rPr>
        <w:t xml:space="preserve"> запозна членовете с постъпилото становище от М</w:t>
      </w:r>
      <w:r w:rsidR="003F3EE7">
        <w:rPr>
          <w:lang w:eastAsia="bg-BG"/>
        </w:rPr>
        <w:t>.</w:t>
      </w:r>
      <w:r w:rsidRPr="0042634C">
        <w:rPr>
          <w:lang w:eastAsia="bg-BG"/>
        </w:rPr>
        <w:t xml:space="preserve"> К</w:t>
      </w:r>
      <w:r w:rsidR="003F3EE7">
        <w:rPr>
          <w:lang w:eastAsia="bg-BG"/>
        </w:rPr>
        <w:t>.</w:t>
      </w:r>
      <w:r w:rsidRPr="0042634C">
        <w:rPr>
          <w:lang w:eastAsia="bg-BG"/>
        </w:rPr>
        <w:t xml:space="preserve"> Илиев - Директор на СУ "Епископ Константин Преславски" – Бургас. Тя допълни, че </w:t>
      </w:r>
      <w:r w:rsidRPr="0042634C">
        <w:rPr>
          <w:lang w:eastAsia="bg-BG"/>
        </w:rPr>
        <w:lastRenderedPageBreak/>
        <w:t>Постоянната комисия по спорт, деца и младежки дейности са се обединили около решението срокът за безвъзмездното ползване на</w:t>
      </w:r>
      <w:r w:rsidRPr="0042634C">
        <w:rPr>
          <w:b/>
          <w:bCs/>
          <w:lang w:eastAsia="bg-BG"/>
        </w:rPr>
        <w:t xml:space="preserve"> </w:t>
      </w:r>
      <w:r w:rsidRPr="0042634C">
        <w:rPr>
          <w:lang w:eastAsia="bg-BG"/>
        </w:rPr>
        <w:t>спортния обект в двора на училището да се намали на 15 години.</w:t>
      </w:r>
    </w:p>
    <w:p w14:paraId="75DEE1C2" w14:textId="77777777" w:rsidR="0042634C" w:rsidRPr="0042634C" w:rsidRDefault="0042634C" w:rsidP="0042634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2634C">
        <w:rPr>
          <w:lang w:eastAsia="bg-BG"/>
        </w:rPr>
        <w:t>Кирил Начев подложи на гласуване предложението на Постоянната комисия по спорт, деца и младежки дейности, което бе подкрепено единодушно.</w:t>
      </w:r>
    </w:p>
    <w:p w14:paraId="0287B3A9" w14:textId="5F3BA65C" w:rsidR="0042634C" w:rsidRDefault="0042634C" w:rsidP="0042634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42634C">
        <w:rPr>
          <w:lang w:eastAsia="bg-BG"/>
        </w:rPr>
        <w:t>След приключване на разискванията по докладната записка и в резултат на явно гласуване,</w:t>
      </w:r>
      <w:r w:rsidRPr="0042634C">
        <w:rPr>
          <w:b/>
          <w:bCs/>
          <w:lang w:eastAsia="bg-BG"/>
        </w:rPr>
        <w:t xml:space="preserve"> </w:t>
      </w:r>
      <w:r w:rsidRPr="0042634C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42634C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E69F7EF" w14:textId="77777777" w:rsidR="0042634C" w:rsidRPr="0042634C" w:rsidRDefault="0042634C" w:rsidP="0042634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2B040854" w14:textId="77777777" w:rsidR="0042634C" w:rsidRPr="0042634C" w:rsidRDefault="0042634C" w:rsidP="0042634C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42634C">
        <w:rPr>
          <w:b/>
          <w:bCs/>
          <w:lang w:eastAsia="bg-BG"/>
        </w:rPr>
        <w:t>СТАНОВИЩЕ:</w:t>
      </w:r>
    </w:p>
    <w:p w14:paraId="54C03F41" w14:textId="77777777" w:rsidR="0042634C" w:rsidRPr="0042634C" w:rsidRDefault="0042634C" w:rsidP="0042634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2634C">
        <w:rPr>
          <w:b/>
          <w:bCs/>
          <w:lang w:eastAsia="bg-BG"/>
        </w:rPr>
        <w:t>Подкрепя</w:t>
      </w:r>
      <w:r w:rsidRPr="0042634C">
        <w:rPr>
          <w:lang w:eastAsia="bg-BG"/>
        </w:rPr>
        <w:t xml:space="preserve"> проекта за решение със следното изменение: вместо: "..., за срок от 30 (тридесет) години, ..." да се чете: </w:t>
      </w:r>
      <w:r w:rsidRPr="0042634C">
        <w:rPr>
          <w:b/>
          <w:bCs/>
          <w:i/>
          <w:iCs/>
          <w:lang w:eastAsia="bg-BG"/>
        </w:rPr>
        <w:t xml:space="preserve">"..., за срок от 15 (петнадесет) години, ...". </w:t>
      </w:r>
    </w:p>
    <w:p w14:paraId="54AC293F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BB73591" w14:textId="44DD68AA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22</w:t>
      </w:r>
    </w:p>
    <w:p w14:paraId="0E3C0046" w14:textId="77777777" w:rsidR="0042634C" w:rsidRDefault="0042634C" w:rsidP="0042634C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42634C">
        <w:rPr>
          <w:i/>
        </w:rPr>
        <w:t>ОбС</w:t>
      </w:r>
      <w:proofErr w:type="spellEnd"/>
      <w:r w:rsidRPr="0042634C">
        <w:rPr>
          <w:i/>
        </w:rPr>
        <w:t xml:space="preserve"> 08-00-14495</w:t>
      </w:r>
    </w:p>
    <w:p w14:paraId="049941C1" w14:textId="5F3C4A68" w:rsidR="0042634C" w:rsidRPr="0042634C" w:rsidRDefault="0042634C" w:rsidP="0042634C">
      <w:pPr>
        <w:suppressAutoHyphens w:val="0"/>
        <w:spacing w:after="160"/>
        <w:contextualSpacing/>
        <w:jc w:val="center"/>
      </w:pPr>
      <w:r w:rsidRPr="0042634C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42634C">
        <w:rPr>
          <w:rStyle w:val="Strong"/>
        </w:rPr>
        <w:t>Бургас,</w:t>
      </w:r>
      <w:r w:rsidRPr="0042634C">
        <w:rPr>
          <w:rStyle w:val="Emphasis"/>
        </w:rPr>
        <w:t>относно</w:t>
      </w:r>
      <w:proofErr w:type="spellEnd"/>
      <w:r w:rsidRPr="0042634C">
        <w:rPr>
          <w:rStyle w:val="Emphasis"/>
        </w:rPr>
        <w:t xml:space="preserve">: </w:t>
      </w:r>
      <w:r w:rsidRPr="0042634C">
        <w:t xml:space="preserve">Учредяване безвъзмездно право на ползване върху недвижим имот – публична общинска собственост, представляващ спортен обект- „Спортен комплекс и обслужваща сграда“, изграден в УПИ XXII-695, в кв. 19 по ПУП – ПРЗ на </w:t>
      </w:r>
      <w:proofErr w:type="spellStart"/>
      <w:r w:rsidRPr="0042634C">
        <w:t>ж.к.“Изгрев</w:t>
      </w:r>
      <w:proofErr w:type="spellEnd"/>
      <w:r w:rsidRPr="0042634C">
        <w:t>“, гр. Бургас</w:t>
      </w:r>
    </w:p>
    <w:p w14:paraId="158D9B8F" w14:textId="2852D907" w:rsid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 xml:space="preserve">След </w:t>
      </w:r>
      <w:r w:rsidR="0042634C">
        <w:rPr>
          <w:rFonts w:ascii="Times New Roman" w:hAnsi="Times New Roman"/>
          <w:sz w:val="24"/>
          <w:szCs w:val="24"/>
        </w:rPr>
        <w:t>като се запознаха с докладната записка</w:t>
      </w:r>
      <w:r w:rsidRPr="00C50415">
        <w:rPr>
          <w:rFonts w:ascii="Times New Roman" w:hAnsi="Times New Roman"/>
          <w:sz w:val="24"/>
          <w:szCs w:val="24"/>
        </w:rPr>
        <w:t xml:space="preserve"> 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2634C">
        <w:rPr>
          <w:rFonts w:ascii="Times New Roman" w:hAnsi="Times New Roman"/>
          <w:b/>
          <w:bCs/>
          <w:i/>
          <w:iCs/>
          <w:sz w:val="24"/>
          <w:szCs w:val="24"/>
        </w:rPr>
        <w:t>с 6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FA13463" w14:textId="77777777" w:rsidR="00C50415" w:rsidRP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4957EA9" w14:textId="77777777" w:rsidR="00C50415" w:rsidRPr="00C50415" w:rsidRDefault="00C50415" w:rsidP="00C50415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2628FEB3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4D9D58BE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8624339" w14:textId="2A54653C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23</w:t>
      </w:r>
    </w:p>
    <w:p w14:paraId="20344BED" w14:textId="115184F6" w:rsidR="0042634C" w:rsidRDefault="0042634C" w:rsidP="0042634C">
      <w:pPr>
        <w:suppressAutoHyphens w:val="0"/>
        <w:spacing w:after="160"/>
        <w:contextualSpacing/>
        <w:jc w:val="center"/>
      </w:pPr>
      <w:proofErr w:type="spellStart"/>
      <w:r w:rsidRPr="0042634C">
        <w:rPr>
          <w:i/>
        </w:rPr>
        <w:t>ОбС</w:t>
      </w:r>
      <w:proofErr w:type="spellEnd"/>
      <w:r w:rsidRPr="0042634C">
        <w:rPr>
          <w:i/>
        </w:rPr>
        <w:t xml:space="preserve"> 08-00-14462</w:t>
      </w:r>
    </w:p>
    <w:p w14:paraId="7A579719" w14:textId="7F669E3D" w:rsidR="0042634C" w:rsidRPr="0042634C" w:rsidRDefault="0042634C" w:rsidP="0042634C">
      <w:pPr>
        <w:suppressAutoHyphens w:val="0"/>
        <w:spacing w:after="160"/>
        <w:contextualSpacing/>
        <w:jc w:val="center"/>
      </w:pPr>
      <w:r w:rsidRPr="0042634C">
        <w:rPr>
          <w:rStyle w:val="Strong"/>
        </w:rPr>
        <w:t>Докладна записка от Димитър Николов - кмет на Община Бургас,</w:t>
      </w:r>
      <w:r w:rsidRPr="0042634C">
        <w:t xml:space="preserve"> </w:t>
      </w:r>
      <w:r w:rsidRPr="0042634C">
        <w:rPr>
          <w:rStyle w:val="Emphasis"/>
        </w:rPr>
        <w:t xml:space="preserve">относно: </w:t>
      </w:r>
      <w:r w:rsidRPr="0042634C">
        <w:t>Отдаване под наем на нежилищен имот – частна общинска собственост, представляващ самостоятелен обект в сграда с идентификатор 07079.608.23.1.61 по КККР на гр. Бургас, находящ се в гр. Бургас, ул. „Цар Симеон I“ №111, вх. 3, ет. 0, на юридическо лице с нестопанска цел – Сдружение „</w:t>
      </w:r>
      <w:proofErr w:type="spellStart"/>
      <w:r w:rsidRPr="0042634C">
        <w:t>Онкоболни</w:t>
      </w:r>
      <w:proofErr w:type="spellEnd"/>
      <w:r w:rsidRPr="0042634C">
        <w:t xml:space="preserve"> и приятели“</w:t>
      </w:r>
    </w:p>
    <w:p w14:paraId="0E20EC6B" w14:textId="29B2E0D2" w:rsid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 w:rsidR="00CA1D7E"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с </w:t>
      </w:r>
      <w:r w:rsidR="0042634C">
        <w:rPr>
          <w:rStyle w:val="Emphasis"/>
          <w:rFonts w:ascii="Times New Roman" w:hAnsi="Times New Roman"/>
          <w:b/>
          <w:bCs/>
          <w:sz w:val="24"/>
          <w:szCs w:val="24"/>
        </w:rPr>
        <w:t xml:space="preserve">6 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гл. "за", 0 гл. "против" и 0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AFBFD9D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201A8324" w14:textId="77777777" w:rsidR="00C50415" w:rsidRPr="00C50415" w:rsidRDefault="00C50415" w:rsidP="00C50415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3425AD62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3DDB10B6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4AB652C4" w14:textId="77777777" w:rsidR="0042634C" w:rsidRDefault="0042634C" w:rsidP="00C50415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</w:p>
    <w:p w14:paraId="181CE279" w14:textId="504D90BC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>
        <w:rPr>
          <w:b/>
          <w:lang w:val="ru-RU" w:eastAsia="bg-BG"/>
        </w:rPr>
        <w:t>24</w:t>
      </w:r>
    </w:p>
    <w:p w14:paraId="40197324" w14:textId="2B62F941" w:rsidR="0042634C" w:rsidRDefault="0042634C" w:rsidP="0042634C">
      <w:pPr>
        <w:suppressAutoHyphens w:val="0"/>
        <w:spacing w:after="160"/>
        <w:contextualSpacing/>
        <w:jc w:val="center"/>
      </w:pPr>
      <w:proofErr w:type="spellStart"/>
      <w:r w:rsidRPr="0042634C">
        <w:rPr>
          <w:i/>
        </w:rPr>
        <w:t>ОбС</w:t>
      </w:r>
      <w:proofErr w:type="spellEnd"/>
      <w:r w:rsidRPr="0042634C">
        <w:rPr>
          <w:i/>
        </w:rPr>
        <w:t xml:space="preserve"> 08-00-14463</w:t>
      </w:r>
    </w:p>
    <w:p w14:paraId="670FA86D" w14:textId="4B3EB7AE" w:rsidR="0042634C" w:rsidRPr="0042634C" w:rsidRDefault="0042634C" w:rsidP="0042634C">
      <w:pPr>
        <w:suppressAutoHyphens w:val="0"/>
        <w:spacing w:after="160"/>
        <w:contextualSpacing/>
        <w:jc w:val="center"/>
      </w:pPr>
      <w:r w:rsidRPr="0042634C">
        <w:rPr>
          <w:rStyle w:val="Strong"/>
        </w:rPr>
        <w:t>Докладна записка от Димитър Николов - кмет на Община Бургас,</w:t>
      </w:r>
      <w:r w:rsidRPr="0042634C">
        <w:t xml:space="preserve"> </w:t>
      </w:r>
      <w:r w:rsidRPr="0042634C">
        <w:rPr>
          <w:rStyle w:val="Emphasis"/>
        </w:rPr>
        <w:t xml:space="preserve">относно: </w:t>
      </w:r>
      <w:r w:rsidRPr="0042634C">
        <w:t>Отдаване под наем на недвижим имот – частна общинска собственост, представляващ едноетажна масивна сграда в с. Извор - филиал на ЦДГ „Пролетна дъга“ – с. Маринка, отразена с идентификатор 32367.501.18.1 в КККР на с Извор, за срок от 5 (пет) години, чрез провеждане на публичен търг с тайно наддаване, за образователна дейност – детски лагер</w:t>
      </w:r>
    </w:p>
    <w:p w14:paraId="26E527F9" w14:textId="1D93F5E8" w:rsidR="00C50415" w:rsidRDefault="00C50415" w:rsidP="0042634C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 xml:space="preserve">След </w:t>
      </w:r>
      <w:r w:rsidR="0042634C">
        <w:rPr>
          <w:rFonts w:ascii="Times New Roman" w:hAnsi="Times New Roman"/>
          <w:sz w:val="24"/>
          <w:szCs w:val="24"/>
        </w:rPr>
        <w:t>като се запознаха с докладната записка</w:t>
      </w:r>
      <w:r w:rsidRPr="00C50415">
        <w:rPr>
          <w:rFonts w:ascii="Times New Roman" w:hAnsi="Times New Roman"/>
          <w:sz w:val="24"/>
          <w:szCs w:val="24"/>
        </w:rPr>
        <w:t xml:space="preserve"> 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2634C">
        <w:rPr>
          <w:rFonts w:ascii="Times New Roman" w:hAnsi="Times New Roman"/>
          <w:b/>
          <w:bCs/>
          <w:i/>
          <w:iCs/>
          <w:sz w:val="24"/>
          <w:szCs w:val="24"/>
        </w:rPr>
        <w:t>с 6 гл. "за", 0 гл. "против" и 0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03B3441" w14:textId="77777777" w:rsidR="00C50415" w:rsidRP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A506F51" w14:textId="77777777" w:rsidR="00C50415" w:rsidRPr="00C50415" w:rsidRDefault="00C50415" w:rsidP="00C50415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3ACB37C4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613ED8EB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43148C35" w14:textId="5434A1C4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25</w:t>
      </w:r>
    </w:p>
    <w:p w14:paraId="06AC1258" w14:textId="12485F49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08-00-14491</w:t>
      </w:r>
    </w:p>
    <w:p w14:paraId="18817D6D" w14:textId="7D7C3886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 xml:space="preserve">Докладна записка от Димитър Николов - кмет на Община </w:t>
      </w:r>
      <w:proofErr w:type="spellStart"/>
      <w:r w:rsidRPr="00766F71">
        <w:rPr>
          <w:rStyle w:val="Strong"/>
        </w:rPr>
        <w:t>Бургас,</w:t>
      </w:r>
      <w:r w:rsidRPr="00766F71">
        <w:rPr>
          <w:rStyle w:val="Emphasis"/>
        </w:rPr>
        <w:t>относно</w:t>
      </w:r>
      <w:proofErr w:type="spellEnd"/>
      <w:r w:rsidRPr="00766F71">
        <w:rPr>
          <w:rStyle w:val="Emphasis"/>
        </w:rPr>
        <w:t xml:space="preserve">: </w:t>
      </w:r>
      <w:r w:rsidRPr="00766F71">
        <w:t>Предоставяне на</w:t>
      </w:r>
      <w:r w:rsidRPr="00766F71">
        <w:rPr>
          <w:rStyle w:val="Strong"/>
        </w:rPr>
        <w:t xml:space="preserve"> </w:t>
      </w:r>
      <w:r w:rsidRPr="00766F71">
        <w:t xml:space="preserve">нежилищен имот – частна общинска собственост,  находящ се в </w:t>
      </w:r>
      <w:proofErr w:type="spellStart"/>
      <w:r w:rsidRPr="00766F71">
        <w:t>гр.Бургас</w:t>
      </w:r>
      <w:proofErr w:type="spellEnd"/>
      <w:r w:rsidRPr="00766F71">
        <w:t>, ул.„Камчия“№8, за временно и възмездно ползване на сдружение „СПОРТЕН КЛУБ НА ГЛУХИТЕ „СПОРТ,ТУРИЗЪМ,ЗДРАВЕ“</w:t>
      </w:r>
    </w:p>
    <w:p w14:paraId="2C54A11B" w14:textId="4414AB4A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="00766F71">
        <w:rPr>
          <w:rStyle w:val="Emphasis"/>
          <w:rFonts w:ascii="Times New Roman" w:hAnsi="Times New Roman"/>
          <w:b/>
          <w:bCs/>
          <w:sz w:val="24"/>
          <w:szCs w:val="24"/>
        </w:rPr>
        <w:t>с 6 гл. "за", 0 гл. "против" и 0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5B54414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560180BE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2C6A34C4" w14:textId="5686DD38" w:rsidR="00C50415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1311926E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2B334C" w14:textId="17342699" w:rsid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26</w:t>
      </w:r>
    </w:p>
    <w:p w14:paraId="67B992F8" w14:textId="554829F4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08-00-14449</w:t>
      </w:r>
    </w:p>
    <w:p w14:paraId="4E977F7D" w14:textId="4C7E6B21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 xml:space="preserve">Прекратяване на съсобственост между Община Бургас и физически лица чрез продажба на общинските </w:t>
      </w:r>
      <w:proofErr w:type="spellStart"/>
      <w:r w:rsidRPr="00766F71">
        <w:t>идeални</w:t>
      </w:r>
      <w:proofErr w:type="spellEnd"/>
      <w:r w:rsidRPr="00766F71">
        <w:t xml:space="preserve"> части от УПИ І-69 в кв.14 по ПУП-ПРЗ на с. Брястовец, Община Бургас</w:t>
      </w:r>
    </w:p>
    <w:p w14:paraId="1544A5E5" w14:textId="51DC1143" w:rsidR="00CA1D7E" w:rsidRDefault="00CA1D7E" w:rsidP="00CA1D7E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 xml:space="preserve">След </w:t>
      </w:r>
      <w:r w:rsidR="00766F71">
        <w:rPr>
          <w:rFonts w:ascii="Times New Roman" w:hAnsi="Times New Roman"/>
          <w:sz w:val="24"/>
          <w:szCs w:val="24"/>
        </w:rPr>
        <w:t xml:space="preserve">като се запознаха с докладната записка </w:t>
      </w:r>
      <w:r w:rsidRPr="00C50415">
        <w:rPr>
          <w:rFonts w:ascii="Times New Roman" w:hAnsi="Times New Roman"/>
          <w:sz w:val="24"/>
          <w:szCs w:val="24"/>
        </w:rPr>
        <w:t>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F71">
        <w:rPr>
          <w:rFonts w:ascii="Times New Roman" w:hAnsi="Times New Roman"/>
          <w:b/>
          <w:bCs/>
          <w:i/>
          <w:iCs/>
          <w:sz w:val="24"/>
          <w:szCs w:val="24"/>
        </w:rPr>
        <w:t>с 6 гл. "за", 0 гл. "против" и 0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59D0508" w14:textId="77777777" w:rsidR="00CA1D7E" w:rsidRPr="00C50415" w:rsidRDefault="00CA1D7E" w:rsidP="00CA1D7E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D6B847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0F687ABA" w14:textId="2C650EF1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27187FB4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BFAFF14" w14:textId="77446E7F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>
        <w:rPr>
          <w:b/>
          <w:lang w:val="ru-RU" w:eastAsia="bg-BG"/>
        </w:rPr>
        <w:t>27</w:t>
      </w:r>
    </w:p>
    <w:p w14:paraId="469392EB" w14:textId="2678166B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08-00-14459</w:t>
      </w:r>
    </w:p>
    <w:p w14:paraId="44BB4D15" w14:textId="6800C090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 xml:space="preserve">Прекратяване на съсобственост между Община Бургас и физически лица в УПИ ХIII-2140, кв. 33 по ПУП-ПРЗ на ЦГЧ – гр. Бургас, съответен на ПИ с идентификатор 07079.610.274 по КККР на с. Бургас, чрез продажба на общинските 3/305 </w:t>
      </w:r>
      <w:proofErr w:type="spellStart"/>
      <w:r w:rsidRPr="00766F71">
        <w:t>кв.м</w:t>
      </w:r>
      <w:proofErr w:type="spellEnd"/>
      <w:r w:rsidRPr="00766F71">
        <w:t xml:space="preserve"> идеални части от имота</w:t>
      </w:r>
    </w:p>
    <w:p w14:paraId="55E8336D" w14:textId="0F44D7C3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="00766F71">
        <w:rPr>
          <w:rStyle w:val="Emphasis"/>
          <w:rFonts w:ascii="Times New Roman" w:hAnsi="Times New Roman"/>
          <w:b/>
          <w:bCs/>
          <w:sz w:val="24"/>
          <w:szCs w:val="24"/>
        </w:rPr>
        <w:t>с 6 гл. "за", 0 гл. "против" и 0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809C007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3918A7CE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01EA6CD2" w14:textId="77777777" w:rsidR="00CA1D7E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5395A5B8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F036540" w14:textId="1AC76C80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28</w:t>
      </w:r>
    </w:p>
    <w:p w14:paraId="2816ED9F" w14:textId="12A6B36C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08-00-14442</w:t>
      </w:r>
    </w:p>
    <w:p w14:paraId="69CA8F9D" w14:textId="203DF4BA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 xml:space="preserve">Продажба на общинско жилище, находящо се в гр. Бургас, </w:t>
      </w:r>
      <w:proofErr w:type="spellStart"/>
      <w:r w:rsidRPr="00766F71">
        <w:t>ж.р</w:t>
      </w:r>
      <w:proofErr w:type="spellEnd"/>
      <w:r w:rsidRPr="00766F71">
        <w:t>. Меден Рудник, блок № 4(404), вход Б (2), етаж 3, апартамент - десен, на наемател, настанен по административен ред.</w:t>
      </w:r>
    </w:p>
    <w:p w14:paraId="3B69C651" w14:textId="63CD09F6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="00766F71">
        <w:rPr>
          <w:rStyle w:val="Emphasis"/>
          <w:rFonts w:ascii="Times New Roman" w:hAnsi="Times New Roman"/>
          <w:b/>
          <w:bCs/>
          <w:sz w:val="24"/>
          <w:szCs w:val="24"/>
        </w:rPr>
        <w:t>с 5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E9DF20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1E21B654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0E5C76FB" w14:textId="77777777" w:rsidR="00CA1D7E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01325C1E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404A8DE" w14:textId="5E943E0A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29</w:t>
      </w:r>
    </w:p>
    <w:p w14:paraId="5461BB16" w14:textId="44531368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08-00-14443</w:t>
      </w:r>
    </w:p>
    <w:p w14:paraId="50BB65BE" w14:textId="421C6382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 xml:space="preserve">Продажба на общинско жилище, находящо се в гр. Бургас, </w:t>
      </w:r>
      <w:proofErr w:type="spellStart"/>
      <w:r w:rsidRPr="00766F71">
        <w:t>ж.р</w:t>
      </w:r>
      <w:proofErr w:type="spellEnd"/>
      <w:r w:rsidRPr="00766F71">
        <w:t>. Меден Рудник, блок № 70(470), вход Б(2), етаж 1, апартамент-ляв, на наемател, настанен по административен ред.</w:t>
      </w:r>
    </w:p>
    <w:p w14:paraId="3EDAC607" w14:textId="54BA0795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="00766F71">
        <w:rPr>
          <w:rStyle w:val="Emphasis"/>
          <w:rFonts w:ascii="Times New Roman" w:hAnsi="Times New Roman"/>
          <w:b/>
          <w:bCs/>
          <w:sz w:val="24"/>
          <w:szCs w:val="24"/>
        </w:rPr>
        <w:t>с 5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9EBDAE6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18399A06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74D6A44E" w14:textId="77777777" w:rsidR="00CA1D7E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74072876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1A81D25" w14:textId="2B2E9269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>
        <w:rPr>
          <w:b/>
          <w:lang w:val="ru-RU" w:eastAsia="bg-BG"/>
        </w:rPr>
        <w:t>30</w:t>
      </w:r>
    </w:p>
    <w:p w14:paraId="34EB9B9B" w14:textId="4DBD51EA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08-00-14444</w:t>
      </w:r>
    </w:p>
    <w:p w14:paraId="44FBDE1D" w14:textId="72FC5838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>относно:</w:t>
      </w:r>
      <w:r w:rsidRPr="00766F71">
        <w:t xml:space="preserve"> Продажба на общинско жилище, находящо се в гр. Бургас, </w:t>
      </w:r>
      <w:proofErr w:type="spellStart"/>
      <w:r w:rsidRPr="00766F71">
        <w:t>ж.р</w:t>
      </w:r>
      <w:proofErr w:type="spellEnd"/>
      <w:r w:rsidRPr="00766F71">
        <w:t>. Меден Рудник, блок № 160, вход Б, етаж 1, апартамент № 2, на наематели, настанени по административен ред</w:t>
      </w:r>
    </w:p>
    <w:p w14:paraId="5A17CCC8" w14:textId="77777777" w:rsid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9BEA4EF" w14:textId="77777777" w:rsidR="006859E2" w:rsidRPr="00C50415" w:rsidRDefault="006859E2" w:rsidP="006859E2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BCF7604" w14:textId="1FF17CAD" w:rsidR="00CA1D7E" w:rsidRPr="00766F71" w:rsidRDefault="006859E2" w:rsidP="00766F7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79FD7C74" w14:textId="77777777" w:rsidR="006859E2" w:rsidRPr="00CA1D7E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09039521" w14:textId="77777777" w:rsidR="006859E2" w:rsidRDefault="006859E2" w:rsidP="006859E2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97CCA82" w14:textId="07212A43" w:rsidR="006859E2" w:rsidRDefault="006859E2" w:rsidP="006859E2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31</w:t>
      </w:r>
    </w:p>
    <w:p w14:paraId="3FAFAAC7" w14:textId="51375F4C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08-00-14446</w:t>
      </w:r>
    </w:p>
    <w:p w14:paraId="18AB13ED" w14:textId="544FB9A1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 xml:space="preserve">Продажба на общинско жилище, находящо се в гр. Бургас, </w:t>
      </w:r>
      <w:proofErr w:type="spellStart"/>
      <w:r w:rsidRPr="00766F71">
        <w:t>ж.р</w:t>
      </w:r>
      <w:proofErr w:type="spellEnd"/>
      <w:r w:rsidRPr="00766F71">
        <w:t>. Меден Рудник, блок № 101, вход А, етаж 3, апартамент № 5-ляв, на наемател, настанен по административен ред</w:t>
      </w:r>
    </w:p>
    <w:p w14:paraId="13FA2A3E" w14:textId="20BE5366" w:rsidR="006859E2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="00766F71"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F334384" w14:textId="77777777" w:rsidR="006859E2" w:rsidRPr="00C50415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6CB22B97" w14:textId="77777777" w:rsidR="006859E2" w:rsidRPr="00C50415" w:rsidRDefault="006859E2" w:rsidP="006859E2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1E5EF8C6" w14:textId="317C559A" w:rsidR="006859E2" w:rsidRPr="006859E2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0B5C84BA" w14:textId="77777777" w:rsidR="006859E2" w:rsidRDefault="006859E2" w:rsidP="006859E2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5C7BE1" w14:textId="67F9707E" w:rsidR="006859E2" w:rsidRPr="00CA1D7E" w:rsidRDefault="006859E2" w:rsidP="006859E2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32</w:t>
      </w:r>
    </w:p>
    <w:p w14:paraId="4EA686A6" w14:textId="658874BB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08-00-14445</w:t>
      </w:r>
    </w:p>
    <w:p w14:paraId="4155CAFC" w14:textId="7467D6C0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 xml:space="preserve">Продажба на общинско жилище, находящо се в гр. Бургас, </w:t>
      </w:r>
      <w:proofErr w:type="spellStart"/>
      <w:r w:rsidRPr="00766F71">
        <w:t>ж.к.“Изгрев</w:t>
      </w:r>
      <w:proofErr w:type="spellEnd"/>
      <w:r w:rsidRPr="00766F71">
        <w:t>”, бл.№61, вх.№1, ет.№4, ап.№4 на наемател, настанен</w:t>
      </w:r>
      <w:r w:rsidRPr="00766F71">
        <w:rPr>
          <w:rStyle w:val="Strong"/>
        </w:rPr>
        <w:t xml:space="preserve"> </w:t>
      </w:r>
      <w:r w:rsidRPr="00766F71">
        <w:t>по</w:t>
      </w:r>
      <w:r w:rsidRPr="00766F71">
        <w:rPr>
          <w:rStyle w:val="Strong"/>
        </w:rPr>
        <w:t xml:space="preserve"> </w:t>
      </w:r>
      <w:r w:rsidRPr="00766F71">
        <w:t>административен ред</w:t>
      </w:r>
    </w:p>
    <w:p w14:paraId="080D9E87" w14:textId="2F78AD25" w:rsid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973D9B" w14:textId="77777777" w:rsidR="00766F71" w:rsidRPr="00C50415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D8749BC" w14:textId="77777777" w:rsidR="00766F71" w:rsidRPr="00C50415" w:rsidRDefault="00766F71" w:rsidP="00766F7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1A24569D" w14:textId="6872E12E" w:rsid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13752382" w14:textId="77777777" w:rsidR="00766F71" w:rsidRDefault="00766F71" w:rsidP="00766F71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FDFDBE4" w14:textId="133C6F9C" w:rsidR="00766F71" w:rsidRDefault="00766F71" w:rsidP="00766F71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33</w:t>
      </w:r>
    </w:p>
    <w:p w14:paraId="195AE183" w14:textId="77777777" w:rsidR="00766F71" w:rsidRDefault="00766F71" w:rsidP="00766F71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08-00-14450</w:t>
      </w:r>
    </w:p>
    <w:p w14:paraId="5F5D4281" w14:textId="26089821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lastRenderedPageBreak/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>относно:</w:t>
      </w:r>
      <w:r w:rsidRPr="00766F71">
        <w:t xml:space="preserve"> Продажба на недвижим имот, частна общинска собственост, представляващ ПИ с идентификатор 07079.612.219 по КК на </w:t>
      </w:r>
      <w:proofErr w:type="spellStart"/>
      <w:r w:rsidRPr="00766F71">
        <w:t>гр.Бургас</w:t>
      </w:r>
      <w:proofErr w:type="spellEnd"/>
      <w:r w:rsidRPr="00766F71">
        <w:t>, по реда на  чл. 35, ал. 3 от ЗОС</w:t>
      </w:r>
    </w:p>
    <w:p w14:paraId="5DBA94E6" w14:textId="77777777" w:rsid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9EF2893" w14:textId="77777777" w:rsidR="00766F71" w:rsidRPr="00C50415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6F47441" w14:textId="77777777" w:rsidR="00766F71" w:rsidRPr="00C50415" w:rsidRDefault="00766F71" w:rsidP="00766F7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109280A0" w14:textId="3617C79E" w:rsidR="00766F71" w:rsidRP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1A036D02" w14:textId="77777777" w:rsidR="00766F71" w:rsidRDefault="00766F71" w:rsidP="00766F71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0799B87" w14:textId="4B55D1B4" w:rsidR="00766F71" w:rsidRDefault="00766F71" w:rsidP="00766F71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34</w:t>
      </w:r>
    </w:p>
    <w:p w14:paraId="6E7B1B13" w14:textId="03CAAD0E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08-00-14452</w:t>
      </w:r>
    </w:p>
    <w:p w14:paraId="55AC8527" w14:textId="2E1ECBBF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>Продажба чрез публичен търг с тайно наддаване на недвижими имоти – частна общинска собственост, находящи се в кв. Рудник, гр. Бургас</w:t>
      </w:r>
    </w:p>
    <w:p w14:paraId="01C58133" w14:textId="77777777" w:rsid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0FA2FFC" w14:textId="77777777" w:rsidR="00766F71" w:rsidRPr="00C50415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90FA1B3" w14:textId="77777777" w:rsidR="00766F71" w:rsidRPr="00C50415" w:rsidRDefault="00766F71" w:rsidP="00766F7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365AD510" w14:textId="55946CEE" w:rsidR="00766F71" w:rsidRP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24504D8E" w14:textId="77777777" w:rsidR="00766F71" w:rsidRDefault="00766F71" w:rsidP="00766F71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7BC0D50" w14:textId="7D683CD6" w:rsidR="00766F71" w:rsidRDefault="00766F71" w:rsidP="00766F71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35</w:t>
      </w:r>
    </w:p>
    <w:p w14:paraId="5462A9B4" w14:textId="68153C59" w:rsidR="00766F71" w:rsidRDefault="00766F71" w:rsidP="00766F71">
      <w:pPr>
        <w:suppressAutoHyphens w:val="0"/>
        <w:spacing w:after="160"/>
        <w:contextualSpacing/>
        <w:jc w:val="center"/>
      </w:pPr>
      <w:proofErr w:type="spellStart"/>
      <w:r w:rsidRPr="00766F71">
        <w:rPr>
          <w:i/>
        </w:rPr>
        <w:t>ОбС</w:t>
      </w:r>
      <w:proofErr w:type="spellEnd"/>
      <w:r w:rsidRPr="00766F71">
        <w:rPr>
          <w:i/>
        </w:rPr>
        <w:t xml:space="preserve"> 08-00-14460</w:t>
      </w:r>
    </w:p>
    <w:p w14:paraId="5B4A7273" w14:textId="11B919FF" w:rsidR="00766F71" w:rsidRPr="00766F71" w:rsidRDefault="00766F71" w:rsidP="00766F71">
      <w:pPr>
        <w:suppressAutoHyphens w:val="0"/>
        <w:spacing w:after="160"/>
        <w:contextualSpacing/>
        <w:jc w:val="center"/>
      </w:pPr>
      <w:r w:rsidRPr="00766F71">
        <w:rPr>
          <w:rStyle w:val="Strong"/>
        </w:rPr>
        <w:t>Докладна записка от Димитър Николов - кмет на Община Бургас,</w:t>
      </w:r>
      <w:r w:rsidRPr="00766F71">
        <w:t xml:space="preserve"> </w:t>
      </w:r>
      <w:r w:rsidRPr="00766F71">
        <w:rPr>
          <w:rStyle w:val="Emphasis"/>
        </w:rPr>
        <w:t xml:space="preserve">относно: </w:t>
      </w:r>
      <w:r w:rsidRPr="00766F71">
        <w:t>Продажба на недвижим имот – частна общинска собственост, представляващ СОС с идентификатор 07079.824.316.1.8 в сграда изградена в ПИ с идентификатор 07079.824.316, съответен на УПИ I, кв. 75 по ПУП-ПРЗ на кв. Долно Езерово, гр. Бургас, чрез провеждане на публичен търг с тайно наддаване, по реда на НРПУРОИВ</w:t>
      </w:r>
    </w:p>
    <w:p w14:paraId="3FB1BE81" w14:textId="77777777" w:rsid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0E62605" w14:textId="77777777" w:rsidR="00766F71" w:rsidRPr="00C50415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84D4869" w14:textId="77777777" w:rsidR="00766F71" w:rsidRPr="00C50415" w:rsidRDefault="00766F71" w:rsidP="00766F7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22F2E511" w14:textId="58D4DD54" w:rsidR="00766F71" w:rsidRPr="00766F71" w:rsidRDefault="00766F71" w:rsidP="00766F7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44578FE7" w14:textId="77777777" w:rsidR="00766F71" w:rsidRDefault="00766F71" w:rsidP="00766F71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E386296" w14:textId="1E9ACBFE" w:rsidR="00766F71" w:rsidRDefault="00766F71" w:rsidP="00766F71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36</w:t>
      </w:r>
    </w:p>
    <w:p w14:paraId="4E3C0026" w14:textId="77777777" w:rsidR="00637BF4" w:rsidRPr="00D73DA8" w:rsidRDefault="00637BF4" w:rsidP="00637BF4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59AC9" w14:textId="44BFC099" w:rsidR="00637BF4" w:rsidRDefault="00637BF4" w:rsidP="00637BF4">
      <w:pPr>
        <w:suppressAutoHyphens w:val="0"/>
        <w:spacing w:after="160"/>
        <w:contextualSpacing/>
        <w:jc w:val="center"/>
      </w:pPr>
      <w:proofErr w:type="spellStart"/>
      <w:r w:rsidRPr="00637BF4">
        <w:rPr>
          <w:i/>
        </w:rPr>
        <w:t>ОбС</w:t>
      </w:r>
      <w:proofErr w:type="spellEnd"/>
      <w:r w:rsidRPr="00637BF4">
        <w:rPr>
          <w:i/>
        </w:rPr>
        <w:t xml:space="preserve"> 08-00-14474</w:t>
      </w:r>
    </w:p>
    <w:p w14:paraId="6EDE8DF7" w14:textId="5DA66E8A" w:rsidR="00637BF4" w:rsidRDefault="00637BF4" w:rsidP="00637BF4">
      <w:pPr>
        <w:suppressAutoHyphens w:val="0"/>
        <w:spacing w:after="160"/>
        <w:contextualSpacing/>
        <w:jc w:val="center"/>
      </w:pPr>
      <w:r w:rsidRPr="00637BF4">
        <w:rPr>
          <w:rStyle w:val="Strong"/>
        </w:rPr>
        <w:lastRenderedPageBreak/>
        <w:t xml:space="preserve">Докладна записка от Димитър Николов - кмет на Община </w:t>
      </w:r>
      <w:proofErr w:type="spellStart"/>
      <w:r w:rsidRPr="00637BF4">
        <w:rPr>
          <w:rStyle w:val="Strong"/>
        </w:rPr>
        <w:t>Бургас,</w:t>
      </w:r>
      <w:r w:rsidRPr="00637BF4">
        <w:rPr>
          <w:rStyle w:val="Emphasis"/>
        </w:rPr>
        <w:t>относно</w:t>
      </w:r>
      <w:proofErr w:type="spellEnd"/>
      <w:r w:rsidRPr="00637BF4">
        <w:rPr>
          <w:rStyle w:val="Emphasis"/>
        </w:rPr>
        <w:t xml:space="preserve">: </w:t>
      </w:r>
      <w:r w:rsidRPr="00637BF4">
        <w:t xml:space="preserve">1.  Одобряване на задание по реда на чл. 124б, ал. 1 от ЗУТ, във връзка с чл.125, ал. 1 от ЗУТ, за изработване на: 1.1 Подробен устройствен план - </w:t>
      </w:r>
      <w:proofErr w:type="spellStart"/>
      <w:r w:rsidRPr="00637BF4">
        <w:t>парцеларен</w:t>
      </w:r>
      <w:proofErr w:type="spellEnd"/>
      <w:r w:rsidRPr="00637BF4">
        <w:t xml:space="preserve"> план (ПУП-ПП)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637BF4">
        <w:t>Кюшето</w:t>
      </w:r>
      <w:proofErr w:type="spellEnd"/>
      <w:r w:rsidRPr="00637BF4">
        <w:t>), местност „</w:t>
      </w:r>
      <w:proofErr w:type="spellStart"/>
      <w:r w:rsidRPr="00637BF4">
        <w:t>Соката</w:t>
      </w:r>
      <w:proofErr w:type="spellEnd"/>
      <w:r w:rsidRPr="00637BF4">
        <w:t xml:space="preserve">“ в землището на </w:t>
      </w:r>
      <w:proofErr w:type="spellStart"/>
      <w:r w:rsidRPr="00637BF4">
        <w:t>кв.Сарафово</w:t>
      </w:r>
      <w:proofErr w:type="spellEnd"/>
      <w:r w:rsidRPr="00637BF4">
        <w:t xml:space="preserve">, </w:t>
      </w:r>
      <w:proofErr w:type="spellStart"/>
      <w:r w:rsidRPr="00637BF4">
        <w:t>гр.Бургас</w:t>
      </w:r>
      <w:proofErr w:type="spellEnd"/>
      <w:r w:rsidRPr="00637BF4">
        <w:t xml:space="preserve"> и на територията на „Летище-Бургас“;  1.2 ПУП-ПРЗ, изменения на ПУП-ПРЗ и изменения на ПУП-ПУР, във връзка с провеждане на трасе на железопътна линия, преминаващо през и между териториите на: ПЗ „Север“; ж.к. „Славейков“; ж.к. „Братя Миладинови“; ж.к. „Зорница“; ж.к. „Лазур“; „Парк Езеро“; „Приморски парк“; територията, заключена между плажната ивица и южно </w:t>
      </w:r>
      <w:proofErr w:type="spellStart"/>
      <w:r w:rsidRPr="00637BF4">
        <w:t>Атанасовско</w:t>
      </w:r>
      <w:proofErr w:type="spellEnd"/>
      <w:r w:rsidRPr="00637BF4">
        <w:t xml:space="preserve"> езеро, южно от района „Черноморски солници“, </w:t>
      </w:r>
      <w:proofErr w:type="spellStart"/>
      <w:r w:rsidRPr="00637BF4">
        <w:t>гр.Бургас</w:t>
      </w:r>
      <w:proofErr w:type="spellEnd"/>
      <w:r w:rsidRPr="00637BF4">
        <w:t xml:space="preserve">; зона „Изток“ – Черноморски солници, </w:t>
      </w:r>
      <w:proofErr w:type="spellStart"/>
      <w:r w:rsidRPr="00637BF4">
        <w:t>гр.Бургас</w:t>
      </w:r>
      <w:proofErr w:type="spellEnd"/>
      <w:r w:rsidRPr="00637BF4">
        <w:t xml:space="preserve">;  местност „Ъгъла“ в землище на </w:t>
      </w:r>
      <w:proofErr w:type="spellStart"/>
      <w:r w:rsidRPr="00637BF4">
        <w:t>кв.Сарафово</w:t>
      </w:r>
      <w:proofErr w:type="spellEnd"/>
      <w:r w:rsidRPr="00637BF4">
        <w:t xml:space="preserve">, </w:t>
      </w:r>
      <w:proofErr w:type="spellStart"/>
      <w:r w:rsidRPr="00637BF4">
        <w:t>гр.Бургас</w:t>
      </w:r>
      <w:proofErr w:type="spellEnd"/>
      <w:r w:rsidRPr="00637BF4">
        <w:t xml:space="preserve">.  2. Разрешение по реда на чл. 134, ал.2, т.1 и чл. 124а, ал.1, във връзка с чл.133, ал.7 от ЗУТ за изработване на:  2.1 Подробен устройствен план - </w:t>
      </w:r>
      <w:proofErr w:type="spellStart"/>
      <w:r w:rsidRPr="00637BF4">
        <w:t>парцеларен</w:t>
      </w:r>
      <w:proofErr w:type="spellEnd"/>
      <w:r w:rsidRPr="00637BF4">
        <w:t xml:space="preserve"> план (ПУП-ПП) за трасе на железопътна линия преминаващо през имоти, представляващи земеделска територия и територия на транспорта в местност „Ъгъла“ (бивша местност „</w:t>
      </w:r>
      <w:proofErr w:type="spellStart"/>
      <w:r w:rsidRPr="00637BF4">
        <w:t>Кюшето</w:t>
      </w:r>
      <w:proofErr w:type="spellEnd"/>
      <w:r w:rsidRPr="00637BF4">
        <w:t>), местност „</w:t>
      </w:r>
      <w:proofErr w:type="spellStart"/>
      <w:r w:rsidRPr="00637BF4">
        <w:t>Соката</w:t>
      </w:r>
      <w:proofErr w:type="spellEnd"/>
      <w:r w:rsidRPr="00637BF4">
        <w:t xml:space="preserve">“ в землището на </w:t>
      </w:r>
      <w:proofErr w:type="spellStart"/>
      <w:r w:rsidRPr="00637BF4">
        <w:t>кв.Сарафово</w:t>
      </w:r>
      <w:proofErr w:type="spellEnd"/>
      <w:r w:rsidRPr="00637BF4">
        <w:t xml:space="preserve">, </w:t>
      </w:r>
      <w:proofErr w:type="spellStart"/>
      <w:r w:rsidRPr="00637BF4">
        <w:t>гр.Бургас</w:t>
      </w:r>
      <w:proofErr w:type="spellEnd"/>
      <w:r w:rsidRPr="00637BF4">
        <w:t xml:space="preserve"> и на територията на „Летище-Бургас“;  2.2 ПУП-ПРЗ, изменения на ПУП-ПРЗ и изменения на ПУП-ПУР, във връзка с провеждане на трасе на железопътна линия, преминаващо през и между териториите на: ПЗ „Север“; ж.к. „Славейков“; ж.к. „Братя Миладинови“; ж.к. „Зорница“; ж.к. „Лазур“; „Парк Езеро“; „Приморски парк“; територията, заключена между плажната ивица и южно </w:t>
      </w:r>
      <w:proofErr w:type="spellStart"/>
      <w:r w:rsidRPr="00637BF4">
        <w:t>Атанасовско</w:t>
      </w:r>
      <w:proofErr w:type="spellEnd"/>
      <w:r w:rsidRPr="00637BF4">
        <w:t xml:space="preserve"> езеро, южно от района „Черноморски солници“, </w:t>
      </w:r>
      <w:proofErr w:type="spellStart"/>
      <w:r w:rsidRPr="00637BF4">
        <w:t>гр.Бургас</w:t>
      </w:r>
      <w:proofErr w:type="spellEnd"/>
      <w:r w:rsidRPr="00637BF4">
        <w:t xml:space="preserve">; зона „Изток“ – Черноморски солници, </w:t>
      </w:r>
      <w:proofErr w:type="spellStart"/>
      <w:r w:rsidRPr="00637BF4">
        <w:t>гр.Бургас</w:t>
      </w:r>
      <w:proofErr w:type="spellEnd"/>
      <w:r w:rsidRPr="00637BF4">
        <w:t xml:space="preserve">;  местност „Ъгъла“ в землище на </w:t>
      </w:r>
      <w:proofErr w:type="spellStart"/>
      <w:r w:rsidRPr="00637BF4">
        <w:t>кв.Сарафово</w:t>
      </w:r>
      <w:proofErr w:type="spellEnd"/>
      <w:r w:rsidRPr="00637BF4">
        <w:t xml:space="preserve">, </w:t>
      </w:r>
      <w:proofErr w:type="spellStart"/>
      <w:r w:rsidRPr="00637BF4">
        <w:t>гр.Бургас</w:t>
      </w:r>
      <w:proofErr w:type="spellEnd"/>
    </w:p>
    <w:p w14:paraId="54EB8CCF" w14:textId="77777777" w:rsidR="00637BF4" w:rsidRPr="00637BF4" w:rsidRDefault="00637BF4" w:rsidP="00637BF4">
      <w:pPr>
        <w:suppressAutoHyphens w:val="0"/>
        <w:spacing w:after="160"/>
        <w:contextualSpacing/>
        <w:jc w:val="center"/>
      </w:pPr>
    </w:p>
    <w:p w14:paraId="6B7DEA1D" w14:textId="77777777" w:rsidR="00637BF4" w:rsidRPr="00637BF4" w:rsidRDefault="00637BF4" w:rsidP="00637BF4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637BF4">
        <w:rPr>
          <w:lang w:eastAsia="bg-BG"/>
        </w:rPr>
        <w:t>Арх. Тихомир Райчев – главен архитект „Строителство, инвестиции и регионално развитие“, представи докладната записка и отговори на въпроси на членовете на Комисията.</w:t>
      </w:r>
    </w:p>
    <w:p w14:paraId="588B557E" w14:textId="6B85B185" w:rsidR="00637BF4" w:rsidRDefault="00637BF4" w:rsidP="00637BF4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637BF4">
        <w:rPr>
          <w:lang w:eastAsia="bg-BG"/>
        </w:rPr>
        <w:t>След кратки дебати по докладната записка и в резултат на явно гласуване,</w:t>
      </w:r>
      <w:r w:rsidRPr="00637BF4">
        <w:rPr>
          <w:b/>
          <w:bCs/>
          <w:lang w:eastAsia="bg-BG"/>
        </w:rPr>
        <w:t xml:space="preserve"> </w:t>
      </w:r>
      <w:r w:rsidRPr="00637BF4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637BF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2F830BC" w14:textId="77777777" w:rsidR="00637BF4" w:rsidRPr="00637BF4" w:rsidRDefault="00637BF4" w:rsidP="00637BF4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</w:p>
    <w:p w14:paraId="745B9F75" w14:textId="77777777" w:rsidR="00637BF4" w:rsidRPr="00637BF4" w:rsidRDefault="00637BF4" w:rsidP="00637BF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37BF4">
        <w:rPr>
          <w:b/>
          <w:bCs/>
          <w:lang w:eastAsia="bg-BG"/>
        </w:rPr>
        <w:t>СТАНОВИЩЕ:</w:t>
      </w:r>
    </w:p>
    <w:p w14:paraId="33909F4C" w14:textId="20224466" w:rsidR="00637BF4" w:rsidRPr="00637BF4" w:rsidRDefault="00637BF4" w:rsidP="00637BF4">
      <w:pPr>
        <w:suppressAutoHyphens w:val="0"/>
        <w:spacing w:before="100" w:beforeAutospacing="1" w:after="100" w:afterAutospacing="1"/>
        <w:jc w:val="both"/>
        <w:rPr>
          <w:lang w:eastAsia="bg-BG"/>
        </w:rPr>
      </w:pPr>
      <w:r w:rsidRPr="00637BF4">
        <w:rPr>
          <w:b/>
          <w:bCs/>
          <w:lang w:eastAsia="bg-BG"/>
        </w:rPr>
        <w:t>Подкрепя</w:t>
      </w:r>
      <w:r>
        <w:rPr>
          <w:lang w:eastAsia="bg-BG"/>
        </w:rPr>
        <w:t xml:space="preserve"> проекта за решение.</w:t>
      </w:r>
    </w:p>
    <w:p w14:paraId="042B1440" w14:textId="77777777" w:rsidR="00766F71" w:rsidRDefault="00766F71" w:rsidP="00766F71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3B48331" w14:textId="33CE9C5F" w:rsidR="00766F71" w:rsidRDefault="00766F71" w:rsidP="00766F71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637BF4">
        <w:rPr>
          <w:b/>
          <w:lang w:val="ru-RU" w:eastAsia="bg-BG"/>
        </w:rPr>
        <w:t xml:space="preserve">37 </w:t>
      </w:r>
    </w:p>
    <w:p w14:paraId="7A6C4742" w14:textId="26F6B04E" w:rsidR="00637BF4" w:rsidRDefault="00637BF4" w:rsidP="00637BF4">
      <w:pPr>
        <w:suppressAutoHyphens w:val="0"/>
        <w:spacing w:after="160"/>
        <w:contextualSpacing/>
        <w:jc w:val="center"/>
      </w:pPr>
      <w:proofErr w:type="spellStart"/>
      <w:r w:rsidRPr="00637BF4">
        <w:rPr>
          <w:i/>
        </w:rPr>
        <w:t>ОбС</w:t>
      </w:r>
      <w:proofErr w:type="spellEnd"/>
      <w:r w:rsidRPr="00637BF4">
        <w:rPr>
          <w:i/>
        </w:rPr>
        <w:t xml:space="preserve"> 08-00-14408</w:t>
      </w:r>
    </w:p>
    <w:p w14:paraId="10CE0893" w14:textId="3B807B54" w:rsidR="00637BF4" w:rsidRPr="00637BF4" w:rsidRDefault="00637BF4" w:rsidP="00637BF4">
      <w:pPr>
        <w:suppressAutoHyphens w:val="0"/>
        <w:spacing w:after="160"/>
        <w:contextualSpacing/>
        <w:jc w:val="center"/>
      </w:pPr>
      <w:r w:rsidRPr="00637BF4">
        <w:rPr>
          <w:rStyle w:val="Strong"/>
        </w:rPr>
        <w:t>Заявление от инж. З</w:t>
      </w:r>
      <w:r w:rsidR="003F3EE7">
        <w:rPr>
          <w:rStyle w:val="Strong"/>
        </w:rPr>
        <w:t>.</w:t>
      </w:r>
      <w:r w:rsidRPr="00637BF4">
        <w:rPr>
          <w:rStyle w:val="Strong"/>
        </w:rPr>
        <w:t xml:space="preserve"> Крумов - Генерален директор на ДП "Национална компания железопътна инфраструктура", </w:t>
      </w:r>
      <w:r w:rsidRPr="00637BF4">
        <w:rPr>
          <w:rStyle w:val="Emphasis"/>
        </w:rPr>
        <w:t xml:space="preserve">относно: </w:t>
      </w:r>
      <w:r w:rsidRPr="00637BF4">
        <w:t>Изработване на ПУП за обект "Връзка между ЖП гара Бургас и летище Бургас по проект "Достъп от коридор ОИС до летище Бургас. Проучвания за връзка между железопътната инфраструктура и летище Бургас"</w:t>
      </w:r>
    </w:p>
    <w:p w14:paraId="1EA9F4DE" w14:textId="11687A94" w:rsidR="00637BF4" w:rsidRPr="00637BF4" w:rsidRDefault="00637BF4" w:rsidP="00637BF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637BF4">
        <w:rPr>
          <w:lang w:eastAsia="bg-BG"/>
        </w:rPr>
        <w:t>След като се запознаха със заявлението от инж. З</w:t>
      </w:r>
      <w:r w:rsidR="003F3EE7">
        <w:rPr>
          <w:lang w:eastAsia="bg-BG"/>
        </w:rPr>
        <w:t>.</w:t>
      </w:r>
      <w:r w:rsidRPr="00637BF4">
        <w:rPr>
          <w:lang w:eastAsia="bg-BG"/>
        </w:rPr>
        <w:t xml:space="preserve"> Крумов - Генерален директор на ДП "Национална компания железопътна инфраструктура" и в резултат на явно гласуване, </w:t>
      </w:r>
      <w:r w:rsidRPr="00637BF4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637BF4">
        <w:rPr>
          <w:lang w:eastAsia="bg-BG"/>
        </w:rPr>
        <w:t xml:space="preserve"> членовете на Постоянната комисия по общинска собственост, общински предприятия и дружества приеха следното</w:t>
      </w:r>
    </w:p>
    <w:p w14:paraId="79239EBE" w14:textId="6C8E3C3F" w:rsidR="00637BF4" w:rsidRPr="00637BF4" w:rsidRDefault="00637BF4" w:rsidP="00637BF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37BF4">
        <w:rPr>
          <w:b/>
          <w:bCs/>
          <w:lang w:eastAsia="bg-BG"/>
        </w:rPr>
        <w:t>СТАНОВИЩЕ:</w:t>
      </w:r>
    </w:p>
    <w:p w14:paraId="1851AFB2" w14:textId="79470BEA" w:rsidR="00637BF4" w:rsidRPr="00CA1D7E" w:rsidRDefault="00637BF4" w:rsidP="00637BF4">
      <w:pPr>
        <w:suppressAutoHyphens w:val="0"/>
        <w:spacing w:before="100" w:beforeAutospacing="1" w:after="100" w:afterAutospacing="1"/>
        <w:ind w:firstLine="708"/>
        <w:jc w:val="both"/>
        <w:rPr>
          <w:b/>
          <w:lang w:val="ru-RU" w:eastAsia="bg-BG"/>
        </w:rPr>
      </w:pPr>
      <w:r w:rsidRPr="00637BF4">
        <w:rPr>
          <w:b/>
          <w:bCs/>
          <w:lang w:eastAsia="bg-BG"/>
        </w:rPr>
        <w:lastRenderedPageBreak/>
        <w:t xml:space="preserve">Приема за сведение </w:t>
      </w:r>
      <w:r w:rsidRPr="00637BF4">
        <w:rPr>
          <w:lang w:eastAsia="bg-BG"/>
        </w:rPr>
        <w:t>заявлението от инж. З</w:t>
      </w:r>
      <w:r w:rsidR="003F3EE7">
        <w:rPr>
          <w:lang w:eastAsia="bg-BG"/>
        </w:rPr>
        <w:t>.</w:t>
      </w:r>
      <w:bookmarkStart w:id="0" w:name="_GoBack"/>
      <w:bookmarkEnd w:id="0"/>
      <w:r w:rsidRPr="00637BF4">
        <w:rPr>
          <w:lang w:eastAsia="bg-BG"/>
        </w:rPr>
        <w:t xml:space="preserve"> Крумов - Генерален директор на ДП "Национална компания железопътна инфраструктура". </w:t>
      </w:r>
    </w:p>
    <w:p w14:paraId="663E6425" w14:textId="77777777" w:rsidR="00637BF4" w:rsidRDefault="00637BF4" w:rsidP="00637BF4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294C340" w14:textId="4355123F" w:rsidR="00637BF4" w:rsidRDefault="00637BF4" w:rsidP="00637BF4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38</w:t>
      </w:r>
    </w:p>
    <w:p w14:paraId="16F81C6B" w14:textId="4766F622" w:rsidR="00637BF4" w:rsidRDefault="00637BF4" w:rsidP="00637BF4">
      <w:pPr>
        <w:suppressAutoHyphens w:val="0"/>
        <w:spacing w:after="160"/>
        <w:contextualSpacing/>
        <w:jc w:val="center"/>
      </w:pPr>
      <w:proofErr w:type="spellStart"/>
      <w:r w:rsidRPr="00637BF4">
        <w:rPr>
          <w:i/>
        </w:rPr>
        <w:t>ОбС</w:t>
      </w:r>
      <w:proofErr w:type="spellEnd"/>
      <w:r w:rsidRPr="00637BF4">
        <w:rPr>
          <w:i/>
        </w:rPr>
        <w:t xml:space="preserve"> 08-00-14472</w:t>
      </w:r>
    </w:p>
    <w:p w14:paraId="5C0D8CD6" w14:textId="19408230" w:rsidR="00637BF4" w:rsidRPr="00637BF4" w:rsidRDefault="00637BF4" w:rsidP="00637BF4">
      <w:pPr>
        <w:suppressAutoHyphens w:val="0"/>
        <w:spacing w:after="160"/>
        <w:contextualSpacing/>
        <w:jc w:val="center"/>
      </w:pPr>
      <w:r w:rsidRPr="00637BF4">
        <w:rPr>
          <w:rStyle w:val="Strong"/>
        </w:rPr>
        <w:t xml:space="preserve">Докладна записка от инж. </w:t>
      </w:r>
      <w:proofErr w:type="spellStart"/>
      <w:r w:rsidRPr="00637BF4">
        <w:rPr>
          <w:rStyle w:val="Strong"/>
        </w:rPr>
        <w:t>Чанка</w:t>
      </w:r>
      <w:proofErr w:type="spellEnd"/>
      <w:r w:rsidRPr="00637BF4">
        <w:rPr>
          <w:rStyle w:val="Strong"/>
        </w:rPr>
        <w:t xml:space="preserve"> Коралска - зам.-кмет "Строителство, инвестиции и регионално развитие", </w:t>
      </w:r>
      <w:r w:rsidRPr="00637BF4">
        <w:rPr>
          <w:rStyle w:val="Emphasis"/>
        </w:rPr>
        <w:t xml:space="preserve">относно: </w:t>
      </w:r>
      <w:r w:rsidRPr="00637BF4">
        <w:t xml:space="preserve">Приемане на схема за обособяване на позиции за разполагане на </w:t>
      </w:r>
      <w:proofErr w:type="spellStart"/>
      <w:r w:rsidRPr="00637BF4">
        <w:t>преместваеми</w:t>
      </w:r>
      <w:proofErr w:type="spellEnd"/>
      <w:r w:rsidRPr="00637BF4">
        <w:t xml:space="preserve"> обекти по чл.56 от ЗУТ и съгласно „Наредба за условията и реда за поставяне на </w:t>
      </w:r>
      <w:proofErr w:type="spellStart"/>
      <w:r w:rsidRPr="00637BF4">
        <w:t>преместваеми</w:t>
      </w:r>
      <w:proofErr w:type="spellEnd"/>
      <w:r w:rsidRPr="00637BF4">
        <w:t xml:space="preserve"> обекти и елементи на градското обзавеждане на територията на община Бургас“ за две нови позиции за павилиони и един бр. санитарен възел в УПИ ХI, в кв.143 по плана на Районен център, </w:t>
      </w:r>
      <w:proofErr w:type="spellStart"/>
      <w:r w:rsidRPr="00637BF4">
        <w:t>ж.р</w:t>
      </w:r>
      <w:proofErr w:type="spellEnd"/>
      <w:r w:rsidRPr="00637BF4">
        <w:t>. „Меден Рудник“, гр.</w:t>
      </w:r>
      <w:r>
        <w:t xml:space="preserve"> </w:t>
      </w:r>
      <w:r w:rsidRPr="00637BF4">
        <w:t>Бургас, ПИ с идентификатор 07079.653.590 по КККР на гр.</w:t>
      </w:r>
      <w:r>
        <w:t xml:space="preserve"> </w:t>
      </w:r>
      <w:r w:rsidRPr="00637BF4">
        <w:t>Бургас</w:t>
      </w:r>
    </w:p>
    <w:p w14:paraId="06FF565A" w14:textId="77777777" w:rsidR="00B84C01" w:rsidRPr="00B84C01" w:rsidRDefault="00B84C01" w:rsidP="00B84C01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B84C01">
        <w:rPr>
          <w:rFonts w:ascii="Times New Roman" w:hAnsi="Times New Roman"/>
          <w:sz w:val="24"/>
          <w:szCs w:val="24"/>
        </w:rPr>
        <w:t>Арх. Тихомир Райчев – главен архитект „Строителство, инвестиции и регионално развитие“, представи докладната записка и отговори на въпроси на членовете на Комисията.</w:t>
      </w:r>
    </w:p>
    <w:p w14:paraId="0CA05EBD" w14:textId="6E851A00" w:rsidR="00B84C01" w:rsidRDefault="00B84C01" w:rsidP="00B84C01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84C01">
        <w:rPr>
          <w:rFonts w:ascii="Times New Roman" w:hAnsi="Times New Roman"/>
          <w:sz w:val="24"/>
          <w:szCs w:val="24"/>
        </w:rPr>
        <w:t>След приключване на дебатите по докладната записка и в резултат на явно гласуване,</w:t>
      </w:r>
      <w:r w:rsidRPr="00B84C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84C01">
        <w:rPr>
          <w:rFonts w:ascii="Times New Roman" w:hAnsi="Times New Roman"/>
          <w:b/>
          <w:bCs/>
          <w:i/>
          <w:iCs/>
          <w:sz w:val="24"/>
          <w:szCs w:val="24"/>
        </w:rPr>
        <w:t xml:space="preserve">с 6 гл. "за", 0 гл. "против" и 0 гл. "въздържали се", </w:t>
      </w:r>
      <w:r w:rsidRPr="00B84C01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34370B5" w14:textId="77777777" w:rsidR="00B84C01" w:rsidRPr="00B84C01" w:rsidRDefault="00B84C01" w:rsidP="00B84C01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7F5F3A4B" w14:textId="77777777" w:rsidR="00B84C01" w:rsidRPr="00B84C01" w:rsidRDefault="00B84C01" w:rsidP="00B84C01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B84C01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034C53F3" w14:textId="77777777" w:rsidR="00B84C01" w:rsidRPr="00B84C01" w:rsidRDefault="00B84C01" w:rsidP="00B84C01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B84C01">
        <w:rPr>
          <w:rFonts w:ascii="Times New Roman" w:hAnsi="Times New Roman"/>
          <w:b/>
          <w:bCs/>
          <w:sz w:val="24"/>
          <w:szCs w:val="24"/>
        </w:rPr>
        <w:t>Подкрепя</w:t>
      </w:r>
      <w:r w:rsidRPr="00B84C01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20131FA1" w14:textId="223D38C4" w:rsidR="00637BF4" w:rsidRDefault="00B84C01" w:rsidP="00B84C01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</w:t>
      </w:r>
      <w:r w:rsidR="00637BF4" w:rsidRPr="00AA5667">
        <w:rPr>
          <w:b/>
          <w:lang w:eastAsia="bg-BG"/>
        </w:rPr>
        <w:t>--------------------------------------------------------------------------------------</w:t>
      </w:r>
    </w:p>
    <w:p w14:paraId="18B131DE" w14:textId="54E35374" w:rsidR="00637BF4" w:rsidRDefault="00637BF4" w:rsidP="00637BF4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84C01">
        <w:rPr>
          <w:b/>
          <w:lang w:val="ru-RU" w:eastAsia="bg-BG"/>
        </w:rPr>
        <w:t>39</w:t>
      </w:r>
    </w:p>
    <w:p w14:paraId="4B583620" w14:textId="77777777" w:rsidR="00B84C01" w:rsidRDefault="00B84C01" w:rsidP="00B84C01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B84C01">
        <w:rPr>
          <w:i/>
        </w:rPr>
        <w:t>ОбС</w:t>
      </w:r>
      <w:proofErr w:type="spellEnd"/>
      <w:r w:rsidRPr="00B84C01">
        <w:rPr>
          <w:i/>
        </w:rPr>
        <w:t xml:space="preserve"> 08-00-14416</w:t>
      </w:r>
    </w:p>
    <w:p w14:paraId="5B1778D1" w14:textId="381AA5DE" w:rsidR="00B84C01" w:rsidRDefault="00B84C01" w:rsidP="00B84C01">
      <w:pPr>
        <w:suppressAutoHyphens w:val="0"/>
        <w:spacing w:after="160"/>
        <w:contextualSpacing/>
        <w:jc w:val="center"/>
      </w:pPr>
      <w:r w:rsidRPr="00B84C01">
        <w:rPr>
          <w:rStyle w:val="Strong"/>
        </w:rPr>
        <w:t>Докладна записка от проф. д-р Христо Стоянов Бозов – управител на  „Комплексен онкологичен център – Бургас“ ЕООД,</w:t>
      </w:r>
      <w:r w:rsidRPr="00B84C01">
        <w:t xml:space="preserve"> </w:t>
      </w:r>
      <w:r w:rsidRPr="00B84C01">
        <w:rPr>
          <w:rStyle w:val="Emphasis"/>
        </w:rPr>
        <w:t xml:space="preserve">относно: </w:t>
      </w:r>
      <w:r w:rsidRPr="00B84C01">
        <w:t xml:space="preserve">Закупуване със собствени средства на модулна </w:t>
      </w:r>
      <w:proofErr w:type="spellStart"/>
      <w:r w:rsidRPr="00B84C01">
        <w:t>електрохирургична</w:t>
      </w:r>
      <w:proofErr w:type="spellEnd"/>
      <w:r w:rsidRPr="00B84C01">
        <w:t xml:space="preserve"> система с аргон-плазмен </w:t>
      </w:r>
      <w:proofErr w:type="spellStart"/>
      <w:r w:rsidRPr="00B84C01">
        <w:t>коагулатор</w:t>
      </w:r>
      <w:proofErr w:type="spellEnd"/>
      <w:r w:rsidRPr="00B84C01">
        <w:t xml:space="preserve"> за Отделение по онкологична хирургия към „КОЦ–Бургас” ЕООД</w:t>
      </w:r>
    </w:p>
    <w:p w14:paraId="40854D7A" w14:textId="77777777" w:rsidR="00B84C01" w:rsidRPr="00B84C01" w:rsidRDefault="00B84C01" w:rsidP="00B84C0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84C01">
        <w:rPr>
          <w:lang w:eastAsia="bg-BG"/>
        </w:rPr>
        <w:t>След като се запознаха с докладната записка и в резултат на явно гласуване,</w:t>
      </w:r>
      <w:r w:rsidRPr="00B84C01">
        <w:rPr>
          <w:b/>
          <w:bCs/>
          <w:lang w:eastAsia="bg-BG"/>
        </w:rPr>
        <w:t xml:space="preserve"> </w:t>
      </w:r>
      <w:r w:rsidRPr="00B84C01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B84C0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4FA1ED4" w14:textId="77777777" w:rsidR="00B84C01" w:rsidRPr="00B84C01" w:rsidRDefault="00B84C01" w:rsidP="00B84C0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84C01">
        <w:rPr>
          <w:b/>
          <w:bCs/>
          <w:lang w:eastAsia="bg-BG"/>
        </w:rPr>
        <w:t>СТАНОВИЩЕ:</w:t>
      </w:r>
    </w:p>
    <w:p w14:paraId="30056C46" w14:textId="5F564F16" w:rsidR="00B84C01" w:rsidRPr="00B84C01" w:rsidRDefault="00B84C01" w:rsidP="00B84C0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84C01">
        <w:rPr>
          <w:b/>
          <w:bCs/>
          <w:lang w:eastAsia="bg-BG"/>
        </w:rPr>
        <w:t>Подкрепя</w:t>
      </w:r>
      <w:r>
        <w:rPr>
          <w:lang w:eastAsia="bg-BG"/>
        </w:rPr>
        <w:t xml:space="preserve"> проекта за решение.</w:t>
      </w:r>
    </w:p>
    <w:p w14:paraId="60D2DBFA" w14:textId="77777777" w:rsidR="00637BF4" w:rsidRDefault="00637BF4" w:rsidP="00637BF4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44DE6DB" w14:textId="430673E0" w:rsidR="00637BF4" w:rsidRDefault="00637BF4" w:rsidP="00637BF4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84C01">
        <w:rPr>
          <w:b/>
          <w:lang w:val="ru-RU" w:eastAsia="bg-BG"/>
        </w:rPr>
        <w:t>40</w:t>
      </w:r>
    </w:p>
    <w:p w14:paraId="7F849A5E" w14:textId="1D230E1F" w:rsidR="00B84C01" w:rsidRDefault="00B84C01" w:rsidP="00B84C01">
      <w:pPr>
        <w:suppressAutoHyphens w:val="0"/>
        <w:spacing w:after="160"/>
        <w:contextualSpacing/>
        <w:jc w:val="center"/>
      </w:pPr>
      <w:proofErr w:type="spellStart"/>
      <w:r w:rsidRPr="00B84C01">
        <w:rPr>
          <w:i/>
        </w:rPr>
        <w:t>ОбС</w:t>
      </w:r>
      <w:proofErr w:type="spellEnd"/>
      <w:r w:rsidRPr="00B84C01">
        <w:rPr>
          <w:i/>
        </w:rPr>
        <w:t xml:space="preserve"> 08-00-14418</w:t>
      </w:r>
    </w:p>
    <w:p w14:paraId="0C78346D" w14:textId="0D24F4DC" w:rsidR="00B84C01" w:rsidRDefault="00B84C01" w:rsidP="00B84C01">
      <w:pPr>
        <w:suppressAutoHyphens w:val="0"/>
        <w:spacing w:after="160"/>
        <w:contextualSpacing/>
        <w:jc w:val="center"/>
      </w:pPr>
      <w:r w:rsidRPr="00B84C01">
        <w:rPr>
          <w:rStyle w:val="Strong"/>
        </w:rPr>
        <w:t>Докладна записка от проф. д-р Христо Стоянов Бозов – управител на  „Комплексен онкологичен център – Бургас“ ЕООД,</w:t>
      </w:r>
      <w:r w:rsidRPr="00B84C01">
        <w:t xml:space="preserve"> </w:t>
      </w:r>
      <w:r w:rsidRPr="00B84C01">
        <w:rPr>
          <w:rStyle w:val="Emphasis"/>
        </w:rPr>
        <w:t xml:space="preserve">относно: </w:t>
      </w:r>
      <w:r w:rsidRPr="00B84C01">
        <w:t xml:space="preserve">Закупуване със собствени средства на </w:t>
      </w:r>
      <w:proofErr w:type="spellStart"/>
      <w:r w:rsidRPr="00B84C01">
        <w:t>ендоурологично</w:t>
      </w:r>
      <w:proofErr w:type="spellEnd"/>
      <w:r w:rsidRPr="00B84C01">
        <w:t xml:space="preserve"> оборудване Урологичен сектор към  за Отделение по онкологична хирургия в „КОЦ–Бургас” ЕООД</w:t>
      </w:r>
    </w:p>
    <w:p w14:paraId="3ADE668F" w14:textId="77777777" w:rsidR="00B84C01" w:rsidRPr="00B84C01" w:rsidRDefault="00B84C01" w:rsidP="00B84C0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84C01">
        <w:rPr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B84C01">
        <w:rPr>
          <w:b/>
          <w:bCs/>
          <w:lang w:eastAsia="bg-BG"/>
        </w:rPr>
        <w:t xml:space="preserve"> </w:t>
      </w:r>
      <w:r w:rsidRPr="00B84C01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B84C0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111515F" w14:textId="77777777" w:rsidR="00B84C01" w:rsidRPr="00B84C01" w:rsidRDefault="00B84C01" w:rsidP="00B84C0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84C01">
        <w:rPr>
          <w:b/>
          <w:bCs/>
          <w:lang w:eastAsia="bg-BG"/>
        </w:rPr>
        <w:t>СТАНОВИЩЕ:</w:t>
      </w:r>
    </w:p>
    <w:p w14:paraId="699822B4" w14:textId="01E737FF" w:rsidR="00B84C01" w:rsidRPr="00B84C01" w:rsidRDefault="00B84C01" w:rsidP="00B84C0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84C01">
        <w:rPr>
          <w:b/>
          <w:bCs/>
          <w:lang w:eastAsia="bg-BG"/>
        </w:rPr>
        <w:t>Подкрепя</w:t>
      </w:r>
      <w:r w:rsidRPr="00B84C01">
        <w:rPr>
          <w:lang w:eastAsia="bg-BG"/>
        </w:rPr>
        <w:t xml:space="preserve"> проекта за решение.</w:t>
      </w:r>
    </w:p>
    <w:p w14:paraId="0B9E1BA8" w14:textId="77777777" w:rsidR="00637BF4" w:rsidRDefault="00637BF4" w:rsidP="00637BF4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4B97A312" w14:textId="5E84D4F8" w:rsidR="00637BF4" w:rsidRDefault="00637BF4" w:rsidP="00637BF4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84C01">
        <w:rPr>
          <w:b/>
          <w:lang w:val="ru-RU" w:eastAsia="bg-BG"/>
        </w:rPr>
        <w:t>41</w:t>
      </w:r>
    </w:p>
    <w:p w14:paraId="28024C7E" w14:textId="77777777" w:rsidR="00B84C01" w:rsidRDefault="00B84C01" w:rsidP="00B84C01">
      <w:pPr>
        <w:suppressAutoHyphens w:val="0"/>
        <w:spacing w:before="100" w:beforeAutospacing="1" w:after="100" w:afterAutospacing="1"/>
        <w:contextualSpacing/>
        <w:jc w:val="center"/>
      </w:pPr>
      <w:proofErr w:type="spellStart"/>
      <w:r w:rsidRPr="00D73DA8">
        <w:rPr>
          <w:i/>
        </w:rPr>
        <w:t>ОбС</w:t>
      </w:r>
      <w:proofErr w:type="spellEnd"/>
      <w:r w:rsidRPr="00D73DA8">
        <w:rPr>
          <w:i/>
        </w:rPr>
        <w:t xml:space="preserve"> 08-00-</w:t>
      </w:r>
      <w:r w:rsidRPr="004216E2">
        <w:rPr>
          <w:i/>
        </w:rPr>
        <w:t>14333</w:t>
      </w:r>
      <w:r w:rsidRPr="00D73DA8">
        <w:t xml:space="preserve"> </w:t>
      </w:r>
    </w:p>
    <w:p w14:paraId="28EB1D97" w14:textId="69009D4E" w:rsidR="00B84C01" w:rsidRDefault="00B84C01" w:rsidP="00B84C01">
      <w:pPr>
        <w:suppressAutoHyphens w:val="0"/>
        <w:spacing w:before="100" w:beforeAutospacing="1" w:after="100" w:afterAutospacing="1"/>
        <w:contextualSpacing/>
        <w:jc w:val="center"/>
      </w:pPr>
      <w:r w:rsidRPr="00D73DA8">
        <w:rPr>
          <w:rStyle w:val="Strong"/>
        </w:rPr>
        <w:t xml:space="preserve">Докладна записка от Красимир Калудов  и Росен </w:t>
      </w:r>
      <w:proofErr w:type="spellStart"/>
      <w:r w:rsidRPr="00D73DA8">
        <w:rPr>
          <w:rStyle w:val="Strong"/>
        </w:rPr>
        <w:t>Топкаров</w:t>
      </w:r>
      <w:proofErr w:type="spellEnd"/>
      <w:r w:rsidRPr="00D73DA8">
        <w:rPr>
          <w:rStyle w:val="Strong"/>
        </w:rPr>
        <w:t xml:space="preserve"> - общински съветници от  ПП "Средна европейска класа",</w:t>
      </w:r>
      <w:r>
        <w:rPr>
          <w:rStyle w:val="Emphasis"/>
          <w:b/>
          <w:bCs/>
        </w:rPr>
        <w:t xml:space="preserve"> </w:t>
      </w:r>
      <w:r w:rsidRPr="00D73DA8">
        <w:rPr>
          <w:rStyle w:val="Emphasis"/>
        </w:rPr>
        <w:t xml:space="preserve">относно: </w:t>
      </w:r>
      <w:r w:rsidRPr="00D73DA8">
        <w:t>Възстановяване на работата през почивните и празнични дни на дежурния кабинет в Дентален център 1 – гр. Бургас </w:t>
      </w:r>
    </w:p>
    <w:p w14:paraId="579FAF1F" w14:textId="77777777" w:rsidR="00B84C01" w:rsidRDefault="00B84C01" w:rsidP="00B84C01">
      <w:pPr>
        <w:suppressAutoHyphens w:val="0"/>
        <w:spacing w:before="100" w:beforeAutospacing="1" w:after="100" w:afterAutospacing="1"/>
        <w:contextualSpacing/>
        <w:jc w:val="center"/>
      </w:pPr>
    </w:p>
    <w:p w14:paraId="10174452" w14:textId="77777777" w:rsidR="00932F5B" w:rsidRPr="00932F5B" w:rsidRDefault="00932F5B" w:rsidP="00932F5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32F5B">
        <w:rPr>
          <w:lang w:eastAsia="bg-BG"/>
        </w:rPr>
        <w:t xml:space="preserve">Проф. Севдалина </w:t>
      </w:r>
      <w:proofErr w:type="spellStart"/>
      <w:r w:rsidRPr="00932F5B">
        <w:rPr>
          <w:lang w:eastAsia="bg-BG"/>
        </w:rPr>
        <w:t>Турманова</w:t>
      </w:r>
      <w:proofErr w:type="spellEnd"/>
      <w:r w:rsidRPr="00932F5B">
        <w:rPr>
          <w:lang w:eastAsia="bg-BG"/>
        </w:rPr>
        <w:t xml:space="preserve"> информира присъстващите за постъпилите становища от д-р Малина Янакиева – управител на „Дентален център I – Бургас“ ЕООД.</w:t>
      </w:r>
    </w:p>
    <w:p w14:paraId="67A4C797" w14:textId="3327D8E7" w:rsidR="00932F5B" w:rsidRDefault="00932F5B" w:rsidP="00932F5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932F5B">
        <w:rPr>
          <w:lang w:eastAsia="bg-BG"/>
        </w:rPr>
        <w:t>След като се запознаха със становищата от д-р Малина Янакиева – управител на „Дентален център I – Бургас“ ЕООД по докладната записка и в резултат на явно гласуване,</w:t>
      </w:r>
      <w:r w:rsidRPr="00932F5B">
        <w:rPr>
          <w:b/>
          <w:bCs/>
          <w:lang w:eastAsia="bg-BG"/>
        </w:rPr>
        <w:t xml:space="preserve"> </w:t>
      </w:r>
      <w:r w:rsidRPr="00932F5B">
        <w:rPr>
          <w:b/>
          <w:bCs/>
          <w:i/>
          <w:iCs/>
          <w:lang w:eastAsia="bg-BG"/>
        </w:rPr>
        <w:t xml:space="preserve">с  0 гл. "за", 0 гл. "против" и 6 гл. "въздържали се", </w:t>
      </w:r>
      <w:r w:rsidRPr="00932F5B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AB8D935" w14:textId="77777777" w:rsidR="00932F5B" w:rsidRPr="00932F5B" w:rsidRDefault="00932F5B" w:rsidP="00932F5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3789E8D6" w14:textId="77777777" w:rsidR="00932F5B" w:rsidRPr="00932F5B" w:rsidRDefault="00932F5B" w:rsidP="00932F5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932F5B">
        <w:rPr>
          <w:b/>
          <w:bCs/>
          <w:lang w:eastAsia="bg-BG"/>
        </w:rPr>
        <w:t>СТАНОВИЩЕ:</w:t>
      </w:r>
    </w:p>
    <w:p w14:paraId="40B632AF" w14:textId="77777777" w:rsidR="00932F5B" w:rsidRPr="00932F5B" w:rsidRDefault="00932F5B" w:rsidP="00932F5B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932F5B">
        <w:rPr>
          <w:b/>
          <w:bCs/>
          <w:lang w:eastAsia="bg-BG"/>
        </w:rPr>
        <w:t>Не подкрепя</w:t>
      </w:r>
      <w:r w:rsidRPr="00932F5B">
        <w:rPr>
          <w:lang w:eastAsia="bg-BG"/>
        </w:rPr>
        <w:t xml:space="preserve"> проекта за решение.</w:t>
      </w:r>
    </w:p>
    <w:p w14:paraId="19F8EE04" w14:textId="28C32E5B" w:rsidR="00187356" w:rsidRPr="009427BC" w:rsidRDefault="00932F5B" w:rsidP="00932F5B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932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>
        <w:rPr>
          <w:b/>
          <w:szCs w:val="24"/>
          <w:u w:val="thick"/>
        </w:rPr>
        <w:t>---------------------------------------------------------------------------------------</w:t>
      </w:r>
    </w:p>
    <w:p w14:paraId="2975739B" w14:textId="640DC29E" w:rsidR="00187356" w:rsidRDefault="00187356" w:rsidP="00762C75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0C0A0" w14:textId="77777777" w:rsidR="00187356" w:rsidRDefault="00187356" w:rsidP="0018735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5B924B90" w14:textId="5835033D" w:rsidR="00187356" w:rsidRPr="00762C75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1669B24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7FA0B" w14:textId="732A371D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14D38" w14:textId="77777777" w:rsidR="00762C75" w:rsidRDefault="00762C75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706C10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14617181" w14:textId="1A9196D5" w:rsidR="002D2531" w:rsidRPr="00462221" w:rsidRDefault="00187356" w:rsidP="00462221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3829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ергана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2D2531" w:rsidRPr="0046222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CB2FC3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64AE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2E04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C4DCD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43A0B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D4239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0605D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856CB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71F16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1634C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95A89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D374B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42F4F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87820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5A1018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53026A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72E9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7536E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56191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9C15BA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022B6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F19B1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A3523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25196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5C1520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28F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B23B2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41EA4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D6B4A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8801F3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F6DAC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9A2175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F5211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E53B0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731A55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64C4B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4918DE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77D36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325A9E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5E080B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F1A01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25"/>
  </w:num>
  <w:num w:numId="4">
    <w:abstractNumId w:val="39"/>
  </w:num>
  <w:num w:numId="5">
    <w:abstractNumId w:val="33"/>
  </w:num>
  <w:num w:numId="6">
    <w:abstractNumId w:val="27"/>
  </w:num>
  <w:num w:numId="7">
    <w:abstractNumId w:val="29"/>
  </w:num>
  <w:num w:numId="8">
    <w:abstractNumId w:val="21"/>
  </w:num>
  <w:num w:numId="9">
    <w:abstractNumId w:val="3"/>
  </w:num>
  <w:num w:numId="10">
    <w:abstractNumId w:val="40"/>
  </w:num>
  <w:num w:numId="11">
    <w:abstractNumId w:val="24"/>
  </w:num>
  <w:num w:numId="12">
    <w:abstractNumId w:val="32"/>
  </w:num>
  <w:num w:numId="13">
    <w:abstractNumId w:val="1"/>
  </w:num>
  <w:num w:numId="14">
    <w:abstractNumId w:val="18"/>
  </w:num>
  <w:num w:numId="15">
    <w:abstractNumId w:val="11"/>
  </w:num>
  <w:num w:numId="16">
    <w:abstractNumId w:val="22"/>
  </w:num>
  <w:num w:numId="17">
    <w:abstractNumId w:val="31"/>
  </w:num>
  <w:num w:numId="18">
    <w:abstractNumId w:val="6"/>
  </w:num>
  <w:num w:numId="19">
    <w:abstractNumId w:val="9"/>
  </w:num>
  <w:num w:numId="20">
    <w:abstractNumId w:val="16"/>
  </w:num>
  <w:num w:numId="21">
    <w:abstractNumId w:val="14"/>
  </w:num>
  <w:num w:numId="22">
    <w:abstractNumId w:val="34"/>
  </w:num>
  <w:num w:numId="23">
    <w:abstractNumId w:val="36"/>
  </w:num>
  <w:num w:numId="24">
    <w:abstractNumId w:val="2"/>
  </w:num>
  <w:num w:numId="25">
    <w:abstractNumId w:val="4"/>
  </w:num>
  <w:num w:numId="26">
    <w:abstractNumId w:val="15"/>
  </w:num>
  <w:num w:numId="27">
    <w:abstractNumId w:val="19"/>
  </w:num>
  <w:num w:numId="28">
    <w:abstractNumId w:val="17"/>
  </w:num>
  <w:num w:numId="29">
    <w:abstractNumId w:val="30"/>
  </w:num>
  <w:num w:numId="30">
    <w:abstractNumId w:val="13"/>
  </w:num>
  <w:num w:numId="31">
    <w:abstractNumId w:val="23"/>
  </w:num>
  <w:num w:numId="32">
    <w:abstractNumId w:val="5"/>
  </w:num>
  <w:num w:numId="33">
    <w:abstractNumId w:val="38"/>
  </w:num>
  <w:num w:numId="34">
    <w:abstractNumId w:val="8"/>
  </w:num>
  <w:num w:numId="35">
    <w:abstractNumId w:val="12"/>
  </w:num>
  <w:num w:numId="36">
    <w:abstractNumId w:val="10"/>
  </w:num>
  <w:num w:numId="37">
    <w:abstractNumId w:val="28"/>
  </w:num>
  <w:num w:numId="38">
    <w:abstractNumId w:val="37"/>
  </w:num>
  <w:num w:numId="39">
    <w:abstractNumId w:val="26"/>
  </w:num>
  <w:num w:numId="40">
    <w:abstractNumId w:val="7"/>
  </w:num>
  <w:num w:numId="41">
    <w:abstractNumId w:val="35"/>
  </w:num>
  <w:num w:numId="42">
    <w:abstractNumId w:val="4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00C96"/>
    <w:rsid w:val="0000390B"/>
    <w:rsid w:val="000049AF"/>
    <w:rsid w:val="000A7547"/>
    <w:rsid w:val="000B280A"/>
    <w:rsid w:val="000E227F"/>
    <w:rsid w:val="00111DED"/>
    <w:rsid w:val="00113135"/>
    <w:rsid w:val="0012574F"/>
    <w:rsid w:val="00150A77"/>
    <w:rsid w:val="00185ED5"/>
    <w:rsid w:val="00187356"/>
    <w:rsid w:val="001A5D17"/>
    <w:rsid w:val="001E00AB"/>
    <w:rsid w:val="001F5C4E"/>
    <w:rsid w:val="002840D1"/>
    <w:rsid w:val="002B5E99"/>
    <w:rsid w:val="002D2531"/>
    <w:rsid w:val="002D7C4A"/>
    <w:rsid w:val="002E1E4C"/>
    <w:rsid w:val="002E5FE4"/>
    <w:rsid w:val="002E752F"/>
    <w:rsid w:val="003374A9"/>
    <w:rsid w:val="003829F7"/>
    <w:rsid w:val="003D2C52"/>
    <w:rsid w:val="003F3EE7"/>
    <w:rsid w:val="0041287F"/>
    <w:rsid w:val="0042634C"/>
    <w:rsid w:val="004417E9"/>
    <w:rsid w:val="00446492"/>
    <w:rsid w:val="00446F1E"/>
    <w:rsid w:val="00462221"/>
    <w:rsid w:val="00487540"/>
    <w:rsid w:val="004B50F6"/>
    <w:rsid w:val="004E579C"/>
    <w:rsid w:val="00537629"/>
    <w:rsid w:val="005B2F73"/>
    <w:rsid w:val="005D61EE"/>
    <w:rsid w:val="0060178E"/>
    <w:rsid w:val="00617728"/>
    <w:rsid w:val="00625132"/>
    <w:rsid w:val="0063353B"/>
    <w:rsid w:val="00637BF4"/>
    <w:rsid w:val="006859E2"/>
    <w:rsid w:val="00692205"/>
    <w:rsid w:val="006C507F"/>
    <w:rsid w:val="007325F0"/>
    <w:rsid w:val="007437CB"/>
    <w:rsid w:val="00762C75"/>
    <w:rsid w:val="00766F71"/>
    <w:rsid w:val="00785998"/>
    <w:rsid w:val="007F2736"/>
    <w:rsid w:val="007F5290"/>
    <w:rsid w:val="0086347C"/>
    <w:rsid w:val="0089476C"/>
    <w:rsid w:val="008B6F3D"/>
    <w:rsid w:val="008C459C"/>
    <w:rsid w:val="008C51F7"/>
    <w:rsid w:val="008D2737"/>
    <w:rsid w:val="008E4B43"/>
    <w:rsid w:val="00900960"/>
    <w:rsid w:val="0092295A"/>
    <w:rsid w:val="00932F5B"/>
    <w:rsid w:val="00950FE2"/>
    <w:rsid w:val="009527A4"/>
    <w:rsid w:val="00960A04"/>
    <w:rsid w:val="009849F7"/>
    <w:rsid w:val="009D5F0B"/>
    <w:rsid w:val="00A20D04"/>
    <w:rsid w:val="00A97941"/>
    <w:rsid w:val="00AC1BCC"/>
    <w:rsid w:val="00AE1662"/>
    <w:rsid w:val="00B029E4"/>
    <w:rsid w:val="00B27EEC"/>
    <w:rsid w:val="00B36010"/>
    <w:rsid w:val="00B56318"/>
    <w:rsid w:val="00B77750"/>
    <w:rsid w:val="00B84C01"/>
    <w:rsid w:val="00BD0032"/>
    <w:rsid w:val="00BF185A"/>
    <w:rsid w:val="00BF402C"/>
    <w:rsid w:val="00C322AD"/>
    <w:rsid w:val="00C33E26"/>
    <w:rsid w:val="00C50415"/>
    <w:rsid w:val="00C7473F"/>
    <w:rsid w:val="00CA1D7E"/>
    <w:rsid w:val="00CC3CBE"/>
    <w:rsid w:val="00CC4361"/>
    <w:rsid w:val="00D03113"/>
    <w:rsid w:val="00D05D3D"/>
    <w:rsid w:val="00D07598"/>
    <w:rsid w:val="00D23ABA"/>
    <w:rsid w:val="00D32490"/>
    <w:rsid w:val="00D70DD7"/>
    <w:rsid w:val="00D81EE7"/>
    <w:rsid w:val="00D901D7"/>
    <w:rsid w:val="00DA335D"/>
    <w:rsid w:val="00DA4F2A"/>
    <w:rsid w:val="00DC0E3F"/>
    <w:rsid w:val="00ED2953"/>
    <w:rsid w:val="00F123DE"/>
    <w:rsid w:val="00F50CDA"/>
    <w:rsid w:val="00F556BD"/>
    <w:rsid w:val="00F768AE"/>
    <w:rsid w:val="00F94198"/>
    <w:rsid w:val="00FA70D3"/>
    <w:rsid w:val="00FB5092"/>
    <w:rsid w:val="00FC03A9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587D23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customStyle="1" w:styleId="Standard">
    <w:name w:val="Standard"/>
    <w:rsid w:val="0018735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ListParagraph">
    <w:name w:val="List Paragraph"/>
    <w:basedOn w:val="Standard"/>
    <w:uiPriority w:val="34"/>
    <w:qFormat/>
    <w:rsid w:val="00187356"/>
    <w:pPr>
      <w:ind w:left="720"/>
    </w:pPr>
  </w:style>
  <w:style w:type="character" w:styleId="CommentReference">
    <w:name w:val="annotation reference"/>
    <w:basedOn w:val="DefaultParagraphFont"/>
    <w:uiPriority w:val="99"/>
    <w:rsid w:val="00187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90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0B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BB44E-B7E1-47D5-A543-74705097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235</TotalTime>
  <Pages>21</Pages>
  <Words>7173</Words>
  <Characters>40887</Characters>
  <Application>Microsoft Office Word</Application>
  <DocSecurity>0</DocSecurity>
  <Lines>340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47965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19</cp:revision>
  <cp:lastPrinted>2023-04-10T05:20:00Z</cp:lastPrinted>
  <dcterms:created xsi:type="dcterms:W3CDTF">2023-06-26T07:19:00Z</dcterms:created>
  <dcterms:modified xsi:type="dcterms:W3CDTF">2023-08-29T06:15:00Z</dcterms:modified>
</cp:coreProperties>
</file>