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B81B6F" w14:textId="77777777" w:rsidR="002D2531" w:rsidRDefault="002D2531"/>
    <w:p w14:paraId="4D014552" w14:textId="77777777" w:rsidR="0012574F" w:rsidRPr="00B50C42" w:rsidRDefault="0012574F" w:rsidP="0012574F">
      <w:pPr>
        <w:jc w:val="both"/>
        <w:rPr>
          <w:b/>
          <w:bCs/>
        </w:rPr>
      </w:pPr>
    </w:p>
    <w:p w14:paraId="44CD2604" w14:textId="77777777" w:rsidR="0012574F" w:rsidRPr="00B50C42" w:rsidRDefault="0012574F" w:rsidP="0012574F">
      <w:pPr>
        <w:jc w:val="both"/>
        <w:rPr>
          <w:b/>
          <w:bCs/>
        </w:rPr>
      </w:pPr>
    </w:p>
    <w:p w14:paraId="0D384F62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6257423" wp14:editId="75E53DC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767EE330" wp14:editId="7CDE8CC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A139B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8DEF334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4C25002F" w14:textId="77777777" w:rsidR="0012574F" w:rsidRPr="00D03113" w:rsidRDefault="00167EAE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4284F34D" w14:textId="77777777" w:rsidR="002D2531" w:rsidRDefault="0012574F" w:rsidP="00912DE8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0CB1D70" wp14:editId="0B350A4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243B8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E92759C" w14:textId="10355FD4" w:rsidR="00912DE8" w:rsidRPr="008B4F52" w:rsidRDefault="00912DE8" w:rsidP="008B4F52">
      <w:pPr>
        <w:pBdr>
          <w:bottom w:val="single" w:sz="4" w:space="1" w:color="000000"/>
        </w:pBdr>
        <w:autoSpaceDN w:val="0"/>
        <w:jc w:val="center"/>
        <w:textAlignment w:val="baseline"/>
        <w:rPr>
          <w:rFonts w:ascii="Calibri" w:eastAsia="Calibri" w:hAnsi="Calibri"/>
        </w:rPr>
      </w:pPr>
      <w:r w:rsidRPr="00046809">
        <w:rPr>
          <w:b/>
          <w:bCs/>
          <w:caps/>
          <w:lang w:eastAsia="bg-BG"/>
        </w:rPr>
        <w:t>ПОСТОЯННА КОМИС</w:t>
      </w:r>
      <w:r>
        <w:rPr>
          <w:b/>
          <w:bCs/>
          <w:caps/>
          <w:lang w:eastAsia="bg-BG"/>
        </w:rPr>
        <w:t>ИЯ ПО наука, иновации и оперативни програми</w:t>
      </w:r>
      <w:r w:rsidRPr="00046809">
        <w:rPr>
          <w:b/>
          <w:bCs/>
          <w:caps/>
          <w:lang w:eastAsia="bg-BG"/>
        </w:rPr>
        <w:br/>
      </w:r>
    </w:p>
    <w:p w14:paraId="13B6AB1B" w14:textId="26C51A3B" w:rsidR="00912DE8" w:rsidRPr="002667FE" w:rsidRDefault="00912DE8" w:rsidP="00912DE8">
      <w:pPr>
        <w:autoSpaceDN w:val="0"/>
        <w:spacing w:before="100"/>
        <w:jc w:val="center"/>
        <w:textAlignment w:val="baseline"/>
        <w:rPr>
          <w:b/>
          <w:bCs/>
          <w:kern w:val="3"/>
          <w:lang w:eastAsia="bg-BG"/>
        </w:rPr>
      </w:pPr>
      <w:r w:rsidRPr="00046809">
        <w:rPr>
          <w:b/>
          <w:bCs/>
          <w:caps/>
          <w:lang w:eastAsia="bg-BG"/>
        </w:rPr>
        <w:t>ПРОТОКОЛ</w:t>
      </w:r>
      <w:r w:rsidRPr="00046809">
        <w:rPr>
          <w:b/>
          <w:bCs/>
          <w:caps/>
          <w:lang w:val="en-US" w:eastAsia="bg-BG"/>
        </w:rPr>
        <w:t xml:space="preserve"> </w:t>
      </w:r>
      <w:r w:rsidR="009F233B">
        <w:rPr>
          <w:b/>
          <w:bCs/>
          <w:kern w:val="3"/>
          <w:lang w:eastAsia="bg-BG"/>
        </w:rPr>
        <w:t>№40</w:t>
      </w:r>
    </w:p>
    <w:p w14:paraId="61CEEA0C" w14:textId="77777777" w:rsidR="00912DE8" w:rsidRPr="00046809" w:rsidRDefault="00912DE8" w:rsidP="00BE5F9F">
      <w:pPr>
        <w:autoSpaceDN w:val="0"/>
        <w:spacing w:before="100"/>
        <w:jc w:val="both"/>
        <w:textAlignment w:val="baseline"/>
        <w:rPr>
          <w:rFonts w:ascii="Arial" w:hAnsi="Arial" w:cs="Arial"/>
          <w:sz w:val="16"/>
          <w:szCs w:val="16"/>
          <w:lang w:eastAsia="bg-BG"/>
        </w:rPr>
      </w:pPr>
    </w:p>
    <w:p w14:paraId="5422595B" w14:textId="17B94C19" w:rsidR="002667FE" w:rsidRDefault="00912DE8" w:rsidP="00BE5F9F">
      <w:pPr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Днес,</w:t>
      </w:r>
      <w:r w:rsidR="009F233B">
        <w:rPr>
          <w:lang w:eastAsia="bg-BG"/>
        </w:rPr>
        <w:t xml:space="preserve"> 24.08</w:t>
      </w:r>
      <w:r w:rsidR="002667FE">
        <w:rPr>
          <w:lang w:eastAsia="bg-BG"/>
        </w:rPr>
        <w:t>.2023 г., от 09</w:t>
      </w:r>
      <w:r>
        <w:rPr>
          <w:lang w:eastAsia="bg-BG"/>
        </w:rPr>
        <w:t>:00 часа</w:t>
      </w:r>
      <w:r w:rsidRPr="00046809">
        <w:rPr>
          <w:lang w:eastAsia="bg-BG"/>
        </w:rPr>
        <w:t>,</w:t>
      </w:r>
      <w:r>
        <w:rPr>
          <w:lang w:eastAsia="bg-BG"/>
        </w:rPr>
        <w:t xml:space="preserve"> </w:t>
      </w:r>
      <w:r w:rsidR="002667FE">
        <w:t>в Зала 1</w:t>
      </w:r>
      <w:r w:rsidR="002667FE" w:rsidRPr="00FF735A">
        <w:t>, находяща се на ет. 1, в сградата на Община Бургас, ул. „Александровска“ 26</w:t>
      </w:r>
      <w:r w:rsidR="002667FE">
        <w:rPr>
          <w:lang w:eastAsia="bg-BG"/>
        </w:rPr>
        <w:t xml:space="preserve">, се проведе заседание на </w:t>
      </w:r>
      <w:r w:rsidR="002667FE" w:rsidRPr="00046809">
        <w:rPr>
          <w:lang w:eastAsia="bg-BG"/>
        </w:rPr>
        <w:t xml:space="preserve">Постоянната комисия </w:t>
      </w:r>
      <w:r w:rsidR="002667FE">
        <w:rPr>
          <w:lang w:eastAsia="bg-BG"/>
        </w:rPr>
        <w:t>по наука, иновации и оперативни програми.</w:t>
      </w:r>
      <w:r w:rsidR="002667FE">
        <w:rPr>
          <w:lang w:eastAsia="bg-BG"/>
        </w:rPr>
        <w:tab/>
      </w:r>
    </w:p>
    <w:p w14:paraId="04D8CADD" w14:textId="79BC9301" w:rsidR="00912DE8" w:rsidRDefault="00912DE8" w:rsidP="00BE5F9F">
      <w:pPr>
        <w:ind w:firstLine="708"/>
        <w:contextualSpacing/>
        <w:jc w:val="both"/>
        <w:rPr>
          <w:lang w:eastAsia="bg-BG"/>
        </w:rPr>
      </w:pPr>
      <w:r w:rsidRPr="00046809">
        <w:rPr>
          <w:lang w:eastAsia="bg-BG"/>
        </w:rPr>
        <w:t>На заседанието на комисията присъстваха</w:t>
      </w:r>
      <w:r w:rsidR="009F233B">
        <w:rPr>
          <w:lang w:eastAsia="bg-BG"/>
        </w:rPr>
        <w:t>:</w:t>
      </w:r>
      <w:r w:rsidR="002667FE">
        <w:rPr>
          <w:lang w:eastAsia="bg-BG"/>
        </w:rPr>
        <w:t xml:space="preserve"> проф. д-р Севдалина </w:t>
      </w:r>
      <w:proofErr w:type="spellStart"/>
      <w:r w:rsidR="002667FE">
        <w:rPr>
          <w:lang w:eastAsia="bg-BG"/>
        </w:rPr>
        <w:t>Турманова</w:t>
      </w:r>
      <w:proofErr w:type="spellEnd"/>
      <w:r w:rsidR="002667FE">
        <w:rPr>
          <w:lang w:eastAsia="bg-BG"/>
        </w:rPr>
        <w:t xml:space="preserve"> – зам.-председател и</w:t>
      </w:r>
      <w:r w:rsidR="006127E6">
        <w:rPr>
          <w:lang w:eastAsia="bg-BG"/>
        </w:rPr>
        <w:t xml:space="preserve"> </w:t>
      </w:r>
      <w:r w:rsidRPr="00046809">
        <w:rPr>
          <w:lang w:eastAsia="bg-BG"/>
        </w:rPr>
        <w:t>членове:</w:t>
      </w:r>
      <w:r>
        <w:rPr>
          <w:lang w:eastAsia="bg-BG"/>
        </w:rPr>
        <w:t xml:space="preserve"> Виолета Илиева, Георги Георгиев, Иван Иванов</w:t>
      </w:r>
      <w:r w:rsidR="008C6248">
        <w:rPr>
          <w:lang w:val="en-US" w:eastAsia="bg-BG"/>
        </w:rPr>
        <w:t xml:space="preserve">, </w:t>
      </w:r>
      <w:r w:rsidR="008C6248" w:rsidRPr="008A6B1C">
        <w:rPr>
          <w:lang w:eastAsia="bg-BG"/>
        </w:rPr>
        <w:t>Иво Баев</w:t>
      </w:r>
      <w:r>
        <w:rPr>
          <w:lang w:eastAsia="bg-BG"/>
        </w:rPr>
        <w:t xml:space="preserve"> и</w:t>
      </w:r>
      <w:r w:rsidR="008A6B1C">
        <w:rPr>
          <w:lang w:eastAsia="bg-BG"/>
        </w:rPr>
        <w:t xml:space="preserve"> </w:t>
      </w:r>
      <w:r w:rsidR="008A6B1C" w:rsidRPr="00B95B51">
        <w:rPr>
          <w:lang w:eastAsia="bg-BG"/>
        </w:rPr>
        <w:t xml:space="preserve">Тони </w:t>
      </w:r>
      <w:proofErr w:type="spellStart"/>
      <w:r w:rsidR="008A6B1C" w:rsidRPr="00B95B51">
        <w:rPr>
          <w:lang w:eastAsia="bg-BG"/>
        </w:rPr>
        <w:t>Минасян</w:t>
      </w:r>
      <w:proofErr w:type="spellEnd"/>
      <w:r w:rsidR="008A6B1C">
        <w:rPr>
          <w:lang w:eastAsia="bg-BG"/>
        </w:rPr>
        <w:t>.</w:t>
      </w:r>
    </w:p>
    <w:p w14:paraId="016423DA" w14:textId="10D04962" w:rsidR="009F233B" w:rsidRDefault="009F233B" w:rsidP="00BE5F9F">
      <w:pPr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Отсъства п</w:t>
      </w:r>
      <w:r w:rsidRPr="00B95B51">
        <w:rPr>
          <w:lang w:eastAsia="bg-BG"/>
        </w:rPr>
        <w:t>роф. д-р Сотир Сотиров – председател</w:t>
      </w:r>
      <w:r>
        <w:rPr>
          <w:lang w:eastAsia="bg-BG"/>
        </w:rPr>
        <w:t>.</w:t>
      </w:r>
    </w:p>
    <w:p w14:paraId="6EE0EA96" w14:textId="51736ACE" w:rsidR="009F233B" w:rsidRDefault="00BE5F9F" w:rsidP="009F233B">
      <w:pPr>
        <w:suppressAutoHyphens w:val="0"/>
        <w:ind w:firstLine="708"/>
        <w:jc w:val="both"/>
        <w:rPr>
          <w:lang w:eastAsia="bg-BG"/>
        </w:rPr>
      </w:pPr>
      <w:r w:rsidRPr="00BD573F">
        <w:rPr>
          <w:lang w:eastAsia="bg-BG"/>
        </w:rPr>
        <w:t xml:space="preserve">От общинска администрация присъстваха: </w:t>
      </w:r>
      <w:r w:rsidR="009F233B">
        <w:t>Пенка Буйнова – гл. експерт в дирекция „Управление на общинската собственост“, Виолета Лазова – началник на отдел „Икономика и бизнес развитие“</w:t>
      </w:r>
      <w:r w:rsidR="009F233B">
        <w:rPr>
          <w:lang w:eastAsia="bg-BG"/>
        </w:rPr>
        <w:t xml:space="preserve">, </w:t>
      </w:r>
      <w:r w:rsidR="009F233B">
        <w:t xml:space="preserve">Весна </w:t>
      </w:r>
      <w:proofErr w:type="spellStart"/>
      <w:r w:rsidR="009F233B">
        <w:t>Балтина</w:t>
      </w:r>
      <w:proofErr w:type="spellEnd"/>
      <w:r w:rsidR="009F233B">
        <w:t xml:space="preserve"> – зам.</w:t>
      </w:r>
      <w:r w:rsidR="009F233B">
        <w:rPr>
          <w:rStyle w:val="Strong"/>
        </w:rPr>
        <w:t>-</w:t>
      </w:r>
      <w:r w:rsidR="009F233B">
        <w:t>кмет „Стратегическо развитие и екология, дигитализация и адап</w:t>
      </w:r>
      <w:r w:rsidR="00146411">
        <w:t>тация към промените на климата“, Мария Куманова - ръководител Проект ИТИ по Програма "Развитие на регионите" 2021 - 2027 г.</w:t>
      </w:r>
    </w:p>
    <w:p w14:paraId="7148E59F" w14:textId="43FAB8BA" w:rsidR="00912DE8" w:rsidRDefault="009F233B" w:rsidP="009F233B">
      <w:pPr>
        <w:suppressAutoHyphens w:val="0"/>
        <w:ind w:firstLine="708"/>
        <w:jc w:val="both"/>
        <w:rPr>
          <w:i/>
          <w:lang w:eastAsia="bg-BG"/>
        </w:rPr>
      </w:pPr>
      <w:r w:rsidRPr="00ED3C06">
        <w:t xml:space="preserve"> </w:t>
      </w:r>
      <w:r w:rsidR="00912DE8" w:rsidRPr="00ED3C06">
        <w:t xml:space="preserve">Заседанието откри и ръководи </w:t>
      </w:r>
      <w:r>
        <w:t>зам.-</w:t>
      </w:r>
      <w:r w:rsidR="00912DE8">
        <w:t>председателят на ПКНИОП -</w:t>
      </w:r>
      <w:r w:rsidR="00912DE8" w:rsidRPr="00433486">
        <w:rPr>
          <w:lang w:eastAsia="bg-BG"/>
        </w:rPr>
        <w:t xml:space="preserve"> </w:t>
      </w:r>
      <w:r>
        <w:rPr>
          <w:lang w:eastAsia="bg-BG"/>
        </w:rPr>
        <w:t xml:space="preserve">проф. д-р Севдалина </w:t>
      </w:r>
      <w:proofErr w:type="spellStart"/>
      <w:r>
        <w:rPr>
          <w:lang w:eastAsia="bg-BG"/>
        </w:rPr>
        <w:t>Турманова</w:t>
      </w:r>
      <w:proofErr w:type="spellEnd"/>
      <w:r w:rsidR="00912DE8">
        <w:t>, като</w:t>
      </w:r>
      <w:r w:rsidR="00912DE8">
        <w:rPr>
          <w:i/>
        </w:rPr>
        <w:t xml:space="preserve"> </w:t>
      </w:r>
      <w:r w:rsidR="00912DE8" w:rsidRPr="00ED3C06">
        <w:rPr>
          <w:i/>
        </w:rPr>
        <w:t>с</w:t>
      </w:r>
      <w:r>
        <w:rPr>
          <w:i/>
        </w:rPr>
        <w:t xml:space="preserve"> 6</w:t>
      </w:r>
      <w:r w:rsidR="00BE5F9F">
        <w:rPr>
          <w:i/>
        </w:rPr>
        <w:t xml:space="preserve"> </w:t>
      </w:r>
      <w:r w:rsidR="006127E6">
        <w:rPr>
          <w:i/>
        </w:rPr>
        <w:t xml:space="preserve"> </w:t>
      </w:r>
      <w:r w:rsidR="00912DE8" w:rsidRPr="00ED3C06">
        <w:rPr>
          <w:i/>
          <w:lang w:eastAsia="bg-BG"/>
        </w:rPr>
        <w:t>гл. „за“, 0 гл. „против“ и 0 гл. „въздържали се“</w:t>
      </w:r>
      <w:r w:rsidR="00912DE8" w:rsidRPr="00ED3C06">
        <w:rPr>
          <w:i/>
          <w:lang w:val="en-US" w:eastAsia="bg-BG"/>
        </w:rPr>
        <w:t>,</w:t>
      </w:r>
      <w:r w:rsidR="00912DE8" w:rsidRPr="00ED3C06">
        <w:rPr>
          <w:i/>
          <w:lang w:eastAsia="bg-BG"/>
        </w:rPr>
        <w:t xml:space="preserve"> </w:t>
      </w:r>
      <w:r w:rsidR="00912DE8" w:rsidRPr="00ED3C06">
        <w:rPr>
          <w:lang w:eastAsia="bg-BG"/>
        </w:rPr>
        <w:t>се прие следният</w:t>
      </w:r>
      <w:r w:rsidR="00912DE8" w:rsidRPr="00ED3C06">
        <w:rPr>
          <w:i/>
          <w:lang w:eastAsia="bg-BG"/>
        </w:rPr>
        <w:t xml:space="preserve"> </w:t>
      </w:r>
    </w:p>
    <w:p w14:paraId="3C5F4D6A" w14:textId="77777777" w:rsidR="009F233B" w:rsidRPr="00B90155" w:rsidRDefault="009F233B" w:rsidP="009F233B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2F29AD2E" w14:textId="77777777" w:rsidR="009F233B" w:rsidRPr="00B90155" w:rsidRDefault="009F233B" w:rsidP="009F233B">
      <w:pPr>
        <w:rPr>
          <w:u w:val="thick"/>
        </w:rPr>
      </w:pPr>
    </w:p>
    <w:p w14:paraId="6CE59719" w14:textId="77777777" w:rsidR="009F233B" w:rsidRDefault="009F233B" w:rsidP="009F233B">
      <w:pPr>
        <w:numPr>
          <w:ilvl w:val="0"/>
          <w:numId w:val="22"/>
        </w:numPr>
        <w:suppressAutoHyphens w:val="0"/>
        <w:spacing w:line="259" w:lineRule="auto"/>
        <w:contextualSpacing/>
        <w:jc w:val="both"/>
      </w:pPr>
      <w:proofErr w:type="spellStart"/>
      <w:r w:rsidRPr="00C3218E">
        <w:rPr>
          <w:i/>
        </w:rPr>
        <w:t>ОбС</w:t>
      </w:r>
      <w:proofErr w:type="spellEnd"/>
      <w:r w:rsidRPr="00C3218E">
        <w:rPr>
          <w:i/>
        </w:rPr>
        <w:t xml:space="preserve"> 08-00-14493</w:t>
      </w:r>
      <w:r>
        <w:t xml:space="preserve"> </w:t>
      </w:r>
      <w:r w:rsidRPr="00C3218E">
        <w:rPr>
          <w:b/>
        </w:rPr>
        <w:t>Докладна записка от Димитър Николов – кмет на Община Бургас</w:t>
      </w:r>
      <w:r w:rsidRPr="00C3218E">
        <w:rPr>
          <w:i/>
        </w:rPr>
        <w:t>,</w:t>
      </w:r>
      <w:r w:rsidRPr="00C3218E">
        <w:t xml:space="preserve"> </w:t>
      </w:r>
      <w:r w:rsidRPr="00C3218E">
        <w:rPr>
          <w:i/>
        </w:rPr>
        <w:t xml:space="preserve">относно: </w:t>
      </w:r>
      <w:r w:rsidRPr="00C3218E">
        <w:t xml:space="preserve">Приемане на Програма за демографско развитие на Община Бургас </w:t>
      </w:r>
    </w:p>
    <w:p w14:paraId="3EE28EAC" w14:textId="77777777" w:rsidR="009F233B" w:rsidRPr="00EE07D3" w:rsidRDefault="009F233B" w:rsidP="009F233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8283D" w14:textId="77777777" w:rsidR="009F233B" w:rsidRPr="00617850" w:rsidRDefault="009F233B" w:rsidP="009F233B">
      <w:pPr>
        <w:pStyle w:val="ListParagraph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785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617850">
        <w:rPr>
          <w:rFonts w:ascii="Times New Roman" w:hAnsi="Times New Roman" w:cs="Times New Roman"/>
          <w:i/>
          <w:sz w:val="24"/>
          <w:szCs w:val="24"/>
        </w:rPr>
        <w:t xml:space="preserve"> 08-00-14433</w:t>
      </w:r>
      <w:r w:rsidRPr="006178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1785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„Бюджет, финанси и икономика“, </w:t>
      </w:r>
      <w:r w:rsidRPr="0061785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17850">
        <w:rPr>
          <w:rFonts w:ascii="Times New Roman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 </w:t>
      </w:r>
    </w:p>
    <w:p w14:paraId="467C7823" w14:textId="77777777" w:rsidR="009F233B" w:rsidRPr="00617850" w:rsidRDefault="009F233B" w:rsidP="009F233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9B799" w14:textId="77777777" w:rsidR="009F233B" w:rsidRDefault="009F233B" w:rsidP="009F233B">
      <w:pPr>
        <w:pStyle w:val="ListParagraph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785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617850">
        <w:rPr>
          <w:rFonts w:ascii="Times New Roman" w:hAnsi="Times New Roman" w:cs="Times New Roman"/>
          <w:i/>
          <w:sz w:val="24"/>
          <w:szCs w:val="24"/>
        </w:rPr>
        <w:t xml:space="preserve"> 08-00-14487</w:t>
      </w:r>
      <w:r w:rsidRPr="00617850">
        <w:rPr>
          <w:rFonts w:ascii="Times New Roman" w:hAnsi="Times New Roman" w:cs="Times New Roman"/>
          <w:sz w:val="24"/>
          <w:szCs w:val="24"/>
        </w:rPr>
        <w:t xml:space="preserve"> </w:t>
      </w:r>
      <w:r w:rsidRPr="0061785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61785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17850">
        <w:rPr>
          <w:rFonts w:ascii="Times New Roman" w:hAnsi="Times New Roman" w:cs="Times New Roman"/>
          <w:sz w:val="24"/>
          <w:szCs w:val="24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 г. </w:t>
      </w:r>
    </w:p>
    <w:p w14:paraId="65A53D19" w14:textId="77777777" w:rsidR="009F233B" w:rsidRPr="00A97D07" w:rsidRDefault="009F233B" w:rsidP="009F233B">
      <w:pPr>
        <w:pStyle w:val="NoSpacing"/>
      </w:pPr>
    </w:p>
    <w:p w14:paraId="0F25E417" w14:textId="77777777" w:rsidR="009F233B" w:rsidRDefault="009F233B" w:rsidP="009F233B">
      <w:pPr>
        <w:pStyle w:val="ListParagraph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785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617850">
        <w:rPr>
          <w:rFonts w:ascii="Times New Roman" w:hAnsi="Times New Roman" w:cs="Times New Roman"/>
          <w:i/>
          <w:sz w:val="24"/>
          <w:szCs w:val="24"/>
        </w:rPr>
        <w:t xml:space="preserve"> 08-00-14465</w:t>
      </w:r>
      <w:r w:rsidRPr="00617850">
        <w:rPr>
          <w:rFonts w:ascii="Times New Roman" w:hAnsi="Times New Roman" w:cs="Times New Roman"/>
          <w:sz w:val="24"/>
          <w:szCs w:val="24"/>
        </w:rPr>
        <w:t xml:space="preserve"> </w:t>
      </w:r>
      <w:r w:rsidRPr="0061785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61785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17850">
        <w:rPr>
          <w:rFonts w:ascii="Times New Roman" w:hAnsi="Times New Roman" w:cs="Times New Roman"/>
          <w:sz w:val="24"/>
          <w:szCs w:val="24"/>
        </w:rPr>
        <w:t>Осигуряване на собствен принос за реализация на проект „Иновативни мерки в отговор на градските предизвикателствата към качеството на живот и здравето на общността“, одобрен за финансиране по Европейската инициатива за градовете</w:t>
      </w:r>
    </w:p>
    <w:p w14:paraId="3BAC116F" w14:textId="77777777" w:rsidR="009F233B" w:rsidRPr="00617850" w:rsidRDefault="009F233B" w:rsidP="009F233B">
      <w:pPr>
        <w:pStyle w:val="ListParagraph"/>
        <w:rPr>
          <w:i/>
        </w:rPr>
      </w:pPr>
    </w:p>
    <w:p w14:paraId="66DD41AB" w14:textId="09BBE602" w:rsidR="009F233B" w:rsidRDefault="009F233B" w:rsidP="00F26FF8">
      <w:pPr>
        <w:pStyle w:val="ListParagraph"/>
        <w:numPr>
          <w:ilvl w:val="0"/>
          <w:numId w:val="22"/>
        </w:numPr>
        <w:spacing w:after="160" w:line="240" w:lineRule="auto"/>
        <w:ind w:left="360"/>
        <w:jc w:val="both"/>
      </w:pPr>
      <w:proofErr w:type="spellStart"/>
      <w:r w:rsidRPr="00C869A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869AB">
        <w:rPr>
          <w:rFonts w:ascii="Times New Roman" w:hAnsi="Times New Roman" w:cs="Times New Roman"/>
          <w:i/>
          <w:sz w:val="24"/>
          <w:szCs w:val="24"/>
        </w:rPr>
        <w:t xml:space="preserve"> 08-00-14434</w:t>
      </w:r>
      <w:r w:rsidRPr="00617850">
        <w:rPr>
          <w:rFonts w:ascii="Times New Roman" w:hAnsi="Times New Roman" w:cs="Times New Roman"/>
          <w:sz w:val="24"/>
          <w:szCs w:val="24"/>
        </w:rPr>
        <w:t xml:space="preserve"> </w:t>
      </w:r>
      <w:r w:rsidRPr="00C869AB">
        <w:rPr>
          <w:rFonts w:ascii="Times New Roman" w:hAnsi="Times New Roman" w:cs="Times New Roman"/>
          <w:b/>
          <w:sz w:val="24"/>
          <w:szCs w:val="24"/>
        </w:rPr>
        <w:t>Доклад от Димитър Николов – кмет на Община Бургас,</w:t>
      </w:r>
      <w:r w:rsidRPr="00617850">
        <w:rPr>
          <w:rFonts w:ascii="Times New Roman" w:hAnsi="Times New Roman" w:cs="Times New Roman"/>
          <w:sz w:val="24"/>
          <w:szCs w:val="24"/>
        </w:rPr>
        <w:t xml:space="preserve"> </w:t>
      </w:r>
      <w:r w:rsidRPr="00C869AB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617850">
        <w:rPr>
          <w:rFonts w:ascii="Times New Roman" w:hAnsi="Times New Roman" w:cs="Times New Roman"/>
          <w:sz w:val="24"/>
          <w:szCs w:val="24"/>
        </w:rPr>
        <w:t xml:space="preserve">Проект на бюджет за 2023 година </w:t>
      </w:r>
    </w:p>
    <w:p w14:paraId="512D34A2" w14:textId="77777777" w:rsidR="009F233B" w:rsidRDefault="009F233B" w:rsidP="009F233B">
      <w:pPr>
        <w:numPr>
          <w:ilvl w:val="0"/>
          <w:numId w:val="22"/>
        </w:numPr>
        <w:suppressAutoHyphens w:val="0"/>
        <w:spacing w:line="259" w:lineRule="auto"/>
        <w:contextualSpacing/>
        <w:jc w:val="both"/>
      </w:pPr>
      <w:proofErr w:type="spellStart"/>
      <w:r w:rsidRPr="00C3218E">
        <w:rPr>
          <w:i/>
        </w:rPr>
        <w:lastRenderedPageBreak/>
        <w:t>ОбС</w:t>
      </w:r>
      <w:proofErr w:type="spellEnd"/>
      <w:r w:rsidRPr="00C3218E">
        <w:rPr>
          <w:i/>
        </w:rPr>
        <w:t xml:space="preserve"> 08-00-</w:t>
      </w:r>
      <w:r w:rsidRPr="00617850">
        <w:rPr>
          <w:i/>
        </w:rPr>
        <w:t>14464</w:t>
      </w:r>
      <w:r w:rsidRPr="00C3218E"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Кандидатстване на Община Бургас с проектни предложения: „Подобряване на безопасността и условията на труд на рибарите, и модернизация на Лодкостоянка в акваторията северно от кв. 54, по плана на кв. Крайморие, Община Бургас“, </w:t>
      </w:r>
      <w:r>
        <w:rPr>
          <w:rStyle w:val="Emphasis"/>
        </w:rPr>
        <w:t>„</w:t>
      </w:r>
      <w:r>
        <w:t>Подобряване на безопасността и условията на труд на рибарите чрез модернизация на рибарско пристанище "Сарафово" и „Подобряване на безопасността и условията на труд на рибарите чрез модернизация на закрита Лодкостоянка „Ченгене скеле“, намираща се в имот 1245 в землището на кв. Крайморие, Община Бургас“ по процедура за подбор на проекти BG14MFOP001-1.027 „Рибарски пристанища, кейове за разтоварване, рибни борси и лодкостоянки“, мярка 1.8 “Рибарски пристанища, кейове за разтоварване, рибни борси и покрити лодкостоянки“, сектор „Инвестиции насочени към изграждане и/или модернизация на лодкостоянки“, финансирана от Европейския фонд за морско дело и рибарство чрез Програма за морско дело и рибарство 2014 – 2020 </w:t>
      </w:r>
    </w:p>
    <w:p w14:paraId="4E48F9D3" w14:textId="77777777" w:rsidR="009F233B" w:rsidRDefault="009F233B" w:rsidP="009F233B">
      <w:pPr>
        <w:pStyle w:val="ListParagraph"/>
      </w:pPr>
    </w:p>
    <w:p w14:paraId="16C580C6" w14:textId="77777777" w:rsidR="00833B61" w:rsidRPr="0067321D" w:rsidRDefault="00833B61" w:rsidP="00833B61">
      <w:pPr>
        <w:numPr>
          <w:ilvl w:val="0"/>
          <w:numId w:val="22"/>
        </w:numPr>
        <w:suppressAutoHyphens w:val="0"/>
        <w:spacing w:line="259" w:lineRule="auto"/>
        <w:contextualSpacing/>
        <w:jc w:val="both"/>
        <w:rPr>
          <w:rFonts w:eastAsiaTheme="minorHAnsi"/>
          <w:b/>
          <w:u w:val="single"/>
        </w:rPr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08-00-14494 </w:t>
      </w:r>
      <w:r>
        <w:rPr>
          <w:i/>
        </w:rPr>
        <w:t xml:space="preserve"> </w:t>
      </w:r>
      <w:r>
        <w:rPr>
          <w:rStyle w:val="Strong"/>
        </w:rPr>
        <w:t xml:space="preserve">Докладна записка от Димитър Николов - кмет на Община Бургас, </w:t>
      </w:r>
      <w:r>
        <w:rPr>
          <w:rStyle w:val="Emphasis"/>
        </w:rPr>
        <w:t xml:space="preserve">относно: </w:t>
      </w:r>
      <w:r>
        <w:t>Кандидатстване с Концепция за интегрирани териториални инвестиции по процедура BG16FFPR003-2.001 „Концепции за интегрирани териториални инвестиции (ИТИ)“ по Програма „Развитие на регионите“ 2021 – 2027 </w:t>
      </w:r>
    </w:p>
    <w:p w14:paraId="34CCEEB4" w14:textId="77777777" w:rsidR="009F233B" w:rsidRDefault="009F233B" w:rsidP="009F233B">
      <w:pPr>
        <w:spacing w:line="259" w:lineRule="auto"/>
        <w:contextualSpacing/>
      </w:pPr>
    </w:p>
    <w:p w14:paraId="34EE2DA8" w14:textId="77777777" w:rsidR="009F233B" w:rsidRPr="00C3218E" w:rsidRDefault="009F233B" w:rsidP="009F233B">
      <w:pPr>
        <w:numPr>
          <w:ilvl w:val="0"/>
          <w:numId w:val="22"/>
        </w:numPr>
        <w:suppressAutoHyphens w:val="0"/>
        <w:spacing w:line="259" w:lineRule="auto"/>
        <w:contextualSpacing/>
        <w:jc w:val="both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08-00-14454</w:t>
      </w:r>
      <w:r>
        <w:t xml:space="preserve"> </w:t>
      </w:r>
      <w:r w:rsidRPr="00617850">
        <w:rPr>
          <w:b/>
        </w:rPr>
        <w:t>Докладна записка от Димитър Николов – кмет на Община Бургас,</w:t>
      </w:r>
      <w:r w:rsidRPr="00C3218E">
        <w:t xml:space="preserve"> </w:t>
      </w:r>
      <w:r w:rsidRPr="00617850">
        <w:rPr>
          <w:i/>
        </w:rPr>
        <w:t xml:space="preserve">относно: </w:t>
      </w:r>
      <w:r w:rsidRPr="00C3218E">
        <w:t>Отчет за състоянието на общинската собственост и резултатите от нейното управление за периода от 01.01.2022 г. до 31.12.2022 г</w:t>
      </w:r>
      <w:r>
        <w:t>.</w:t>
      </w:r>
      <w:r w:rsidRPr="00C3218E">
        <w:t xml:space="preserve"> </w:t>
      </w:r>
    </w:p>
    <w:p w14:paraId="26410AB3" w14:textId="01EBAA1F" w:rsidR="008C6248" w:rsidRPr="002667FE" w:rsidRDefault="00912DE8" w:rsidP="002667FE">
      <w:pPr>
        <w:suppressAutoHyphens w:val="0"/>
        <w:spacing w:after="160"/>
        <w:ind w:left="360"/>
        <w:jc w:val="center"/>
        <w:rPr>
          <w:b/>
          <w:u w:val="thick"/>
        </w:rPr>
      </w:pPr>
      <w:r w:rsidRPr="002667FE">
        <w:rPr>
          <w:b/>
          <w:u w:val="thick"/>
        </w:rPr>
        <w:t>---------------------------------------------------------------------------------------</w:t>
      </w:r>
    </w:p>
    <w:p w14:paraId="48A6D0DF" w14:textId="3DA962D3" w:rsidR="00912DE8" w:rsidRDefault="00912DE8" w:rsidP="00912DE8">
      <w:pPr>
        <w:jc w:val="center"/>
        <w:rPr>
          <w:b/>
          <w:lang w:val="en-US" w:eastAsia="my-MM" w:bidi="my-MM"/>
        </w:rPr>
      </w:pPr>
      <w:r w:rsidRPr="00ED3C06">
        <w:rPr>
          <w:b/>
          <w:lang w:eastAsia="my-MM" w:bidi="my-MM"/>
        </w:rPr>
        <w:t xml:space="preserve">Точка </w:t>
      </w:r>
      <w:r w:rsidRPr="00ED3C06">
        <w:rPr>
          <w:b/>
          <w:lang w:val="en-US" w:eastAsia="my-MM" w:bidi="my-MM"/>
        </w:rPr>
        <w:t>1</w:t>
      </w:r>
    </w:p>
    <w:p w14:paraId="42A7DB4B" w14:textId="77777777" w:rsidR="006127E6" w:rsidRDefault="006127E6" w:rsidP="002667FE">
      <w:pPr>
        <w:jc w:val="center"/>
        <w:rPr>
          <w:b/>
          <w:lang w:val="en-US" w:eastAsia="my-MM" w:bidi="my-MM"/>
        </w:rPr>
      </w:pPr>
    </w:p>
    <w:p w14:paraId="1D5C1184" w14:textId="7018BAEF" w:rsidR="009F233B" w:rsidRDefault="009F233B" w:rsidP="009F233B">
      <w:pPr>
        <w:suppressAutoHyphens w:val="0"/>
        <w:spacing w:line="259" w:lineRule="auto"/>
        <w:contextualSpacing/>
        <w:jc w:val="center"/>
      </w:pPr>
      <w:proofErr w:type="spellStart"/>
      <w:r w:rsidRPr="00C3218E">
        <w:rPr>
          <w:i/>
        </w:rPr>
        <w:t>ОбС</w:t>
      </w:r>
      <w:proofErr w:type="spellEnd"/>
      <w:r w:rsidRPr="00C3218E">
        <w:rPr>
          <w:i/>
        </w:rPr>
        <w:t xml:space="preserve"> 08-00-14493</w:t>
      </w:r>
    </w:p>
    <w:p w14:paraId="69F87722" w14:textId="7FC855B0" w:rsidR="009F233B" w:rsidRDefault="009F233B" w:rsidP="009F233B">
      <w:pPr>
        <w:suppressAutoHyphens w:val="0"/>
        <w:spacing w:line="259" w:lineRule="auto"/>
        <w:contextualSpacing/>
        <w:jc w:val="center"/>
      </w:pPr>
      <w:r w:rsidRPr="00C3218E">
        <w:rPr>
          <w:b/>
        </w:rPr>
        <w:t>Докладна записка от Димитър Николов – кмет на Община Бургас</w:t>
      </w:r>
      <w:r w:rsidRPr="00C3218E">
        <w:rPr>
          <w:i/>
        </w:rPr>
        <w:t>,</w:t>
      </w:r>
      <w:r w:rsidRPr="00C3218E">
        <w:t xml:space="preserve"> </w:t>
      </w:r>
      <w:r w:rsidRPr="00C3218E">
        <w:rPr>
          <w:i/>
        </w:rPr>
        <w:t xml:space="preserve">относно: </w:t>
      </w:r>
      <w:r w:rsidRPr="00C3218E">
        <w:t>Приемане на Програма за демографско развитие на Община Бургас</w:t>
      </w:r>
    </w:p>
    <w:p w14:paraId="7BFF3D12" w14:textId="77777777" w:rsidR="009F233B" w:rsidRPr="00FA67AC" w:rsidRDefault="009F233B" w:rsidP="00FA67AC"/>
    <w:p w14:paraId="60DC4151" w14:textId="61BB7466" w:rsidR="00EF5CEE" w:rsidRPr="00EF5CEE" w:rsidRDefault="00EF5CEE" w:rsidP="009F233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 xml:space="preserve">Проф. Севдалина </w:t>
      </w:r>
      <w:proofErr w:type="spellStart"/>
      <w:r>
        <w:rPr>
          <w:lang w:eastAsia="bg-BG"/>
        </w:rPr>
        <w:t>Турманова</w:t>
      </w:r>
      <w:proofErr w:type="spellEnd"/>
      <w:r>
        <w:rPr>
          <w:lang w:eastAsia="bg-BG"/>
        </w:rPr>
        <w:t xml:space="preserve"> </w:t>
      </w:r>
      <w:r w:rsidR="00167EAE">
        <w:rPr>
          <w:lang w:eastAsia="bg-BG"/>
        </w:rPr>
        <w:t>изрази мнение</w:t>
      </w:r>
      <w:r>
        <w:rPr>
          <w:lang w:eastAsia="bg-BG"/>
        </w:rPr>
        <w:t>, че</w:t>
      </w:r>
      <w:r w:rsidR="00167EAE">
        <w:rPr>
          <w:lang w:eastAsia="bg-BG"/>
        </w:rPr>
        <w:t xml:space="preserve"> в</w:t>
      </w:r>
      <w:r>
        <w:rPr>
          <w:lang w:eastAsia="bg-BG"/>
        </w:rPr>
        <w:t xml:space="preserve"> </w:t>
      </w:r>
      <w:r w:rsidR="00167EAE">
        <w:rPr>
          <w:lang w:eastAsia="bg-BG"/>
        </w:rPr>
        <w:t xml:space="preserve">наименованието на предложената </w:t>
      </w:r>
      <w:r>
        <w:rPr>
          <w:lang w:eastAsia="bg-BG"/>
        </w:rPr>
        <w:t xml:space="preserve">Програмата за демографско развитие </w:t>
      </w:r>
      <w:r w:rsidR="00167EAE">
        <w:rPr>
          <w:lang w:eastAsia="bg-BG"/>
        </w:rPr>
        <w:t>трябва да се допълни изразът</w:t>
      </w:r>
      <w:r>
        <w:rPr>
          <w:lang w:eastAsia="bg-BG"/>
        </w:rPr>
        <w:t xml:space="preserve"> „на населението“ на Община Бургас.</w:t>
      </w:r>
    </w:p>
    <w:p w14:paraId="1289B567" w14:textId="0230058C" w:rsidR="009F233B" w:rsidRPr="009F233B" w:rsidRDefault="009F233B" w:rsidP="009F233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F233B">
        <w:rPr>
          <w:lang w:eastAsia="bg-BG"/>
        </w:rPr>
        <w:t xml:space="preserve">Иван Иванов </w:t>
      </w:r>
      <w:r w:rsidR="00167EAE">
        <w:rPr>
          <w:lang w:eastAsia="bg-BG"/>
        </w:rPr>
        <w:t>заяви</w:t>
      </w:r>
      <w:bookmarkStart w:id="0" w:name="_GoBack"/>
      <w:bookmarkEnd w:id="0"/>
      <w:r w:rsidRPr="009F233B">
        <w:rPr>
          <w:lang w:eastAsia="bg-BG"/>
        </w:rPr>
        <w:t>, че трябва да има заложени конкретни числови индикатори в Програмата, които да бъдат измерими във времето.</w:t>
      </w:r>
      <w:r>
        <w:rPr>
          <w:lang w:eastAsia="bg-BG"/>
        </w:rPr>
        <w:t xml:space="preserve"> </w:t>
      </w:r>
      <w:r w:rsidRPr="009F233B">
        <w:rPr>
          <w:lang w:eastAsia="bg-BG"/>
        </w:rPr>
        <w:t xml:space="preserve">Мария Куманова </w:t>
      </w:r>
      <w:r w:rsidR="000F58F8">
        <w:rPr>
          <w:lang w:eastAsia="bg-BG"/>
        </w:rPr>
        <w:t xml:space="preserve">- </w:t>
      </w:r>
      <w:r w:rsidR="000F58F8">
        <w:t xml:space="preserve">ръководител Проект </w:t>
      </w:r>
      <w:r w:rsidRPr="009F233B">
        <w:rPr>
          <w:lang w:eastAsia="bg-BG"/>
        </w:rPr>
        <w:t>взе отношение и каза, че ежегодно с приемането на бюджета се залагат конкретни цели и числови индикатори.</w:t>
      </w:r>
    </w:p>
    <w:p w14:paraId="4800E16C" w14:textId="77777777" w:rsidR="009F233B" w:rsidRPr="009F233B" w:rsidRDefault="009F233B" w:rsidP="009F233B">
      <w:pPr>
        <w:suppressAutoHyphens w:val="0"/>
        <w:ind w:firstLine="708"/>
        <w:contextualSpacing/>
        <w:jc w:val="both"/>
        <w:rPr>
          <w:lang w:eastAsia="bg-BG"/>
        </w:rPr>
      </w:pPr>
      <w:r w:rsidRPr="009F233B">
        <w:rPr>
          <w:lang w:eastAsia="bg-BG"/>
        </w:rPr>
        <w:t>След кратки дебати по докладната записка и в резултат на явно гласуване,</w:t>
      </w:r>
      <w:r w:rsidRPr="009F233B">
        <w:rPr>
          <w:b/>
          <w:bCs/>
          <w:lang w:eastAsia="bg-BG"/>
        </w:rPr>
        <w:t xml:space="preserve"> </w:t>
      </w:r>
      <w:r w:rsidRPr="009F233B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F23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64D4BE21" w14:textId="77777777" w:rsidR="009F233B" w:rsidRPr="009F233B" w:rsidRDefault="009F233B" w:rsidP="009F233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F233B">
        <w:rPr>
          <w:b/>
          <w:bCs/>
          <w:lang w:eastAsia="bg-BG"/>
        </w:rPr>
        <w:t>СТАНОВИЩЕ:</w:t>
      </w:r>
    </w:p>
    <w:p w14:paraId="5123BC7A" w14:textId="77777777" w:rsidR="009F233B" w:rsidRDefault="009F233B" w:rsidP="009F233B">
      <w:pPr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F233B">
        <w:rPr>
          <w:b/>
          <w:bCs/>
          <w:lang w:eastAsia="bg-BG"/>
        </w:rPr>
        <w:t>Подкрепя</w:t>
      </w:r>
      <w:r w:rsidRPr="009F233B">
        <w:rPr>
          <w:lang w:eastAsia="bg-BG"/>
        </w:rPr>
        <w:t xml:space="preserve"> проекта за решение. </w:t>
      </w:r>
    </w:p>
    <w:p w14:paraId="2F01D276" w14:textId="15254062" w:rsidR="00912DE8" w:rsidRPr="002D207D" w:rsidRDefault="00912DE8" w:rsidP="009F233B">
      <w:pPr>
        <w:spacing w:before="100" w:beforeAutospacing="1" w:after="100" w:afterAutospacing="1"/>
        <w:contextualSpacing/>
        <w:jc w:val="both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73F3B3FC" w14:textId="77777777" w:rsidR="00912DE8" w:rsidRDefault="00912DE8" w:rsidP="009F233B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2</w:t>
      </w:r>
    </w:p>
    <w:p w14:paraId="674CB073" w14:textId="77777777" w:rsidR="00912DE8" w:rsidRDefault="00912DE8" w:rsidP="009F233B">
      <w:pPr>
        <w:jc w:val="both"/>
        <w:rPr>
          <w:b/>
          <w:lang w:val="en-US" w:eastAsia="my-MM" w:bidi="my-MM"/>
        </w:rPr>
      </w:pPr>
    </w:p>
    <w:p w14:paraId="6BFBBE17" w14:textId="33B877BC" w:rsidR="009F233B" w:rsidRDefault="009F233B" w:rsidP="009F233B">
      <w:pPr>
        <w:spacing w:after="160"/>
        <w:contextualSpacing/>
        <w:jc w:val="center"/>
        <w:rPr>
          <w:lang w:val="en-US"/>
        </w:rPr>
      </w:pPr>
      <w:proofErr w:type="spellStart"/>
      <w:r w:rsidRPr="009F233B">
        <w:rPr>
          <w:i/>
        </w:rPr>
        <w:t>ОбС</w:t>
      </w:r>
      <w:proofErr w:type="spellEnd"/>
      <w:r w:rsidRPr="009F233B">
        <w:rPr>
          <w:i/>
        </w:rPr>
        <w:t xml:space="preserve"> 08-00-14433</w:t>
      </w:r>
    </w:p>
    <w:p w14:paraId="201C51B7" w14:textId="46D6390B" w:rsidR="009F233B" w:rsidRPr="009F233B" w:rsidRDefault="009F233B" w:rsidP="009F233B">
      <w:pPr>
        <w:spacing w:after="160"/>
        <w:contextualSpacing/>
        <w:jc w:val="center"/>
      </w:pPr>
      <w:r w:rsidRPr="009F233B">
        <w:rPr>
          <w:b/>
          <w:bCs/>
        </w:rPr>
        <w:lastRenderedPageBreak/>
        <w:t xml:space="preserve">Докладна записка от Красимир Стойчев – зам.-кмет „Бюджет, финанси и икономика“, </w:t>
      </w:r>
      <w:r w:rsidRPr="009F233B">
        <w:rPr>
          <w:i/>
          <w:iCs/>
        </w:rPr>
        <w:t xml:space="preserve">относно: </w:t>
      </w:r>
      <w:r w:rsidRPr="009F233B"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444AC908" w14:textId="040F1366" w:rsidR="0037463B" w:rsidRDefault="0037463B" w:rsidP="002667FE">
      <w:pPr>
        <w:suppressAutoHyphens w:val="0"/>
        <w:jc w:val="center"/>
      </w:pPr>
    </w:p>
    <w:p w14:paraId="7CDC950E" w14:textId="77777777" w:rsidR="009F233B" w:rsidRPr="009F233B" w:rsidRDefault="009F233B" w:rsidP="009F233B">
      <w:pPr>
        <w:suppressAutoHyphens w:val="0"/>
        <w:ind w:firstLine="708"/>
        <w:jc w:val="both"/>
        <w:rPr>
          <w:lang w:eastAsia="bg-BG"/>
        </w:rPr>
      </w:pPr>
      <w:r w:rsidRPr="009F233B">
        <w:rPr>
          <w:lang w:eastAsia="bg-BG"/>
        </w:rPr>
        <w:t>След като се запознаха с докладната записка и в резултат на явно гласуване,</w:t>
      </w:r>
      <w:r w:rsidRPr="009F233B">
        <w:rPr>
          <w:b/>
          <w:bCs/>
          <w:lang w:eastAsia="bg-BG"/>
        </w:rPr>
        <w:t xml:space="preserve"> </w:t>
      </w:r>
      <w:r w:rsidRPr="009F233B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F23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54F369E" w14:textId="77777777" w:rsidR="009F233B" w:rsidRPr="009F233B" w:rsidRDefault="009F233B" w:rsidP="009F233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F233B">
        <w:rPr>
          <w:b/>
          <w:bCs/>
          <w:lang w:eastAsia="bg-BG"/>
        </w:rPr>
        <w:t>СТАНОВИЩЕ:</w:t>
      </w:r>
    </w:p>
    <w:p w14:paraId="0432A8E5" w14:textId="77777777" w:rsidR="009F233B" w:rsidRDefault="009F233B" w:rsidP="009F233B">
      <w:pPr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F233B">
        <w:rPr>
          <w:b/>
          <w:bCs/>
          <w:lang w:eastAsia="bg-BG"/>
        </w:rPr>
        <w:t>Подкрепя</w:t>
      </w:r>
      <w:r w:rsidRPr="009F233B">
        <w:rPr>
          <w:lang w:eastAsia="bg-BG"/>
        </w:rPr>
        <w:t xml:space="preserve"> проекта за решение. </w:t>
      </w:r>
    </w:p>
    <w:p w14:paraId="25FBE664" w14:textId="02D36E14" w:rsidR="002667FE" w:rsidRPr="002D207D" w:rsidRDefault="002667FE" w:rsidP="009F233B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4BC24705" w14:textId="13D7EEA0" w:rsidR="002667FE" w:rsidRDefault="002667FE" w:rsidP="002667FE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3</w:t>
      </w:r>
    </w:p>
    <w:p w14:paraId="5DEA3AD4" w14:textId="77777777" w:rsidR="009F233B" w:rsidRDefault="009F233B" w:rsidP="002667FE">
      <w:pPr>
        <w:jc w:val="center"/>
        <w:rPr>
          <w:b/>
          <w:lang w:val="en-US" w:eastAsia="my-MM" w:bidi="my-MM"/>
        </w:rPr>
      </w:pPr>
    </w:p>
    <w:p w14:paraId="0A1D6CE6" w14:textId="25E75C8B" w:rsidR="009F233B" w:rsidRDefault="009F233B" w:rsidP="009F233B">
      <w:pPr>
        <w:spacing w:after="160"/>
        <w:contextualSpacing/>
        <w:jc w:val="center"/>
      </w:pPr>
      <w:proofErr w:type="spellStart"/>
      <w:r w:rsidRPr="009F233B">
        <w:rPr>
          <w:i/>
        </w:rPr>
        <w:t>ОбС</w:t>
      </w:r>
      <w:proofErr w:type="spellEnd"/>
      <w:r w:rsidRPr="009F233B">
        <w:rPr>
          <w:i/>
        </w:rPr>
        <w:t xml:space="preserve"> 08-00-14487</w:t>
      </w:r>
    </w:p>
    <w:p w14:paraId="05A3B40B" w14:textId="37D601AF" w:rsidR="009F233B" w:rsidRPr="009F233B" w:rsidRDefault="009F233B" w:rsidP="009F233B">
      <w:pPr>
        <w:spacing w:after="160"/>
        <w:contextualSpacing/>
        <w:jc w:val="center"/>
      </w:pPr>
      <w:r w:rsidRPr="009F233B">
        <w:rPr>
          <w:b/>
          <w:bCs/>
        </w:rPr>
        <w:t xml:space="preserve">Доклад от Димитър Николов – кмет на Община Бургас, </w:t>
      </w:r>
      <w:r w:rsidRPr="009F233B">
        <w:rPr>
          <w:i/>
          <w:iCs/>
        </w:rPr>
        <w:t xml:space="preserve">относно: </w:t>
      </w:r>
      <w:r w:rsidRPr="009F233B"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 г.</w:t>
      </w:r>
    </w:p>
    <w:p w14:paraId="47507ED7" w14:textId="761EE91A" w:rsidR="00306503" w:rsidRDefault="00306503" w:rsidP="002667FE">
      <w:pPr>
        <w:suppressAutoHyphens w:val="0"/>
        <w:jc w:val="center"/>
      </w:pPr>
    </w:p>
    <w:p w14:paraId="592C86E1" w14:textId="213D9882" w:rsidR="00C869AB" w:rsidRPr="00C869AB" w:rsidRDefault="00C869AB" w:rsidP="00C869AB">
      <w:pPr>
        <w:suppressAutoHyphens w:val="0"/>
        <w:ind w:firstLine="708"/>
        <w:jc w:val="both"/>
        <w:rPr>
          <w:lang w:eastAsia="bg-BG"/>
        </w:rPr>
      </w:pPr>
      <w:r w:rsidRPr="00C869AB">
        <w:rPr>
          <w:lang w:eastAsia="bg-BG"/>
        </w:rPr>
        <w:t xml:space="preserve">Весна </w:t>
      </w:r>
      <w:proofErr w:type="spellStart"/>
      <w:r w:rsidRPr="00C869AB">
        <w:rPr>
          <w:lang w:eastAsia="bg-BG"/>
        </w:rPr>
        <w:t>Балтина</w:t>
      </w:r>
      <w:proofErr w:type="spellEnd"/>
      <w:r w:rsidRPr="00C869AB">
        <w:rPr>
          <w:lang w:eastAsia="bg-BG"/>
        </w:rPr>
        <w:t xml:space="preserve"> – зам.</w:t>
      </w:r>
      <w:r w:rsidRPr="00C869AB">
        <w:rPr>
          <w:b/>
          <w:bCs/>
          <w:lang w:eastAsia="bg-BG"/>
        </w:rPr>
        <w:t>-</w:t>
      </w:r>
      <w:r w:rsidRPr="00C869AB">
        <w:rPr>
          <w:lang w:eastAsia="bg-BG"/>
        </w:rPr>
        <w:t>кмет „Стратегическо развитие и екология, дигитализация и адаптация към промените на климата“, представи информацията за отчета за касово изпълнение на приходите и разходите по бюджета и сметките за средства от Европейския съюз на Община Бургас към 30.06.2023</w:t>
      </w:r>
      <w:r>
        <w:rPr>
          <w:lang w:eastAsia="bg-BG"/>
        </w:rPr>
        <w:t xml:space="preserve"> </w:t>
      </w:r>
      <w:r w:rsidRPr="00C869AB">
        <w:rPr>
          <w:lang w:eastAsia="bg-BG"/>
        </w:rPr>
        <w:t>г.</w:t>
      </w:r>
    </w:p>
    <w:p w14:paraId="04125EAA" w14:textId="38D906B3" w:rsidR="00FA67AC" w:rsidRPr="00FA67AC" w:rsidRDefault="00C869AB" w:rsidP="00C869AB">
      <w:pPr>
        <w:suppressAutoHyphens w:val="0"/>
        <w:ind w:firstLine="708"/>
        <w:jc w:val="both"/>
        <w:rPr>
          <w:lang w:eastAsia="bg-BG"/>
        </w:rPr>
      </w:pPr>
      <w:r w:rsidRPr="00C869AB">
        <w:rPr>
          <w:lang w:eastAsia="bg-BG"/>
        </w:rPr>
        <w:t>След кратки дебати по доклада</w:t>
      </w:r>
      <w:r>
        <w:rPr>
          <w:lang w:eastAsia="bg-BG"/>
        </w:rPr>
        <w:t xml:space="preserve"> </w:t>
      </w:r>
      <w:r w:rsidR="00FA67AC" w:rsidRPr="00FA67AC">
        <w:rPr>
          <w:lang w:eastAsia="bg-BG"/>
        </w:rPr>
        <w:t>и в резултат на явно гласуване,</w:t>
      </w:r>
      <w:r w:rsidR="00FA67AC" w:rsidRPr="00FA67AC">
        <w:rPr>
          <w:b/>
          <w:bCs/>
          <w:lang w:eastAsia="bg-BG"/>
        </w:rPr>
        <w:t xml:space="preserve"> </w:t>
      </w:r>
      <w:r w:rsidR="00FA67AC" w:rsidRPr="00FA67A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="00FA67AC" w:rsidRPr="00FA67AC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FC65196" w14:textId="77777777" w:rsidR="00FA67AC" w:rsidRPr="00FA67AC" w:rsidRDefault="00FA67AC" w:rsidP="00FA67A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A67AC">
        <w:rPr>
          <w:b/>
          <w:bCs/>
          <w:lang w:eastAsia="bg-BG"/>
        </w:rPr>
        <w:t>СТАНОВИЩЕ:</w:t>
      </w:r>
    </w:p>
    <w:p w14:paraId="65356408" w14:textId="0634B951" w:rsidR="00912DE8" w:rsidRDefault="00FA67AC" w:rsidP="00FA67AC">
      <w:pPr>
        <w:spacing w:before="100" w:beforeAutospacing="1" w:after="100" w:afterAutospacing="1"/>
        <w:ind w:firstLine="708"/>
        <w:contextualSpacing/>
        <w:jc w:val="both"/>
        <w:rPr>
          <w:b/>
        </w:rPr>
      </w:pPr>
      <w:r w:rsidRPr="00FA67AC">
        <w:rPr>
          <w:b/>
          <w:bCs/>
          <w:lang w:eastAsia="bg-BG"/>
        </w:rPr>
        <w:t>Подкрепя</w:t>
      </w:r>
      <w:r w:rsidRPr="00FA67AC">
        <w:rPr>
          <w:lang w:eastAsia="bg-BG"/>
        </w:rPr>
        <w:t xml:space="preserve"> проекта за решение. </w:t>
      </w:r>
    </w:p>
    <w:p w14:paraId="37A4252D" w14:textId="77777777" w:rsidR="009F233B" w:rsidRPr="002D207D" w:rsidRDefault="009F233B" w:rsidP="009F233B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2F330119" w14:textId="01FE79BD" w:rsidR="009F233B" w:rsidRDefault="009F233B" w:rsidP="009F233B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 xml:space="preserve">4 </w:t>
      </w:r>
    </w:p>
    <w:p w14:paraId="1A90E69C" w14:textId="77777777" w:rsidR="009F233B" w:rsidRDefault="009F233B" w:rsidP="009F233B">
      <w:pPr>
        <w:jc w:val="center"/>
        <w:rPr>
          <w:b/>
          <w:lang w:val="en-US" w:eastAsia="my-MM" w:bidi="my-MM"/>
        </w:rPr>
      </w:pPr>
    </w:p>
    <w:p w14:paraId="39836D22" w14:textId="43EBA2D3" w:rsidR="009F233B" w:rsidRDefault="009F233B" w:rsidP="009F233B">
      <w:pPr>
        <w:spacing w:after="160"/>
        <w:contextualSpacing/>
        <w:jc w:val="center"/>
      </w:pPr>
      <w:proofErr w:type="spellStart"/>
      <w:r w:rsidRPr="009F233B">
        <w:rPr>
          <w:i/>
        </w:rPr>
        <w:t>ОбС</w:t>
      </w:r>
      <w:proofErr w:type="spellEnd"/>
      <w:r w:rsidRPr="009F233B">
        <w:rPr>
          <w:i/>
        </w:rPr>
        <w:t xml:space="preserve"> 08-00-14465</w:t>
      </w:r>
    </w:p>
    <w:p w14:paraId="1EF5B7F3" w14:textId="7C7CA2F9" w:rsidR="009F233B" w:rsidRDefault="009F233B" w:rsidP="00FA67AC">
      <w:pPr>
        <w:spacing w:after="160"/>
        <w:contextualSpacing/>
        <w:jc w:val="center"/>
      </w:pPr>
      <w:r w:rsidRPr="009F233B">
        <w:rPr>
          <w:b/>
          <w:bCs/>
        </w:rPr>
        <w:t xml:space="preserve">Докладна записка от Димитър Николов – кмет на Община Бургас, </w:t>
      </w:r>
      <w:r w:rsidRPr="009F233B">
        <w:rPr>
          <w:i/>
          <w:iCs/>
        </w:rPr>
        <w:t xml:space="preserve">относно: </w:t>
      </w:r>
      <w:r w:rsidRPr="009F233B">
        <w:t>Осигуряване на собствен принос за реализация на проект „Иновативни мерки в отговор на градските предизвикателствата към качеството на живот и здравето на общността“, одобрен за финансиране по Европейската инициатива за градовете</w:t>
      </w:r>
    </w:p>
    <w:p w14:paraId="548522B7" w14:textId="77777777" w:rsidR="00FA67AC" w:rsidRPr="00FA67AC" w:rsidRDefault="00FA67AC" w:rsidP="00FA67AC">
      <w:pPr>
        <w:spacing w:after="160"/>
        <w:contextualSpacing/>
        <w:jc w:val="center"/>
      </w:pPr>
    </w:p>
    <w:p w14:paraId="4CF8AC3A" w14:textId="77777777" w:rsidR="00FA67AC" w:rsidRPr="00FA67AC" w:rsidRDefault="00FA67AC" w:rsidP="00FA67A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FA67AC">
        <w:rPr>
          <w:lang w:eastAsia="bg-BG"/>
        </w:rPr>
        <w:t xml:space="preserve">Весна </w:t>
      </w:r>
      <w:proofErr w:type="spellStart"/>
      <w:r w:rsidRPr="00FA67AC">
        <w:rPr>
          <w:lang w:eastAsia="bg-BG"/>
        </w:rPr>
        <w:t>Балтина</w:t>
      </w:r>
      <w:proofErr w:type="spellEnd"/>
      <w:r w:rsidRPr="00FA67AC">
        <w:rPr>
          <w:lang w:eastAsia="bg-BG"/>
        </w:rPr>
        <w:t xml:space="preserve"> – зам.</w:t>
      </w:r>
      <w:r w:rsidRPr="00FA67AC">
        <w:rPr>
          <w:b/>
          <w:bCs/>
          <w:lang w:eastAsia="bg-BG"/>
        </w:rPr>
        <w:t>-</w:t>
      </w:r>
      <w:r w:rsidRPr="00FA67AC">
        <w:rPr>
          <w:lang w:eastAsia="bg-BG"/>
        </w:rPr>
        <w:t xml:space="preserve">кмет „Стратегическо развитие и екология, дигитализация и адаптация към промените на климата“, представи докладната записка и посочи три принципа на Новия европейски </w:t>
      </w:r>
      <w:proofErr w:type="spellStart"/>
      <w:r w:rsidRPr="00FA67AC">
        <w:rPr>
          <w:lang w:eastAsia="bg-BG"/>
        </w:rPr>
        <w:t>Баухаус</w:t>
      </w:r>
      <w:proofErr w:type="spellEnd"/>
      <w:r w:rsidRPr="00FA67AC">
        <w:rPr>
          <w:lang w:eastAsia="bg-BG"/>
        </w:rPr>
        <w:t>, които са естетика, включване на общността и екологично отношение към подхода на реализиране на проекта.</w:t>
      </w:r>
    </w:p>
    <w:p w14:paraId="0D5D8455" w14:textId="57AA5E49" w:rsidR="00146411" w:rsidRDefault="00146411" w:rsidP="00FA67AC">
      <w:pPr>
        <w:suppressAutoHyphens w:val="0"/>
        <w:ind w:firstLine="708"/>
        <w:contextualSpacing/>
        <w:jc w:val="both"/>
      </w:pPr>
      <w:r>
        <w:t xml:space="preserve">Иван Иванов зададе въпрос, относно енергийната ефективност на Спортна зала „Младост“. </w:t>
      </w:r>
      <w:proofErr w:type="spellStart"/>
      <w:r>
        <w:t>Балтина</w:t>
      </w:r>
      <w:proofErr w:type="spellEnd"/>
      <w:r>
        <w:t xml:space="preserve"> отговори, че има инвестиционен проект, който предвижда цялостен ремонт на спортната зала и превръщането й в сграда с близко до нулево потребление на енергия.</w:t>
      </w:r>
    </w:p>
    <w:p w14:paraId="01210EA5" w14:textId="41D46CC4" w:rsidR="00FA67AC" w:rsidRDefault="00FA67AC" w:rsidP="00FA67AC">
      <w:pPr>
        <w:suppressAutoHyphens w:val="0"/>
        <w:ind w:firstLine="708"/>
        <w:contextualSpacing/>
        <w:jc w:val="both"/>
        <w:rPr>
          <w:lang w:eastAsia="bg-BG"/>
        </w:rPr>
      </w:pPr>
      <w:r w:rsidRPr="00FA67AC">
        <w:rPr>
          <w:lang w:eastAsia="bg-BG"/>
        </w:rPr>
        <w:t>След приключване на разискванията по докладната записка и в резултат на явно гласуване,</w:t>
      </w:r>
      <w:r w:rsidRPr="00FA67AC">
        <w:rPr>
          <w:b/>
          <w:bCs/>
          <w:lang w:eastAsia="bg-BG"/>
        </w:rPr>
        <w:t xml:space="preserve"> </w:t>
      </w:r>
      <w:r w:rsidRPr="00FA67A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FA67AC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AD3D806" w14:textId="77777777" w:rsidR="00FA67AC" w:rsidRPr="00FA67AC" w:rsidRDefault="00FA67AC" w:rsidP="00FA67AC">
      <w:pPr>
        <w:suppressAutoHyphens w:val="0"/>
        <w:contextualSpacing/>
        <w:jc w:val="both"/>
        <w:rPr>
          <w:lang w:eastAsia="bg-BG"/>
        </w:rPr>
      </w:pPr>
    </w:p>
    <w:p w14:paraId="6C3B836A" w14:textId="2C134D4D" w:rsidR="00FA67AC" w:rsidRDefault="00FA67AC" w:rsidP="00FA67AC">
      <w:pPr>
        <w:suppressAutoHyphens w:val="0"/>
        <w:spacing w:before="100" w:beforeAutospacing="1" w:after="100" w:afterAutospacing="1"/>
        <w:ind w:firstLine="708"/>
        <w:contextualSpacing/>
        <w:jc w:val="center"/>
        <w:rPr>
          <w:b/>
          <w:bCs/>
          <w:lang w:eastAsia="bg-BG"/>
        </w:rPr>
      </w:pPr>
      <w:r w:rsidRPr="00FA67AC">
        <w:rPr>
          <w:b/>
          <w:bCs/>
          <w:lang w:eastAsia="bg-BG"/>
        </w:rPr>
        <w:t>СТАНОВИЩЕ:</w:t>
      </w:r>
    </w:p>
    <w:p w14:paraId="7B8944D5" w14:textId="77777777" w:rsidR="00FA67AC" w:rsidRPr="00FA67AC" w:rsidRDefault="00FA67AC" w:rsidP="00FA67A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794D1891" w14:textId="50417D24" w:rsidR="009F233B" w:rsidRDefault="00FA67AC" w:rsidP="00FA67AC">
      <w:pPr>
        <w:ind w:firstLine="708"/>
        <w:jc w:val="both"/>
        <w:rPr>
          <w:b/>
          <w:lang w:val="en-US" w:eastAsia="my-MM" w:bidi="my-MM"/>
        </w:rPr>
      </w:pPr>
      <w:r w:rsidRPr="00FA67AC">
        <w:rPr>
          <w:b/>
          <w:bCs/>
          <w:lang w:eastAsia="bg-BG"/>
        </w:rPr>
        <w:t>Подкрепя</w:t>
      </w:r>
      <w:r>
        <w:rPr>
          <w:lang w:eastAsia="bg-BG"/>
        </w:rPr>
        <w:t xml:space="preserve"> проекта за решение.</w:t>
      </w:r>
    </w:p>
    <w:p w14:paraId="2BBF74E8" w14:textId="6AF4BADA" w:rsidR="009F233B" w:rsidRDefault="009F233B" w:rsidP="009F233B">
      <w:pPr>
        <w:jc w:val="center"/>
        <w:rPr>
          <w:b/>
          <w:lang w:val="en-US" w:eastAsia="my-MM" w:bidi="my-MM"/>
        </w:rPr>
      </w:pPr>
    </w:p>
    <w:p w14:paraId="07D49FEA" w14:textId="77777777" w:rsidR="00FA67AC" w:rsidRPr="002D207D" w:rsidRDefault="00FA67AC" w:rsidP="00FA67AC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030795E0" w14:textId="73B329D3" w:rsidR="00FA67AC" w:rsidRDefault="00FA67AC" w:rsidP="00FA67AC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5</w:t>
      </w:r>
    </w:p>
    <w:p w14:paraId="550D58E3" w14:textId="77777777" w:rsidR="00FA67AC" w:rsidRDefault="00FA67AC" w:rsidP="00FA67AC">
      <w:pPr>
        <w:jc w:val="center"/>
        <w:rPr>
          <w:b/>
          <w:lang w:val="en-US" w:eastAsia="my-MM" w:bidi="my-MM"/>
        </w:rPr>
      </w:pPr>
    </w:p>
    <w:p w14:paraId="570D37A3" w14:textId="19E84433" w:rsidR="00FA67AC" w:rsidRDefault="00FA67AC" w:rsidP="00FA67AC">
      <w:pPr>
        <w:spacing w:after="160"/>
        <w:contextualSpacing/>
        <w:jc w:val="center"/>
      </w:pPr>
      <w:proofErr w:type="spellStart"/>
      <w:r w:rsidRPr="00FA67AC">
        <w:rPr>
          <w:i/>
        </w:rPr>
        <w:t>ОбС</w:t>
      </w:r>
      <w:proofErr w:type="spellEnd"/>
      <w:r w:rsidRPr="00FA67AC">
        <w:rPr>
          <w:i/>
        </w:rPr>
        <w:t xml:space="preserve"> 08-00-14434</w:t>
      </w:r>
    </w:p>
    <w:p w14:paraId="49B11D7A" w14:textId="363BCB79" w:rsidR="009F233B" w:rsidRDefault="00FA67AC" w:rsidP="00FA67AC">
      <w:pPr>
        <w:spacing w:after="160"/>
        <w:contextualSpacing/>
        <w:jc w:val="center"/>
        <w:rPr>
          <w:b/>
          <w:lang w:val="en-US" w:eastAsia="my-MM" w:bidi="my-MM"/>
        </w:rPr>
      </w:pPr>
      <w:r w:rsidRPr="00FA67AC">
        <w:rPr>
          <w:b/>
        </w:rPr>
        <w:t>Доклад от Димитър Николов – кмет на Община Бургас,</w:t>
      </w:r>
      <w:r w:rsidRPr="00FA67AC">
        <w:t xml:space="preserve"> </w:t>
      </w:r>
      <w:r w:rsidRPr="00FA67AC">
        <w:rPr>
          <w:i/>
        </w:rPr>
        <w:t xml:space="preserve">относно: </w:t>
      </w:r>
      <w:r w:rsidRPr="00FA67AC">
        <w:t xml:space="preserve">Проект на бюджет за 2023 година </w:t>
      </w:r>
    </w:p>
    <w:p w14:paraId="5842BA68" w14:textId="77777777" w:rsidR="009F233B" w:rsidRDefault="009F233B" w:rsidP="009F233B">
      <w:pPr>
        <w:jc w:val="center"/>
        <w:rPr>
          <w:b/>
          <w:lang w:val="en-US" w:eastAsia="my-MM" w:bidi="my-MM"/>
        </w:rPr>
      </w:pPr>
    </w:p>
    <w:p w14:paraId="283E03A5" w14:textId="2EF99EB3" w:rsidR="00FA67AC" w:rsidRPr="00FA67AC" w:rsidRDefault="00FA67AC" w:rsidP="00FA67AC">
      <w:pPr>
        <w:suppressAutoHyphens w:val="0"/>
        <w:ind w:firstLine="708"/>
        <w:jc w:val="both"/>
        <w:rPr>
          <w:lang w:eastAsia="bg-BG"/>
        </w:rPr>
      </w:pPr>
      <w:r w:rsidRPr="00FA67AC">
        <w:rPr>
          <w:lang w:eastAsia="bg-BG"/>
        </w:rPr>
        <w:t xml:space="preserve">Проф. Севдалина </w:t>
      </w:r>
      <w:proofErr w:type="spellStart"/>
      <w:r w:rsidRPr="00FA67AC">
        <w:rPr>
          <w:lang w:eastAsia="bg-BG"/>
        </w:rPr>
        <w:t>Турманова</w:t>
      </w:r>
      <w:proofErr w:type="spellEnd"/>
      <w:r w:rsidRPr="00FA67AC">
        <w:rPr>
          <w:lang w:eastAsia="bg-BG"/>
        </w:rPr>
        <w:t xml:space="preserve"> направи предложение, в Проекта на бюджет за 2023 година да се заложи сумата от 50 000 лева за съфинансиране по Правилата за подкрепа на международни, национални и регионални научни събития, майсторски класове и </w:t>
      </w:r>
      <w:proofErr w:type="spellStart"/>
      <w:r w:rsidRPr="00FA67AC">
        <w:rPr>
          <w:lang w:eastAsia="bg-BG"/>
        </w:rPr>
        <w:t>научноприложни</w:t>
      </w:r>
      <w:proofErr w:type="spellEnd"/>
      <w:r w:rsidRPr="00FA67AC">
        <w:rPr>
          <w:lang w:eastAsia="bg-BG"/>
        </w:rPr>
        <w:t xml:space="preserve"> проекти, провеждани на територията на община Бургас.</w:t>
      </w:r>
      <w:r>
        <w:rPr>
          <w:lang w:eastAsia="bg-BG"/>
        </w:rPr>
        <w:t xml:space="preserve"> </w:t>
      </w:r>
      <w:r w:rsidRPr="00FA67AC">
        <w:rPr>
          <w:lang w:eastAsia="bg-BG"/>
        </w:rPr>
        <w:t>Членовете на Комисията единодушно го подкрепиха.</w:t>
      </w:r>
    </w:p>
    <w:p w14:paraId="6E1E987F" w14:textId="77777777" w:rsidR="00FA67AC" w:rsidRPr="00FA67AC" w:rsidRDefault="00FA67AC" w:rsidP="00FA67AC">
      <w:pPr>
        <w:suppressAutoHyphens w:val="0"/>
        <w:ind w:firstLine="708"/>
        <w:jc w:val="both"/>
        <w:rPr>
          <w:lang w:eastAsia="bg-BG"/>
        </w:rPr>
      </w:pPr>
      <w:r w:rsidRPr="00FA67AC">
        <w:rPr>
          <w:lang w:eastAsia="bg-BG"/>
        </w:rPr>
        <w:t>След кратки дебати по доклада и в резултат на явно гласуване,</w:t>
      </w:r>
      <w:r w:rsidRPr="00FA67AC">
        <w:rPr>
          <w:b/>
          <w:bCs/>
          <w:i/>
          <w:iCs/>
          <w:lang w:eastAsia="bg-BG"/>
        </w:rPr>
        <w:t xml:space="preserve"> </w:t>
      </w:r>
      <w:r w:rsidRPr="00FA67AC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6CD2BE3" w14:textId="77777777" w:rsidR="00FA67AC" w:rsidRPr="00FA67AC" w:rsidRDefault="00FA67AC" w:rsidP="00FA67A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A67AC">
        <w:rPr>
          <w:b/>
          <w:bCs/>
          <w:lang w:eastAsia="bg-BG"/>
        </w:rPr>
        <w:t>СТАНОВИЩЕ:</w:t>
      </w:r>
    </w:p>
    <w:p w14:paraId="25CC57A7" w14:textId="77777777" w:rsidR="00124320" w:rsidRPr="00124320" w:rsidRDefault="00124320" w:rsidP="00124320">
      <w:pPr>
        <w:suppressAutoHyphens w:val="0"/>
        <w:ind w:firstLine="708"/>
        <w:jc w:val="both"/>
        <w:rPr>
          <w:lang w:eastAsia="bg-BG"/>
        </w:rPr>
      </w:pPr>
      <w:r w:rsidRPr="00124320">
        <w:rPr>
          <w:b/>
          <w:bCs/>
          <w:lang w:eastAsia="bg-BG"/>
        </w:rPr>
        <w:t>1. Подкрепя</w:t>
      </w:r>
      <w:r w:rsidRPr="00124320">
        <w:rPr>
          <w:lang w:eastAsia="bg-BG"/>
        </w:rPr>
        <w:t xml:space="preserve"> проекта за решение, ведно с постъпилото </w:t>
      </w:r>
      <w:r w:rsidRPr="00124320">
        <w:rPr>
          <w:b/>
          <w:bCs/>
          <w:i/>
          <w:iCs/>
          <w:lang w:eastAsia="bg-BG"/>
        </w:rPr>
        <w:t>Допълнение</w:t>
      </w:r>
      <w:r w:rsidRPr="00124320">
        <w:rPr>
          <w:lang w:eastAsia="bg-BG"/>
        </w:rPr>
        <w:t xml:space="preserve"> с вх. №08-00-14488/21.08.2023 г. </w:t>
      </w:r>
      <w:r w:rsidRPr="00124320">
        <w:rPr>
          <w:b/>
          <w:bCs/>
          <w:lang w:eastAsia="bg-BG"/>
        </w:rPr>
        <w:t>(</w:t>
      </w:r>
      <w:r w:rsidRPr="00124320">
        <w:rPr>
          <w:b/>
          <w:bCs/>
          <w:i/>
          <w:iCs/>
          <w:lang w:eastAsia="bg-BG"/>
        </w:rPr>
        <w:t xml:space="preserve">с 4 гл. "за", 0 гл. "против" и 2 гл. "въздържали се". </w:t>
      </w:r>
    </w:p>
    <w:p w14:paraId="2B4B6AE0" w14:textId="77777777" w:rsidR="00124320" w:rsidRPr="00124320" w:rsidRDefault="00124320" w:rsidP="00124320">
      <w:pPr>
        <w:suppressAutoHyphens w:val="0"/>
        <w:ind w:firstLine="708"/>
        <w:jc w:val="both"/>
        <w:rPr>
          <w:lang w:eastAsia="bg-BG"/>
        </w:rPr>
      </w:pPr>
      <w:r w:rsidRPr="00124320">
        <w:rPr>
          <w:b/>
          <w:bCs/>
          <w:lang w:eastAsia="bg-BG"/>
        </w:rPr>
        <w:t xml:space="preserve">2.  Да се заложи сумата от 50 000 лева в Бюджет 2023 г. за съфинансиране по Правилата за подкрепа на международни, национални и регионални научни събития, майсторски класове и </w:t>
      </w:r>
      <w:proofErr w:type="spellStart"/>
      <w:r w:rsidRPr="00124320">
        <w:rPr>
          <w:b/>
          <w:bCs/>
          <w:lang w:eastAsia="bg-BG"/>
        </w:rPr>
        <w:t>научноприложни</w:t>
      </w:r>
      <w:proofErr w:type="spellEnd"/>
      <w:r w:rsidRPr="00124320">
        <w:rPr>
          <w:b/>
          <w:bCs/>
          <w:lang w:eastAsia="bg-BG"/>
        </w:rPr>
        <w:t xml:space="preserve"> проекти, провеждани на територията на община Бургас </w:t>
      </w:r>
      <w:r w:rsidRPr="00124320">
        <w:rPr>
          <w:b/>
          <w:bCs/>
          <w:i/>
          <w:iCs/>
          <w:lang w:eastAsia="bg-BG"/>
        </w:rPr>
        <w:t>(с 6 гл. "за", 0 гл. "против" и 0 гл. "въздържали се").</w:t>
      </w:r>
    </w:p>
    <w:p w14:paraId="6E40665E" w14:textId="6653C1B9" w:rsidR="009F233B" w:rsidRPr="003F1B00" w:rsidRDefault="00FA67AC" w:rsidP="00FA67AC">
      <w:pPr>
        <w:spacing w:before="100" w:beforeAutospacing="1" w:after="100" w:afterAutospacing="1"/>
        <w:contextualSpacing/>
        <w:jc w:val="both"/>
        <w:rPr>
          <w:b/>
        </w:rPr>
      </w:pPr>
      <w:r w:rsidRPr="00FA67AC">
        <w:rPr>
          <w:lang w:eastAsia="bg-BG"/>
        </w:rPr>
        <w:t> </w:t>
      </w:r>
    </w:p>
    <w:p w14:paraId="1E4267E0" w14:textId="77777777" w:rsidR="00FA67AC" w:rsidRPr="002D207D" w:rsidRDefault="00912DE8" w:rsidP="00FA67AC">
      <w:pPr>
        <w:spacing w:before="100" w:beforeAutospacing="1" w:after="100" w:afterAutospacing="1"/>
        <w:contextualSpacing/>
        <w:jc w:val="center"/>
        <w:rPr>
          <w:lang w:eastAsia="bg-BG"/>
        </w:rPr>
      </w:pPr>
      <w:r>
        <w:rPr>
          <w:rFonts w:eastAsia="Calibri"/>
          <w:b/>
        </w:rPr>
        <w:t xml:space="preserve">                  </w:t>
      </w:r>
      <w:r w:rsidR="00FA67AC" w:rsidRPr="00ED3C06">
        <w:rPr>
          <w:b/>
        </w:rPr>
        <w:t>---------------------------------------------------------------------------------------</w:t>
      </w:r>
    </w:p>
    <w:p w14:paraId="7497B1F2" w14:textId="0E7E0EC9" w:rsidR="00FA67AC" w:rsidRDefault="00FA67AC" w:rsidP="00FA67AC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6</w:t>
      </w:r>
    </w:p>
    <w:p w14:paraId="1509E008" w14:textId="77777777" w:rsidR="00FA67AC" w:rsidRDefault="00FA67AC" w:rsidP="00FA67AC">
      <w:pPr>
        <w:jc w:val="center"/>
        <w:rPr>
          <w:b/>
          <w:lang w:val="en-US" w:eastAsia="my-MM" w:bidi="my-MM"/>
        </w:rPr>
      </w:pPr>
    </w:p>
    <w:p w14:paraId="6D7668B3" w14:textId="729B8B1E" w:rsidR="00FA67AC" w:rsidRDefault="00FA67AC" w:rsidP="00FA67AC">
      <w:pPr>
        <w:suppressAutoHyphens w:val="0"/>
        <w:spacing w:line="259" w:lineRule="auto"/>
        <w:contextualSpacing/>
        <w:jc w:val="center"/>
      </w:pPr>
      <w:proofErr w:type="spellStart"/>
      <w:r w:rsidRPr="00C3218E">
        <w:rPr>
          <w:i/>
        </w:rPr>
        <w:t>ОбС</w:t>
      </w:r>
      <w:proofErr w:type="spellEnd"/>
      <w:r w:rsidRPr="00C3218E">
        <w:rPr>
          <w:i/>
        </w:rPr>
        <w:t xml:space="preserve"> 08-00-</w:t>
      </w:r>
      <w:r w:rsidRPr="00617850">
        <w:rPr>
          <w:i/>
        </w:rPr>
        <w:t>14464</w:t>
      </w:r>
    </w:p>
    <w:p w14:paraId="2F533215" w14:textId="5434F3E9" w:rsidR="00FA67AC" w:rsidRDefault="00FA67AC" w:rsidP="00FA67AC">
      <w:pPr>
        <w:suppressAutoHyphens w:val="0"/>
        <w:spacing w:line="259" w:lineRule="auto"/>
        <w:contextualSpacing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Кандидатстване на Община Бургас с проектни предложения: „Подобряване на безопасността и условията на труд на рибарите, и модернизация на Лодкостоянка в акваторията северно от кв. 54, по плана на кв. Крайморие, Община Бургас“, </w:t>
      </w:r>
      <w:r>
        <w:rPr>
          <w:rStyle w:val="Emphasis"/>
        </w:rPr>
        <w:t>„</w:t>
      </w:r>
      <w:r>
        <w:t>Подобряване на безопасността и условията на труд на рибарите чрез модернизация на рибарско пристанище "Сарафово" и „Подобряване на безопасността и условията на труд на рибарите чрез модернизация на закрита Лодкостоянка „Ченгене скеле“, намираща се в имот 1245 в землището на кв. Крайморие, Община Бургас“ по процедура за подбор на проекти BG14MFOP001-1.027 „Рибарски пристанища, кейове за разтоварване, рибни борси и лодкостоянки“, мярка 1.8 “Рибарски пристанища, кейове за разтоварване, рибни борси и покрити лодкостоянки“, сектор „Инвестиции насочени към изграждане и/или модернизация на лодкостоянки“, финансирана от Европейския фонд за морско дело и рибарство чрез Програма за морско дело и рибарство 2014 – 2020</w:t>
      </w:r>
    </w:p>
    <w:p w14:paraId="25B5196F" w14:textId="77777777" w:rsidR="00FA67AC" w:rsidRDefault="00FA67AC" w:rsidP="00FF1456">
      <w:pPr>
        <w:jc w:val="both"/>
      </w:pPr>
    </w:p>
    <w:p w14:paraId="5B2A9DE7" w14:textId="77777777" w:rsidR="00FF1456" w:rsidRPr="00FF1456" w:rsidRDefault="00FF1456" w:rsidP="00FF1456">
      <w:pPr>
        <w:suppressAutoHyphens w:val="0"/>
        <w:ind w:firstLine="708"/>
        <w:jc w:val="both"/>
        <w:rPr>
          <w:lang w:eastAsia="bg-BG"/>
        </w:rPr>
      </w:pPr>
      <w:r w:rsidRPr="00FF1456">
        <w:rPr>
          <w:lang w:eastAsia="bg-BG"/>
        </w:rPr>
        <w:t xml:space="preserve">Весна </w:t>
      </w:r>
      <w:proofErr w:type="spellStart"/>
      <w:r w:rsidRPr="00FF1456">
        <w:rPr>
          <w:lang w:eastAsia="bg-BG"/>
        </w:rPr>
        <w:t>Балтина</w:t>
      </w:r>
      <w:proofErr w:type="spellEnd"/>
      <w:r w:rsidRPr="00FF1456">
        <w:rPr>
          <w:lang w:eastAsia="bg-BG"/>
        </w:rPr>
        <w:t xml:space="preserve"> – зам.</w:t>
      </w:r>
      <w:r w:rsidRPr="00FF1456">
        <w:rPr>
          <w:b/>
          <w:bCs/>
          <w:lang w:eastAsia="bg-BG"/>
        </w:rPr>
        <w:t>-</w:t>
      </w:r>
      <w:r w:rsidRPr="00FF1456">
        <w:rPr>
          <w:lang w:eastAsia="bg-BG"/>
        </w:rPr>
        <w:t>кмет „Стратегическо развитие и екология, дигитализация и адаптация към промените на климата“, представи докладната записка</w:t>
      </w:r>
    </w:p>
    <w:p w14:paraId="0CF889C0" w14:textId="77777777" w:rsidR="00FF1456" w:rsidRPr="00FF1456" w:rsidRDefault="00FF1456" w:rsidP="00FF1456">
      <w:pPr>
        <w:suppressAutoHyphens w:val="0"/>
        <w:ind w:firstLine="708"/>
        <w:jc w:val="both"/>
        <w:rPr>
          <w:lang w:eastAsia="bg-BG"/>
        </w:rPr>
      </w:pPr>
      <w:r w:rsidRPr="00FF1456">
        <w:rPr>
          <w:lang w:eastAsia="bg-BG"/>
        </w:rPr>
        <w:t>След кратки дебати по докладната записка и в резултат на явно гласуване,</w:t>
      </w:r>
      <w:r w:rsidRPr="00FF1456">
        <w:rPr>
          <w:b/>
          <w:bCs/>
          <w:lang w:eastAsia="bg-BG"/>
        </w:rPr>
        <w:t xml:space="preserve"> </w:t>
      </w:r>
      <w:r w:rsidRPr="00FF1456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FF1456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5C954A1" w14:textId="77777777" w:rsidR="00FF1456" w:rsidRPr="00FF1456" w:rsidRDefault="00FF1456" w:rsidP="00FF145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F1456">
        <w:rPr>
          <w:b/>
          <w:bCs/>
          <w:lang w:eastAsia="bg-BG"/>
        </w:rPr>
        <w:t>СТАНОВИЩЕ:</w:t>
      </w:r>
    </w:p>
    <w:p w14:paraId="5DCA2751" w14:textId="07C08214" w:rsidR="00FA67AC" w:rsidRDefault="00FF1456" w:rsidP="00FF1456">
      <w:pPr>
        <w:ind w:firstLine="708"/>
        <w:jc w:val="both"/>
        <w:rPr>
          <w:b/>
          <w:lang w:val="en-US" w:eastAsia="my-MM" w:bidi="my-MM"/>
        </w:rPr>
      </w:pPr>
      <w:r w:rsidRPr="00FF1456">
        <w:rPr>
          <w:b/>
          <w:bCs/>
          <w:lang w:eastAsia="bg-BG"/>
        </w:rPr>
        <w:lastRenderedPageBreak/>
        <w:t>Подкрепя</w:t>
      </w:r>
      <w:r w:rsidRPr="00FF1456">
        <w:rPr>
          <w:lang w:eastAsia="bg-BG"/>
        </w:rPr>
        <w:t xml:space="preserve"> проекта за решение. </w:t>
      </w:r>
    </w:p>
    <w:p w14:paraId="6722D685" w14:textId="77777777" w:rsidR="00FF1456" w:rsidRPr="002D207D" w:rsidRDefault="00FF1456" w:rsidP="00FF1456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3E8CA6AD" w14:textId="0C86F56F" w:rsidR="00FF1456" w:rsidRDefault="00FF1456" w:rsidP="00FF1456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7</w:t>
      </w:r>
    </w:p>
    <w:p w14:paraId="30826530" w14:textId="1570AF51" w:rsidR="00FF1456" w:rsidRDefault="00FF1456" w:rsidP="00FF1456">
      <w:pPr>
        <w:jc w:val="center"/>
        <w:rPr>
          <w:b/>
          <w:lang w:val="en-US" w:eastAsia="my-MM" w:bidi="my-MM"/>
        </w:rPr>
      </w:pPr>
    </w:p>
    <w:p w14:paraId="4B7FC727" w14:textId="43FC039E" w:rsidR="002E6543" w:rsidRDefault="002E6543" w:rsidP="00FF1456">
      <w:pPr>
        <w:spacing w:before="100" w:beforeAutospacing="1" w:after="100" w:afterAutospacing="1"/>
        <w:contextualSpacing/>
        <w:jc w:val="center"/>
      </w:pPr>
      <w:r>
        <w:rPr>
          <w:rStyle w:val="Strong"/>
        </w:rPr>
        <w:t xml:space="preserve">Докладна записка от Димитър Николов - кмет на Община </w:t>
      </w:r>
      <w:proofErr w:type="spellStart"/>
      <w:r>
        <w:rPr>
          <w:rStyle w:val="Strong"/>
        </w:rPr>
        <w:t>Бургас,</w:t>
      </w:r>
      <w:r>
        <w:rPr>
          <w:rStyle w:val="Emphasis"/>
        </w:rPr>
        <w:t>относно</w:t>
      </w:r>
      <w:proofErr w:type="spellEnd"/>
      <w:r>
        <w:rPr>
          <w:rStyle w:val="Emphasis"/>
        </w:rPr>
        <w:t xml:space="preserve">: </w:t>
      </w:r>
      <w:r>
        <w:t>Кандидатстване с Концепция за интегрирани териториални инвестиции по процедура BG16FFPR003-2.001 „Концепции за интегрирани териториални инвестиции (ИТИ)“ по Програма „Развитие на регионите“ 2021 – 2027 </w:t>
      </w:r>
    </w:p>
    <w:p w14:paraId="362391F3" w14:textId="3F05FDB3" w:rsidR="002E6543" w:rsidRDefault="002E6543" w:rsidP="00FF1456">
      <w:pPr>
        <w:spacing w:before="100" w:beforeAutospacing="1" w:after="100" w:afterAutospacing="1"/>
        <w:contextualSpacing/>
        <w:jc w:val="center"/>
      </w:pPr>
    </w:p>
    <w:p w14:paraId="690C6DAC" w14:textId="77777777" w:rsidR="002E6543" w:rsidRPr="002E6543" w:rsidRDefault="002E6543" w:rsidP="002E6543">
      <w:pPr>
        <w:suppressAutoHyphens w:val="0"/>
        <w:ind w:firstLine="708"/>
        <w:jc w:val="both"/>
        <w:rPr>
          <w:lang w:eastAsia="bg-BG"/>
        </w:rPr>
      </w:pPr>
      <w:r w:rsidRPr="002E6543">
        <w:rPr>
          <w:lang w:eastAsia="bg-BG"/>
        </w:rPr>
        <w:t xml:space="preserve">Весна </w:t>
      </w:r>
      <w:proofErr w:type="spellStart"/>
      <w:r w:rsidRPr="002E6543">
        <w:rPr>
          <w:lang w:eastAsia="bg-BG"/>
        </w:rPr>
        <w:t>Балтина</w:t>
      </w:r>
      <w:proofErr w:type="spellEnd"/>
      <w:r w:rsidRPr="002E6543">
        <w:rPr>
          <w:lang w:eastAsia="bg-BG"/>
        </w:rPr>
        <w:t xml:space="preserve"> – зам.</w:t>
      </w:r>
      <w:r w:rsidRPr="002E6543">
        <w:rPr>
          <w:b/>
          <w:bCs/>
          <w:lang w:eastAsia="bg-BG"/>
        </w:rPr>
        <w:t>-</w:t>
      </w:r>
      <w:r w:rsidRPr="002E6543">
        <w:rPr>
          <w:lang w:eastAsia="bg-BG"/>
        </w:rPr>
        <w:t>кмет „Стратегическо развитие и екология, дигитализация и адаптация към промените на климата“, представи докладната записка като посочи, че основният фокус на Концепцията за интегрирани териториални инвестиции е здравеопазването в Югоизточния регион.</w:t>
      </w:r>
    </w:p>
    <w:p w14:paraId="1CD851C1" w14:textId="77777777" w:rsidR="002E6543" w:rsidRPr="002E6543" w:rsidRDefault="002E6543" w:rsidP="002E6543">
      <w:pPr>
        <w:suppressAutoHyphens w:val="0"/>
        <w:ind w:firstLine="708"/>
        <w:jc w:val="both"/>
        <w:rPr>
          <w:lang w:eastAsia="bg-BG"/>
        </w:rPr>
      </w:pPr>
      <w:r w:rsidRPr="002E6543">
        <w:rPr>
          <w:lang w:eastAsia="bg-BG"/>
        </w:rPr>
        <w:t>След кратки дебати по докладната записка и в резултат на явно гласуване,</w:t>
      </w:r>
      <w:r w:rsidRPr="002E6543">
        <w:rPr>
          <w:b/>
          <w:bCs/>
          <w:lang w:eastAsia="bg-BG"/>
        </w:rPr>
        <w:t xml:space="preserve"> </w:t>
      </w:r>
      <w:r w:rsidRPr="002E6543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2E6543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1C50CAA" w14:textId="77777777" w:rsidR="002E6543" w:rsidRPr="002E6543" w:rsidRDefault="002E6543" w:rsidP="002E6543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E6543">
        <w:rPr>
          <w:b/>
          <w:bCs/>
          <w:lang w:eastAsia="bg-BG"/>
        </w:rPr>
        <w:t>СТАНОВИЩЕ:</w:t>
      </w:r>
    </w:p>
    <w:p w14:paraId="63E29989" w14:textId="29C65453" w:rsidR="002E6543" w:rsidRDefault="002E6543" w:rsidP="002E6543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E6543">
        <w:rPr>
          <w:b/>
          <w:bCs/>
          <w:lang w:eastAsia="bg-BG"/>
        </w:rPr>
        <w:t>Подкрепя</w:t>
      </w:r>
      <w:r w:rsidRPr="002E6543">
        <w:rPr>
          <w:lang w:eastAsia="bg-BG"/>
        </w:rPr>
        <w:t xml:space="preserve"> проекта за решение.</w:t>
      </w:r>
    </w:p>
    <w:p w14:paraId="389DC2E7" w14:textId="77777777" w:rsidR="002E6543" w:rsidRDefault="002E6543" w:rsidP="002E6543">
      <w:pPr>
        <w:spacing w:before="100" w:beforeAutospacing="1" w:after="100" w:afterAutospacing="1"/>
        <w:contextualSpacing/>
        <w:jc w:val="center"/>
      </w:pPr>
    </w:p>
    <w:p w14:paraId="749FB1C3" w14:textId="4290E3CB" w:rsidR="00FF1456" w:rsidRPr="002D207D" w:rsidRDefault="00FF1456" w:rsidP="00FF1456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2D738538" w14:textId="54F0FF95" w:rsidR="00FF1456" w:rsidRDefault="00FF1456" w:rsidP="00FF1456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8</w:t>
      </w:r>
    </w:p>
    <w:p w14:paraId="124B7A4E" w14:textId="77777777" w:rsidR="00FF1456" w:rsidRDefault="00FF1456" w:rsidP="00FF1456">
      <w:pPr>
        <w:suppressAutoHyphens w:val="0"/>
        <w:spacing w:line="259" w:lineRule="auto"/>
        <w:contextualSpacing/>
        <w:jc w:val="center"/>
      </w:pPr>
    </w:p>
    <w:p w14:paraId="1F0277D7" w14:textId="77777777" w:rsidR="00FF1456" w:rsidRDefault="00FF1456" w:rsidP="00FF1456">
      <w:pPr>
        <w:jc w:val="center"/>
        <w:rPr>
          <w:b/>
          <w:lang w:val="en-US" w:eastAsia="my-MM" w:bidi="my-MM"/>
        </w:rPr>
      </w:pPr>
    </w:p>
    <w:p w14:paraId="11D44138" w14:textId="16D6CDA0" w:rsidR="00FF1456" w:rsidRDefault="00FF1456" w:rsidP="00FF1456">
      <w:pPr>
        <w:suppressAutoHyphens w:val="0"/>
        <w:spacing w:line="259" w:lineRule="auto"/>
        <w:contextualSpacing/>
        <w:jc w:val="center"/>
      </w:pPr>
      <w:proofErr w:type="spellStart"/>
      <w:r w:rsidRPr="00617850">
        <w:rPr>
          <w:i/>
        </w:rPr>
        <w:t>ОбС</w:t>
      </w:r>
      <w:proofErr w:type="spellEnd"/>
      <w:r w:rsidRPr="00617850">
        <w:rPr>
          <w:i/>
        </w:rPr>
        <w:t xml:space="preserve"> 08-00-14454</w:t>
      </w:r>
    </w:p>
    <w:p w14:paraId="380CC2E5" w14:textId="499B2327" w:rsidR="00FF1456" w:rsidRPr="00C3218E" w:rsidRDefault="00FF1456" w:rsidP="00FF1456">
      <w:pPr>
        <w:suppressAutoHyphens w:val="0"/>
        <w:spacing w:line="259" w:lineRule="auto"/>
        <w:contextualSpacing/>
        <w:jc w:val="center"/>
      </w:pPr>
      <w:r w:rsidRPr="00617850">
        <w:rPr>
          <w:b/>
        </w:rPr>
        <w:t>Докладна записка от Димитър Николов – кмет на Община Бургас,</w:t>
      </w:r>
      <w:r w:rsidRPr="00C3218E">
        <w:t xml:space="preserve"> </w:t>
      </w:r>
      <w:r w:rsidRPr="00617850">
        <w:rPr>
          <w:i/>
        </w:rPr>
        <w:t xml:space="preserve">относно: </w:t>
      </w:r>
      <w:r w:rsidRPr="00C3218E">
        <w:t>Отчет за състоянието на общинската собственост и резултатите от нейното управление за периода от 01.01.2022 г. до 31.12.2022 г</w:t>
      </w:r>
      <w:r>
        <w:t>.</w:t>
      </w:r>
    </w:p>
    <w:p w14:paraId="51C85047" w14:textId="03AF7DEA" w:rsidR="002667FE" w:rsidRDefault="002667FE" w:rsidP="002E6543">
      <w:pPr>
        <w:autoSpaceDN w:val="0"/>
        <w:contextualSpacing/>
        <w:textAlignment w:val="baseline"/>
        <w:rPr>
          <w:rFonts w:eastAsia="Calibri"/>
          <w:b/>
        </w:rPr>
      </w:pPr>
    </w:p>
    <w:p w14:paraId="7566A029" w14:textId="77777777" w:rsidR="002E6543" w:rsidRPr="002E6543" w:rsidRDefault="002E6543" w:rsidP="002E6543">
      <w:pPr>
        <w:suppressAutoHyphens w:val="0"/>
        <w:ind w:firstLine="708"/>
        <w:jc w:val="both"/>
        <w:rPr>
          <w:lang w:eastAsia="bg-BG"/>
        </w:rPr>
      </w:pPr>
      <w:r w:rsidRPr="002E6543">
        <w:rPr>
          <w:lang w:eastAsia="bg-BG"/>
        </w:rPr>
        <w:t>След като обсъдиха докладната записка,</w:t>
      </w:r>
      <w:r w:rsidRPr="002E6543">
        <w:rPr>
          <w:b/>
          <w:bCs/>
          <w:i/>
          <w:iCs/>
          <w:lang w:eastAsia="bg-BG"/>
        </w:rPr>
        <w:t xml:space="preserve"> </w:t>
      </w:r>
      <w:r w:rsidRPr="002E6543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D1B49AA" w14:textId="77777777" w:rsidR="002E6543" w:rsidRPr="002E6543" w:rsidRDefault="002E6543" w:rsidP="002E6543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E6543">
        <w:rPr>
          <w:b/>
          <w:bCs/>
          <w:lang w:eastAsia="bg-BG"/>
        </w:rPr>
        <w:t>СТАНОВИЩЕ:</w:t>
      </w:r>
    </w:p>
    <w:p w14:paraId="12DA6FCD" w14:textId="1AE5F9DE" w:rsidR="00FF1456" w:rsidRDefault="002E6543" w:rsidP="002E6543">
      <w:pPr>
        <w:autoSpaceDN w:val="0"/>
        <w:ind w:firstLine="708"/>
        <w:contextualSpacing/>
        <w:jc w:val="both"/>
        <w:textAlignment w:val="baseline"/>
        <w:rPr>
          <w:rFonts w:eastAsia="Calibri"/>
          <w:b/>
        </w:rPr>
      </w:pPr>
      <w:r w:rsidRPr="002E6543">
        <w:rPr>
          <w:b/>
          <w:bCs/>
          <w:lang w:eastAsia="bg-BG"/>
        </w:rPr>
        <w:t xml:space="preserve">Приема за сведение </w:t>
      </w:r>
      <w:r w:rsidRPr="002E6543">
        <w:rPr>
          <w:lang w:eastAsia="bg-BG"/>
        </w:rPr>
        <w:t>отчета за състоянието на общинската собственост и резултатите от нейното управление за периода от 01.01.2022 г. до 31.12.2022 г.</w:t>
      </w:r>
    </w:p>
    <w:p w14:paraId="4A018AB8" w14:textId="77777777" w:rsidR="002E6543" w:rsidRPr="002D207D" w:rsidRDefault="002E6543" w:rsidP="002E6543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4E61610B" w14:textId="08D4C5E8" w:rsidR="00FF1456" w:rsidRDefault="00FF1456" w:rsidP="002667FE">
      <w:pPr>
        <w:autoSpaceDN w:val="0"/>
        <w:contextualSpacing/>
        <w:jc w:val="right"/>
        <w:textAlignment w:val="baseline"/>
        <w:rPr>
          <w:rFonts w:eastAsia="Calibri"/>
          <w:b/>
        </w:rPr>
      </w:pPr>
    </w:p>
    <w:p w14:paraId="65B8FFC3" w14:textId="77777777" w:rsidR="00FF1456" w:rsidRDefault="00FF1456" w:rsidP="002667FE">
      <w:pPr>
        <w:autoSpaceDN w:val="0"/>
        <w:contextualSpacing/>
        <w:jc w:val="right"/>
        <w:textAlignment w:val="baseline"/>
        <w:rPr>
          <w:rFonts w:eastAsia="Calibri"/>
          <w:b/>
        </w:rPr>
      </w:pPr>
    </w:p>
    <w:p w14:paraId="4FA818BA" w14:textId="46A3C3F4" w:rsidR="00912DE8" w:rsidRPr="006024C4" w:rsidRDefault="00912DE8" w:rsidP="002667FE">
      <w:pPr>
        <w:autoSpaceDN w:val="0"/>
        <w:contextualSpacing/>
        <w:jc w:val="right"/>
        <w:textAlignment w:val="baseline"/>
        <w:rPr>
          <w:rFonts w:eastAsia="Calibri"/>
        </w:rPr>
      </w:pPr>
      <w:r>
        <w:rPr>
          <w:rFonts w:eastAsia="Calibri"/>
          <w:b/>
        </w:rPr>
        <w:t xml:space="preserve">                                          </w:t>
      </w:r>
      <w:r w:rsidR="00FF1456">
        <w:rPr>
          <w:rFonts w:eastAsia="Calibri"/>
          <w:b/>
        </w:rPr>
        <w:t>ЗАМ.-</w:t>
      </w:r>
      <w:r w:rsidRPr="006024C4">
        <w:rPr>
          <w:rFonts w:eastAsia="Calibri"/>
          <w:b/>
        </w:rPr>
        <w:t xml:space="preserve">ПРЕДСЕДАТЕЛ: </w:t>
      </w:r>
      <w:r>
        <w:rPr>
          <w:rFonts w:eastAsia="Calibri"/>
          <w:b/>
        </w:rPr>
        <w:t xml:space="preserve">  </w:t>
      </w:r>
      <w:r>
        <w:rPr>
          <w:rFonts w:eastAsia="Calibri"/>
        </w:rPr>
        <w:t>………………………..</w:t>
      </w:r>
    </w:p>
    <w:p w14:paraId="7EC96950" w14:textId="6D9D747F" w:rsidR="00912DE8" w:rsidRPr="00B819BA" w:rsidRDefault="00912DE8" w:rsidP="002667FE">
      <w:pPr>
        <w:jc w:val="right"/>
        <w:rPr>
          <w:lang w:eastAsia="bg-BG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                           (</w:t>
      </w:r>
      <w:r>
        <w:rPr>
          <w:b/>
        </w:rPr>
        <w:t xml:space="preserve">ПРОФ. Д-Р </w:t>
      </w:r>
      <w:r w:rsidR="00FF1456">
        <w:rPr>
          <w:b/>
        </w:rPr>
        <w:t>СЕВДАЛИНА ТУРМАНОВА</w:t>
      </w:r>
      <w:r>
        <w:rPr>
          <w:b/>
        </w:rPr>
        <w:t xml:space="preserve">) </w:t>
      </w:r>
    </w:p>
    <w:p w14:paraId="3215647F" w14:textId="0CBC8DC9" w:rsidR="00912DE8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8981144" w14:textId="3CDB2EDA" w:rsidR="002667FE" w:rsidRDefault="002667FE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FA1302C" w14:textId="77777777" w:rsidR="002667FE" w:rsidRDefault="002667FE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79BD1C59" w14:textId="77777777" w:rsidR="00912DE8" w:rsidRPr="006024C4" w:rsidRDefault="00912DE8" w:rsidP="00912DE8">
      <w:pPr>
        <w:autoSpaceDN w:val="0"/>
        <w:jc w:val="both"/>
        <w:textAlignment w:val="baseline"/>
        <w:rPr>
          <w:rFonts w:eastAsia="Calibri"/>
        </w:rPr>
      </w:pPr>
      <w:r w:rsidRPr="006024C4">
        <w:rPr>
          <w:rFonts w:eastAsia="Calibri"/>
          <w:b/>
        </w:rPr>
        <w:t>ПРОТОКОЛИСТ:</w:t>
      </w:r>
      <w:r w:rsidRPr="006024C4">
        <w:rPr>
          <w:rFonts w:eastAsia="Calibri"/>
        </w:rPr>
        <w:t xml:space="preserve">    </w:t>
      </w:r>
      <w:r w:rsidRPr="006024C4">
        <w:rPr>
          <w:rFonts w:eastAsia="Calibri"/>
          <w:i/>
        </w:rPr>
        <w:t>………………………</w:t>
      </w:r>
    </w:p>
    <w:p w14:paraId="71B2098E" w14:textId="34D41B60" w:rsidR="002D2531" w:rsidRPr="00257DE1" w:rsidRDefault="00912DE8" w:rsidP="00257DE1">
      <w:pPr>
        <w:autoSpaceDN w:val="0"/>
        <w:jc w:val="both"/>
        <w:textAlignment w:val="baseline"/>
        <w:rPr>
          <w:rFonts w:eastAsia="Calibri"/>
          <w:b/>
        </w:rPr>
      </w:pPr>
      <w:r w:rsidRPr="006024C4">
        <w:rPr>
          <w:rFonts w:eastAsia="Calibri"/>
        </w:rPr>
        <w:tab/>
      </w:r>
      <w:r w:rsidRPr="006024C4">
        <w:rPr>
          <w:rFonts w:eastAsia="Calibri"/>
        </w:rPr>
        <w:tab/>
      </w:r>
      <w:r w:rsidRPr="006024C4">
        <w:rPr>
          <w:rFonts w:eastAsia="Calibri"/>
          <w:i/>
        </w:rPr>
        <w:tab/>
      </w:r>
      <w:r>
        <w:rPr>
          <w:rFonts w:eastAsia="Calibri"/>
          <w:b/>
        </w:rPr>
        <w:t xml:space="preserve">(Гергана </w:t>
      </w:r>
      <w:proofErr w:type="spellStart"/>
      <w:r>
        <w:rPr>
          <w:rFonts w:eastAsia="Calibri"/>
          <w:b/>
        </w:rPr>
        <w:t>Чанакова</w:t>
      </w:r>
      <w:proofErr w:type="spellEnd"/>
      <w:r>
        <w:rPr>
          <w:rFonts w:eastAsia="Calibri"/>
          <w:b/>
        </w:rPr>
        <w:t>)</w:t>
      </w:r>
    </w:p>
    <w:sectPr w:rsidR="002D2531" w:rsidRPr="00257DE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637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A56CC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C2A6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44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07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200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D246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0383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D4A5A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162BB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37D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51AB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C15BA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820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1596E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F760F5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8243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34A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C27AB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13735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81DC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747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D2601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135E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12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67D37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714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E3AC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20"/>
  </w:num>
  <w:num w:numId="7">
    <w:abstractNumId w:val="23"/>
  </w:num>
  <w:num w:numId="8">
    <w:abstractNumId w:val="9"/>
  </w:num>
  <w:num w:numId="9">
    <w:abstractNumId w:val="13"/>
  </w:num>
  <w:num w:numId="10">
    <w:abstractNumId w:val="10"/>
  </w:num>
  <w:num w:numId="11">
    <w:abstractNumId w:val="27"/>
  </w:num>
  <w:num w:numId="12">
    <w:abstractNumId w:val="14"/>
  </w:num>
  <w:num w:numId="13">
    <w:abstractNumId w:val="19"/>
  </w:num>
  <w:num w:numId="14">
    <w:abstractNumId w:val="16"/>
  </w:num>
  <w:num w:numId="15">
    <w:abstractNumId w:val="8"/>
  </w:num>
  <w:num w:numId="16">
    <w:abstractNumId w:val="24"/>
  </w:num>
  <w:num w:numId="17">
    <w:abstractNumId w:val="6"/>
  </w:num>
  <w:num w:numId="18">
    <w:abstractNumId w:val="26"/>
  </w:num>
  <w:num w:numId="19">
    <w:abstractNumId w:val="30"/>
  </w:num>
  <w:num w:numId="20">
    <w:abstractNumId w:val="29"/>
  </w:num>
  <w:num w:numId="21">
    <w:abstractNumId w:val="4"/>
  </w:num>
  <w:num w:numId="22">
    <w:abstractNumId w:val="15"/>
  </w:num>
  <w:num w:numId="23">
    <w:abstractNumId w:val="22"/>
  </w:num>
  <w:num w:numId="24">
    <w:abstractNumId w:val="28"/>
  </w:num>
  <w:num w:numId="25">
    <w:abstractNumId w:val="25"/>
  </w:num>
  <w:num w:numId="26">
    <w:abstractNumId w:val="12"/>
  </w:num>
  <w:num w:numId="27">
    <w:abstractNumId w:val="18"/>
  </w:num>
  <w:num w:numId="28">
    <w:abstractNumId w:val="11"/>
  </w:num>
  <w:num w:numId="29">
    <w:abstractNumId w:val="3"/>
  </w:num>
  <w:num w:numId="30">
    <w:abstractNumId w:val="2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E227F"/>
    <w:rsid w:val="000F58F8"/>
    <w:rsid w:val="001178A6"/>
    <w:rsid w:val="00117DBB"/>
    <w:rsid w:val="00124320"/>
    <w:rsid w:val="0012574F"/>
    <w:rsid w:val="00146411"/>
    <w:rsid w:val="00150A77"/>
    <w:rsid w:val="00167EAE"/>
    <w:rsid w:val="001A5D17"/>
    <w:rsid w:val="001F5C4E"/>
    <w:rsid w:val="00257DE1"/>
    <w:rsid w:val="002667FE"/>
    <w:rsid w:val="002D2531"/>
    <w:rsid w:val="002E1E4C"/>
    <w:rsid w:val="002E6543"/>
    <w:rsid w:val="002E752F"/>
    <w:rsid w:val="00306503"/>
    <w:rsid w:val="0037463B"/>
    <w:rsid w:val="004350B7"/>
    <w:rsid w:val="0046023A"/>
    <w:rsid w:val="00480A72"/>
    <w:rsid w:val="004B0B65"/>
    <w:rsid w:val="004B50F6"/>
    <w:rsid w:val="004E2FCF"/>
    <w:rsid w:val="00555F66"/>
    <w:rsid w:val="006127E6"/>
    <w:rsid w:val="0063353B"/>
    <w:rsid w:val="00651F0F"/>
    <w:rsid w:val="00660209"/>
    <w:rsid w:val="00692205"/>
    <w:rsid w:val="0073119D"/>
    <w:rsid w:val="007325F0"/>
    <w:rsid w:val="00750CB1"/>
    <w:rsid w:val="00792EE5"/>
    <w:rsid w:val="00833B61"/>
    <w:rsid w:val="0088512D"/>
    <w:rsid w:val="008925C1"/>
    <w:rsid w:val="0089476C"/>
    <w:rsid w:val="008A6B1C"/>
    <w:rsid w:val="008B4F52"/>
    <w:rsid w:val="008B6F3D"/>
    <w:rsid w:val="008C459C"/>
    <w:rsid w:val="008C6248"/>
    <w:rsid w:val="008C70A4"/>
    <w:rsid w:val="008E1F5C"/>
    <w:rsid w:val="008F2B93"/>
    <w:rsid w:val="00912DE8"/>
    <w:rsid w:val="0092295A"/>
    <w:rsid w:val="00967DAF"/>
    <w:rsid w:val="00986A11"/>
    <w:rsid w:val="00995EAB"/>
    <w:rsid w:val="009E0148"/>
    <w:rsid w:val="009F233B"/>
    <w:rsid w:val="00AB6E9B"/>
    <w:rsid w:val="00AC1BCC"/>
    <w:rsid w:val="00AC7926"/>
    <w:rsid w:val="00AE09BA"/>
    <w:rsid w:val="00B04C38"/>
    <w:rsid w:val="00B22E58"/>
    <w:rsid w:val="00B916E7"/>
    <w:rsid w:val="00B93B00"/>
    <w:rsid w:val="00BC688D"/>
    <w:rsid w:val="00BE5F9F"/>
    <w:rsid w:val="00C21572"/>
    <w:rsid w:val="00C475BE"/>
    <w:rsid w:val="00C7473F"/>
    <w:rsid w:val="00C869AB"/>
    <w:rsid w:val="00CC3CBE"/>
    <w:rsid w:val="00D03113"/>
    <w:rsid w:val="00D05D73"/>
    <w:rsid w:val="00D31BD4"/>
    <w:rsid w:val="00DC0423"/>
    <w:rsid w:val="00DC0E3F"/>
    <w:rsid w:val="00DC2E8A"/>
    <w:rsid w:val="00E56B0E"/>
    <w:rsid w:val="00E7651F"/>
    <w:rsid w:val="00EC4818"/>
    <w:rsid w:val="00ED2953"/>
    <w:rsid w:val="00EF5CEE"/>
    <w:rsid w:val="00F86507"/>
    <w:rsid w:val="00FA67AC"/>
    <w:rsid w:val="00FB2571"/>
    <w:rsid w:val="00FD6EAD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CB00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912DE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2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57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571"/>
    <w:rPr>
      <w:b/>
      <w:bCs/>
      <w:lang w:eastAsia="ar-SA"/>
    </w:rPr>
  </w:style>
  <w:style w:type="paragraph" w:styleId="NoSpacing">
    <w:name w:val="No Spacing"/>
    <w:uiPriority w:val="1"/>
    <w:qFormat/>
    <w:rsid w:val="009F233B"/>
    <w:pPr>
      <w:jc w:val="both"/>
    </w:pPr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7F59587-659C-4F33-B9FB-EA97F5213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86</TotalTime>
  <Pages>5</Pages>
  <Words>1803</Words>
  <Characters>10283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12062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12</cp:revision>
  <cp:lastPrinted>2023-08-28T07:48:00Z</cp:lastPrinted>
  <dcterms:created xsi:type="dcterms:W3CDTF">2023-08-24T11:39:00Z</dcterms:created>
  <dcterms:modified xsi:type="dcterms:W3CDTF">2023-08-28T12:47:00Z</dcterms:modified>
</cp:coreProperties>
</file>