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A564A3B" w14:textId="77777777" w:rsidR="002D2531" w:rsidRDefault="002D2531"/>
    <w:p w14:paraId="5B6AC074" w14:textId="77777777" w:rsidR="0012574F" w:rsidRPr="00B50C42" w:rsidRDefault="0012574F" w:rsidP="0012574F">
      <w:pPr>
        <w:jc w:val="both"/>
        <w:rPr>
          <w:b/>
          <w:bCs/>
        </w:rPr>
      </w:pPr>
    </w:p>
    <w:p w14:paraId="29660845" w14:textId="77777777" w:rsidR="0012574F" w:rsidRPr="00B50C42" w:rsidRDefault="0012574F" w:rsidP="0012574F">
      <w:pPr>
        <w:jc w:val="both"/>
        <w:rPr>
          <w:b/>
          <w:bCs/>
        </w:rPr>
      </w:pPr>
    </w:p>
    <w:p w14:paraId="4A5808A5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794C15A3" wp14:editId="76E6FBC2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165530E6" wp14:editId="5D419EED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508A05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r w:rsidR="0012574F" w:rsidRPr="00D03113">
        <w:rPr>
          <w:sz w:val="22"/>
          <w:szCs w:val="22"/>
        </w:rPr>
        <w:t>Александровска” № 26</w:t>
      </w:r>
    </w:p>
    <w:p w14:paraId="62CBA0C1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38E2FC22" w14:textId="77777777" w:rsidR="0012574F" w:rsidRPr="00D03113" w:rsidRDefault="00A35FFA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76EF6D07" w14:textId="77777777" w:rsidR="002D2531" w:rsidRDefault="0012574F" w:rsidP="00187356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97ACCDB" wp14:editId="3711B078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DEF8C3C" id="Straight Connector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5A36AD16" w14:textId="77777777" w:rsidR="00187356" w:rsidRPr="003A57E6" w:rsidRDefault="00187356" w:rsidP="00187356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ОБЩИНСКИ ПРЕДПРИЯТИЯ И ДРУЖЕСТВА</w:t>
      </w:r>
    </w:p>
    <w:p w14:paraId="7E9B1575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E931BFF" w14:textId="26807E3A" w:rsidR="00187356" w:rsidRPr="003B597A" w:rsidRDefault="00187356" w:rsidP="00187356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00C9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№39</w:t>
      </w:r>
    </w:p>
    <w:p w14:paraId="0CA5CE19" w14:textId="77777777" w:rsidR="00187356" w:rsidRDefault="00187356" w:rsidP="00187356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4FE03AFF" w14:textId="560270FC" w:rsidR="00187356" w:rsidRDefault="00000C96" w:rsidP="00187356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20.07</w:t>
      </w:r>
      <w:r w:rsidR="00D23ABA">
        <w:rPr>
          <w:rFonts w:ascii="Times New Roman" w:eastAsia="Times New Roman" w:hAnsi="Times New Roman" w:cs="Times New Roman"/>
          <w:sz w:val="24"/>
          <w:szCs w:val="24"/>
          <w:lang w:eastAsia="bg-BG"/>
        </w:rPr>
        <w:t>.2023 г., от 14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D23AB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</w:t>
      </w:r>
      <w:r w:rsidR="00187356" w:rsidRPr="00372A88">
        <w:rPr>
          <w:rFonts w:ascii="Times New Roman" w:hAnsi="Times New Roman"/>
          <w:sz w:val="24"/>
          <w:szCs w:val="24"/>
        </w:rPr>
        <w:t xml:space="preserve"> в Зала </w:t>
      </w:r>
      <w:r w:rsidR="00187356">
        <w:rPr>
          <w:rFonts w:ascii="Times New Roman" w:hAnsi="Times New Roman"/>
          <w:sz w:val="24"/>
          <w:szCs w:val="24"/>
        </w:rPr>
        <w:t>1</w:t>
      </w:r>
      <w:r w:rsidR="00187356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87356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68441F07" w14:textId="316010A5" w:rsidR="00187356" w:rsidRDefault="00187356" w:rsidP="00187356">
      <w:pPr>
        <w:suppressAutoHyphens w:val="0"/>
        <w:ind w:firstLine="708"/>
        <w:jc w:val="both"/>
        <w:rPr>
          <w:lang w:eastAsia="bg-BG"/>
        </w:rPr>
      </w:pPr>
      <w:r w:rsidRPr="0005779D">
        <w:rPr>
          <w:lang w:eastAsia="bg-BG"/>
        </w:rPr>
        <w:t>На заседанието на комисията присъстваха</w:t>
      </w:r>
      <w:r>
        <w:rPr>
          <w:lang w:eastAsia="bg-BG"/>
        </w:rPr>
        <w:t xml:space="preserve"> </w:t>
      </w:r>
      <w:r w:rsidR="003374A9">
        <w:rPr>
          <w:lang w:eastAsia="bg-BG"/>
        </w:rPr>
        <w:t xml:space="preserve">Георги </w:t>
      </w:r>
      <w:proofErr w:type="spellStart"/>
      <w:r w:rsidR="003374A9">
        <w:rPr>
          <w:lang w:eastAsia="bg-BG"/>
        </w:rPr>
        <w:t>Дракалиев</w:t>
      </w:r>
      <w:proofErr w:type="spellEnd"/>
      <w:r w:rsidR="003374A9">
        <w:rPr>
          <w:lang w:eastAsia="bg-BG"/>
        </w:rPr>
        <w:t xml:space="preserve"> – председател</w:t>
      </w:r>
      <w:r w:rsidR="00FA70D3">
        <w:rPr>
          <w:lang w:eastAsia="bg-BG"/>
        </w:rPr>
        <w:t>,</w:t>
      </w:r>
      <w:r w:rsidR="00FA70D3" w:rsidRPr="00FA70D3">
        <w:rPr>
          <w:lang w:eastAsia="bg-BG"/>
        </w:rPr>
        <w:t xml:space="preserve"> </w:t>
      </w:r>
      <w:r w:rsidR="00FA70D3">
        <w:rPr>
          <w:lang w:eastAsia="bg-BG"/>
        </w:rPr>
        <w:t>Кирил Начев – зам.-председател</w:t>
      </w:r>
      <w:r w:rsidR="003374A9">
        <w:rPr>
          <w:lang w:eastAsia="bg-BG"/>
        </w:rPr>
        <w:t xml:space="preserve"> </w:t>
      </w:r>
      <w:r w:rsidRPr="0005779D">
        <w:rPr>
          <w:lang w:eastAsia="bg-BG"/>
        </w:rPr>
        <w:t>и членове:</w:t>
      </w:r>
      <w:r w:rsidR="00BF402C">
        <w:rPr>
          <w:lang w:eastAsia="bg-BG"/>
        </w:rPr>
        <w:t xml:space="preserve"> </w:t>
      </w:r>
      <w:r>
        <w:rPr>
          <w:lang w:eastAsia="bg-BG"/>
        </w:rPr>
        <w:t>Димчо Грудев,</w:t>
      </w:r>
      <w:r w:rsidR="00FA70D3" w:rsidRPr="00FA70D3">
        <w:rPr>
          <w:lang w:eastAsia="bg-BG"/>
        </w:rPr>
        <w:t xml:space="preserve"> </w:t>
      </w:r>
      <w:r w:rsidR="00FA70D3">
        <w:rPr>
          <w:lang w:eastAsia="bg-BG"/>
        </w:rPr>
        <w:t>Стоян Коларов</w:t>
      </w:r>
      <w:r>
        <w:rPr>
          <w:lang w:eastAsia="bg-BG"/>
        </w:rPr>
        <w:t xml:space="preserve"> </w:t>
      </w:r>
      <w:r w:rsidR="00462221">
        <w:rPr>
          <w:lang w:eastAsia="bg-BG"/>
        </w:rPr>
        <w:t>и Тодор Йосифов.</w:t>
      </w:r>
    </w:p>
    <w:p w14:paraId="19290238" w14:textId="154C7638" w:rsidR="003374A9" w:rsidRDefault="00D23ABA" w:rsidP="00187356">
      <w:pPr>
        <w:suppressAutoHyphens w:val="0"/>
        <w:ind w:firstLine="708"/>
        <w:jc w:val="both"/>
        <w:rPr>
          <w:lang w:eastAsia="bg-BG"/>
        </w:rPr>
      </w:pPr>
      <w:r>
        <w:rPr>
          <w:lang w:eastAsia="bg-BG"/>
        </w:rPr>
        <w:t>Отсъства</w:t>
      </w:r>
      <w:r w:rsidR="00960A04">
        <w:rPr>
          <w:lang w:eastAsia="bg-BG"/>
        </w:rPr>
        <w:t>ха</w:t>
      </w:r>
      <w:r w:rsidR="003374A9">
        <w:rPr>
          <w:lang w:eastAsia="bg-BG"/>
        </w:rPr>
        <w:t xml:space="preserve"> </w:t>
      </w:r>
      <w:r w:rsidR="00FA70D3" w:rsidRPr="0005779D">
        <w:rPr>
          <w:lang w:eastAsia="bg-BG"/>
        </w:rPr>
        <w:t>Евели</w:t>
      </w:r>
      <w:r w:rsidR="00FA70D3">
        <w:rPr>
          <w:lang w:eastAsia="bg-BG"/>
        </w:rPr>
        <w:t>на Михалева и Бенчо Бенчев.</w:t>
      </w:r>
    </w:p>
    <w:p w14:paraId="4B26A9B1" w14:textId="38E2A23E" w:rsidR="00187356" w:rsidRPr="009564E4" w:rsidRDefault="00187356" w:rsidP="00187356">
      <w:pPr>
        <w:jc w:val="both"/>
      </w:pPr>
      <w:r>
        <w:rPr>
          <w:lang w:eastAsia="bg-BG"/>
        </w:rPr>
        <w:tab/>
      </w:r>
      <w:r w:rsidRPr="009564E4">
        <w:t>От общ</w:t>
      </w:r>
      <w:r w:rsidR="005B2F73">
        <w:t>инска администрация присъства</w:t>
      </w:r>
      <w:r w:rsidR="003374A9">
        <w:t xml:space="preserve"> </w:t>
      </w:r>
      <w:r w:rsidRPr="009564E4">
        <w:t>Живко Димитров -</w:t>
      </w:r>
      <w:r w:rsidR="003374A9">
        <w:t xml:space="preserve"> </w:t>
      </w:r>
      <w:r w:rsidRPr="009564E4">
        <w:t>директор на дирекция "Управл</w:t>
      </w:r>
      <w:r w:rsidR="00B27EEC">
        <w:t>е</w:t>
      </w:r>
      <w:r w:rsidR="00FA70D3">
        <w:t>ние на общинската собственост" и Пламен Димитров - директор на ОП "Транспорт".</w:t>
      </w:r>
    </w:p>
    <w:p w14:paraId="2548CEA8" w14:textId="50D80EB2" w:rsidR="00187356" w:rsidRPr="003229A5" w:rsidRDefault="00187356" w:rsidP="00BF402C">
      <w:pPr>
        <w:ind w:firstLine="708"/>
        <w:jc w:val="both"/>
        <w:rPr>
          <w:lang w:eastAsia="bg-BG"/>
        </w:rPr>
      </w:pPr>
      <w:r w:rsidRPr="00F014DA">
        <w:t xml:space="preserve">Заседанието откри и ръководи </w:t>
      </w:r>
      <w:r w:rsidRPr="00F014DA">
        <w:rPr>
          <w:lang w:eastAsia="bg-BG"/>
        </w:rPr>
        <w:t>председател</w:t>
      </w:r>
      <w:r>
        <w:rPr>
          <w:lang w:eastAsia="bg-BG"/>
        </w:rPr>
        <w:t>ят</w:t>
      </w:r>
      <w:r w:rsidRPr="00F014DA">
        <w:t xml:space="preserve"> на ПКОСОПД –</w:t>
      </w:r>
      <w:r>
        <w:t xml:space="preserve"> </w:t>
      </w:r>
      <w:r>
        <w:rPr>
          <w:lang w:eastAsia="bg-BG"/>
        </w:rPr>
        <w:t xml:space="preserve">Георги Дракалиев, като </w:t>
      </w:r>
      <w:r>
        <w:rPr>
          <w:i/>
        </w:rPr>
        <w:t>с</w:t>
      </w:r>
      <w:r w:rsidR="003374A9">
        <w:rPr>
          <w:i/>
        </w:rPr>
        <w:t xml:space="preserve"> 5</w:t>
      </w:r>
      <w:r w:rsidRPr="00F014DA">
        <w:rPr>
          <w:rStyle w:val="CommentReference"/>
          <w:i/>
        </w:rPr>
        <w:t xml:space="preserve"> </w:t>
      </w:r>
      <w:r w:rsidRPr="00F014DA">
        <w:rPr>
          <w:i/>
          <w:lang w:eastAsia="bg-BG"/>
        </w:rPr>
        <w:t>гл. „за“, 0 гл. „против“ и 0 гл. „въздържал се“</w:t>
      </w:r>
      <w:r w:rsidRPr="00F014DA">
        <w:rPr>
          <w:i/>
          <w:lang w:val="en-US" w:eastAsia="bg-BG"/>
        </w:rPr>
        <w:t>,</w:t>
      </w:r>
      <w:r w:rsidRPr="00F014DA">
        <w:rPr>
          <w:i/>
          <w:lang w:eastAsia="bg-BG"/>
        </w:rPr>
        <w:t xml:space="preserve"> </w:t>
      </w:r>
      <w:r w:rsidRPr="00F014DA">
        <w:rPr>
          <w:lang w:eastAsia="bg-BG"/>
        </w:rPr>
        <w:t>се прие следния</w:t>
      </w:r>
      <w:r>
        <w:rPr>
          <w:lang w:eastAsia="bg-BG"/>
        </w:rPr>
        <w:t>т</w:t>
      </w:r>
      <w:r w:rsidRPr="00734945">
        <w:rPr>
          <w:i/>
          <w:lang w:eastAsia="bg-BG"/>
        </w:rPr>
        <w:t xml:space="preserve"> </w:t>
      </w:r>
    </w:p>
    <w:p w14:paraId="752CD753" w14:textId="77777777" w:rsidR="00187356" w:rsidRPr="00FD05EA" w:rsidRDefault="00187356" w:rsidP="00187356">
      <w:pPr>
        <w:ind w:firstLine="708"/>
        <w:contextualSpacing/>
        <w:jc w:val="both"/>
        <w:rPr>
          <w:i/>
          <w:lang w:eastAsia="bg-BG"/>
        </w:rPr>
      </w:pPr>
    </w:p>
    <w:p w14:paraId="207E9D80" w14:textId="77777777" w:rsidR="00000C96" w:rsidRPr="00966CF0" w:rsidRDefault="00000C96" w:rsidP="00000C96">
      <w:pPr>
        <w:contextualSpacing/>
        <w:jc w:val="center"/>
        <w:rPr>
          <w:b/>
          <w:lang w:eastAsia="my-MM" w:bidi="my-MM"/>
        </w:rPr>
      </w:pPr>
      <w:r w:rsidRPr="00966CF0">
        <w:rPr>
          <w:b/>
          <w:lang w:eastAsia="my-MM" w:bidi="my-MM"/>
        </w:rPr>
        <w:t>ДНЕВЕН РЕД</w:t>
      </w:r>
    </w:p>
    <w:p w14:paraId="346D093F" w14:textId="77777777" w:rsidR="00000C96" w:rsidRPr="00966CF0" w:rsidRDefault="00000C96" w:rsidP="00000C96">
      <w:pPr>
        <w:jc w:val="both"/>
        <w:rPr>
          <w:u w:val="thick"/>
        </w:rPr>
      </w:pPr>
    </w:p>
    <w:p w14:paraId="5608963E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08-00-14322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Анелия Иванова, Боян Дяков, Диян Георгиев, Живко Господинов и Юлиян Кулев – членове на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 xml:space="preserve">ПКТБД, 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966CF0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2278B8FE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C5DB467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08-00-14208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66CF0"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31.12.2022 г. </w:t>
      </w:r>
    </w:p>
    <w:p w14:paraId="01DE9BE1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0EACA7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08-00-14330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66CF0">
        <w:rPr>
          <w:rFonts w:ascii="Times New Roman" w:hAnsi="Times New Roman" w:cs="Times New Roman"/>
          <w:sz w:val="24"/>
          <w:szCs w:val="24"/>
        </w:rPr>
        <w:t>Изпълнение на Програмата за управление за срока на мандата 2019 – 2023 г.</w:t>
      </w:r>
    </w:p>
    <w:p w14:paraId="52025910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1F95DA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08-00-14360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Учредяване безвъзмездно право на ползване на сдружение „Български Червен кръст“ върху недвижим имот – частна общинска собственост, представляващ самостоятелен обект в сграда (бивш магазин), разположен на партерния етаж в жилищен блок с административен адрес: гр. Бургас, ул. „Оборище“ №95, между вх. А и вх. Б, за срок от 10 (десет) години</w:t>
      </w:r>
    </w:p>
    <w:p w14:paraId="39C49A45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5F2D3F" w14:textId="11517425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08-00-14350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966CF0">
        <w:rPr>
          <w:rFonts w:ascii="Times New Roman" w:hAnsi="Times New Roman" w:cs="Times New Roman"/>
          <w:sz w:val="24"/>
          <w:szCs w:val="24"/>
        </w:rPr>
        <w:t xml:space="preserve"> Предоставяне на общинска земя на основание §27, ал.2, т.3 от ПЗР на ЗИД към ЗСПЗЗ, с оглед постановяване решение на Общинската служба по земеделие – Бургас, за обезщетяване на наследниците на Т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 xml:space="preserve"> Д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 xml:space="preserve"> Н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> </w:t>
      </w:r>
    </w:p>
    <w:p w14:paraId="4C579E1B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5951F1" w14:textId="589E03BF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08-00-14351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Предоставяне на общинска земя на основание §27, ал.2, т.3 от ПЗР към ЗИД на ЗСПЗЗ, с оглед постановяване решение на Общинската служба по земеделие – Бургас, за обезщетяване на наследниците на Д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 xml:space="preserve"> П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 xml:space="preserve"> Г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> </w:t>
      </w:r>
    </w:p>
    <w:p w14:paraId="75A9661C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EBF3F06" w14:textId="53DEC628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08-00-14352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Предоставяне на общинска земя на основание §27, ал.2, т.3 от ПЗР към ЗИД към ЗСПЗЗ, с оглед постановяване решение на Общинската служба по земеделие – гр. Бургас, за обезщетение на наследниците на Д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 xml:space="preserve"> Н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 xml:space="preserve"> Я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> </w:t>
      </w:r>
    </w:p>
    <w:p w14:paraId="09E1B6F4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334662A" w14:textId="042F2148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sz w:val="24"/>
          <w:szCs w:val="24"/>
        </w:rPr>
        <w:t xml:space="preserve"> 08-00-</w:t>
      </w:r>
      <w:r w:rsidRPr="009D6653">
        <w:rPr>
          <w:rFonts w:ascii="Times New Roman" w:hAnsi="Times New Roman" w:cs="Times New Roman"/>
          <w:i/>
          <w:sz w:val="24"/>
          <w:szCs w:val="24"/>
        </w:rPr>
        <w:t>14353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Предоставяне на общинска земя на основание §27, ал.2, т. 3 от ПЗР към ЗИД към ЗСПЗЗ, с оглед постановяване решение на Общинската служба по земеделие – гр. Бургас, за обезщетение на наследниците на Л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 xml:space="preserve"> В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 xml:space="preserve"> К</w:t>
      </w:r>
      <w:r w:rsidR="00A35FF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966CF0">
        <w:rPr>
          <w:rFonts w:ascii="Times New Roman" w:hAnsi="Times New Roman" w:cs="Times New Roman"/>
          <w:sz w:val="24"/>
          <w:szCs w:val="24"/>
        </w:rPr>
        <w:t> </w:t>
      </w:r>
    </w:p>
    <w:p w14:paraId="7C402395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A21286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08-00-14339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Отдаване под наем, за срок от 10 (десет) години, чрез провеждане на публичен търг с тайно наддаване, на обособена част от имот – площадка за изграждане и разполагане на цех за изработка на надгробни паметници,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sz w:val="24"/>
          <w:szCs w:val="24"/>
        </w:rPr>
        <w:t>представляваща част от ПИ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sz w:val="24"/>
          <w:szCs w:val="24"/>
        </w:rPr>
        <w:t>с идентификатор 07079.825.51 по КК на гр. Бургас – публична общинска собственост</w:t>
      </w:r>
    </w:p>
    <w:p w14:paraId="3BAD8136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A42C8FD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08-00-14361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966CF0">
        <w:rPr>
          <w:rFonts w:ascii="Times New Roman" w:hAnsi="Times New Roman" w:cs="Times New Roman"/>
          <w:sz w:val="24"/>
          <w:szCs w:val="24"/>
        </w:rPr>
        <w:t xml:space="preserve"> Отдаване под наем за срок от 5 (пет) години на част от недвижим имот – публична общинска собственост, представляващ самостоятелно обособен обект – помещение (кабинет за творческа дейност), разположено в сутерена на сградата на Летен театър – гр. Бургас, чрез провеждане на публичен търг с тайно наддаване, за звукозаписно студио </w:t>
      </w:r>
    </w:p>
    <w:p w14:paraId="3F25599E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6EBD5B9" w14:textId="77777777" w:rsidR="00000C96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08-00-14336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 xml:space="preserve">Даване на съгласие на Спортно училище „Юрий Гагарин“ – Бургас за ползването на част от недвижим имот – сграда, предоставена на училището за безвъзмездно управление и ползване за срок от 10 (десет) години, за нуждите на обществена поръчка с предмет: „Организиране на </w:t>
      </w:r>
      <w:proofErr w:type="spellStart"/>
      <w:r w:rsidRPr="00966CF0">
        <w:rPr>
          <w:rFonts w:ascii="Times New Roman" w:hAnsi="Times New Roman" w:cs="Times New Roman"/>
          <w:sz w:val="24"/>
          <w:szCs w:val="24"/>
        </w:rPr>
        <w:t>столово</w:t>
      </w:r>
      <w:proofErr w:type="spellEnd"/>
      <w:r w:rsidRPr="00966CF0">
        <w:rPr>
          <w:rFonts w:ascii="Times New Roman" w:hAnsi="Times New Roman" w:cs="Times New Roman"/>
          <w:sz w:val="24"/>
          <w:szCs w:val="24"/>
        </w:rPr>
        <w:t xml:space="preserve"> хранене – приготвяне и раздаване на храна на учениците на СУ „Юрий Гагарин“ Бургас“</w:t>
      </w:r>
    </w:p>
    <w:p w14:paraId="7072CD15" w14:textId="77777777" w:rsidR="00000C96" w:rsidRPr="009D6653" w:rsidRDefault="00000C96" w:rsidP="00000C96">
      <w:pPr>
        <w:spacing w:after="160"/>
        <w:jc w:val="both"/>
      </w:pPr>
    </w:p>
    <w:p w14:paraId="7F328547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08-00-14363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966CF0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физически лица в УПИ ХІІІ-81 в квартал 14 по ПУП – ПРЗ на кв. „Сарафово“, гр. Бургас, чрез продажба частта на общината </w:t>
      </w:r>
    </w:p>
    <w:p w14:paraId="502FEF4D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FC3636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08-00-14364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в: УПИ IX-241 в кв. 12 по действащия ПУП – ПРЗ на ж.к. „Лазур“, гр. Бургас, съответен на ПИ с идентификатор 07079.607.216 по КККР на гр. Бургас, сграда с идентификатори 07079.607.216.1, сграда с идентификатор 07079.607.216.2 и сграда с идентификатор 07079.607.216.6 по КККР на гр. Бургас, чрез изкупуване на общинските идеални части от имотите</w:t>
      </w:r>
    </w:p>
    <w:p w14:paraId="3BB89C45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4FD710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08-00-14344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чрез продажба на общинските идеални части от УПИ ІХ-11 в кв.13 по ПУП – ПРЗ на с. Брястовец, Община Бургас </w:t>
      </w:r>
    </w:p>
    <w:p w14:paraId="75FA4C0A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440390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08-00-14340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Прекратяване на съсобственост в УПИ XII-1272,1274 в кв. 91 по действащия ПУП – ПРЗ на кв. „Черно море“ – кв. „Рудник“, гр. Бургас, съответен на ПИ с идентификатор 07079.711.1274 по КККР на гр. Бургас, чрез продажба на общинската идеална част в имота</w:t>
      </w:r>
    </w:p>
    <w:p w14:paraId="32495C64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6A4131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08-00-14341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Прекратяване на съсобственост в УПИ I-1697 в кв. 116 по действащия ПУП – ПРЗ на кв. „Черно море“ – кв. „Рудник“, гр. Бургас, съответен на ПИ с идентификатор 07079.712.1697 по КККР на гр. Бургас, чрез продажба на общинската идеална част в имота </w:t>
      </w:r>
    </w:p>
    <w:p w14:paraId="5E53DEF9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9DDF0E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08-00-14342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Прекратяване на съсобственост в УПИ I-562 в кв. 60 по действащия ПУП – ПРЗ на с. Равнец, общ. Бургас, идентичен на ПИ с идентификатор 61145.501.562 по КККР на с. Равнец, общ. Бургас, чрез продажба на общинската идеална част в имота </w:t>
      </w:r>
    </w:p>
    <w:p w14:paraId="0D830BCF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7768B101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08-00-14365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общинската идеална част от недвижим имот – УПИ IV-81 в кв. 17 по ПУП – ПРЗ на гр. Българово, община Бургас</w:t>
      </w:r>
    </w:p>
    <w:p w14:paraId="065B6509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3FAC82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08-00-14345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общинската идеална част от недвижим имот – УПИ XII-106 в кв. 16 по ПУП – ПРЗ на гр. Българово, община Бургас </w:t>
      </w:r>
    </w:p>
    <w:p w14:paraId="54C9F7CD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3467FC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08-00-14346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чрез продажба на общинска идеална част от недвижим имот – УПИ IХ-1124, кв. 41 по плана на </w:t>
      </w:r>
      <w:proofErr w:type="spellStart"/>
      <w:r w:rsidRPr="00966CF0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966CF0">
        <w:rPr>
          <w:rFonts w:ascii="Times New Roman" w:hAnsi="Times New Roman" w:cs="Times New Roman"/>
          <w:sz w:val="24"/>
          <w:szCs w:val="24"/>
        </w:rPr>
        <w:t>. „Меден рудник“, гр. Бургас</w:t>
      </w:r>
    </w:p>
    <w:p w14:paraId="6C8619B1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9491C3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lastRenderedPageBreak/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08-00-14357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966CF0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продажба на общинска идеална част от недвижим имот – УПИ III-53, кв. 40а по плана на </w:t>
      </w:r>
      <w:proofErr w:type="spellStart"/>
      <w:r w:rsidRPr="00966CF0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966CF0">
        <w:rPr>
          <w:rFonts w:ascii="Times New Roman" w:hAnsi="Times New Roman" w:cs="Times New Roman"/>
          <w:sz w:val="24"/>
          <w:szCs w:val="24"/>
        </w:rPr>
        <w:t>. „Меден рудник“, гр. Бургас </w:t>
      </w:r>
    </w:p>
    <w:p w14:paraId="31A8C66C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2D0FC52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08-00-14358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966CF0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съсобственост, чрез продажба на общинската идеална част от недвижим имот – УПИ VI-106 в кв. 16 по ПУП – ПРЗ на гр. Българово, община Бургас </w:t>
      </w:r>
    </w:p>
    <w:p w14:paraId="166C9C86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FBD8623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08-00-14343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966CF0">
        <w:rPr>
          <w:rFonts w:ascii="Times New Roman" w:hAnsi="Times New Roman" w:cs="Times New Roman"/>
          <w:sz w:val="24"/>
          <w:szCs w:val="24"/>
        </w:rPr>
        <w:t xml:space="preserve"> Продажба на идеални части от урегулиран поземлен имот (УПИ) VІІ в кв.159 по плана на ЦГЧ – гр. Бургас, отразен в КК на гр. Бургас с идентификатори 07079.612.29 и 07079.612.30, актувани с Акт №4729/13.08.2023 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</w:t>
      </w:r>
    </w:p>
    <w:p w14:paraId="04CFD52B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318E0A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08-00-14347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ж.к. „Братя Миладинови“, блок 41, вход 1, етаж 8, апартамент 23, на наемател, настанен по административен ред</w:t>
      </w:r>
    </w:p>
    <w:p w14:paraId="6C22F10B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38623EB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08-00-14348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 ж.к. „Лазур”, блок №79, вх. 3 (В), ет. 4, ап. 48 (ляв), на наемател, настанен по административен ред </w:t>
      </w:r>
    </w:p>
    <w:p w14:paraId="1C1C97A9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F2E518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08-00-14349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</w:t>
      </w:r>
      <w:proofErr w:type="spellStart"/>
      <w:r w:rsidRPr="00966CF0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966CF0">
        <w:rPr>
          <w:rFonts w:ascii="Times New Roman" w:hAnsi="Times New Roman" w:cs="Times New Roman"/>
          <w:sz w:val="24"/>
          <w:szCs w:val="24"/>
        </w:rPr>
        <w:t>. „Меден рудник“, блок № 48(448), вход 2 (Б), етаж 3, апартамент – среден, на наемател, настанен по административен ред</w:t>
      </w:r>
    </w:p>
    <w:p w14:paraId="744B941F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27E5144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08-00-14359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966CF0">
        <w:rPr>
          <w:rFonts w:ascii="Times New Roman" w:hAnsi="Times New Roman" w:cs="Times New Roman"/>
          <w:sz w:val="24"/>
          <w:szCs w:val="24"/>
        </w:rPr>
        <w:t xml:space="preserve">Продажба на земя – частна общинска собственост, представляваща УПИ V в кв. 12 по ПУП-ПРЗ на </w:t>
      </w:r>
      <w:proofErr w:type="spellStart"/>
      <w:r w:rsidRPr="00966CF0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Pr="00966CF0">
        <w:rPr>
          <w:rFonts w:ascii="Times New Roman" w:hAnsi="Times New Roman" w:cs="Times New Roman"/>
          <w:sz w:val="24"/>
          <w:szCs w:val="24"/>
        </w:rPr>
        <w:t>. „Меден рудник“, гр. Бургас, по реда на чл. 35, ал. 3 от Закона за общинската собственост </w:t>
      </w:r>
    </w:p>
    <w:p w14:paraId="130055AD" w14:textId="77777777" w:rsidR="00000C96" w:rsidRPr="00966CF0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E39BA0" w14:textId="77777777" w:rsidR="00000C96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08-00-14362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966CF0">
        <w:rPr>
          <w:rFonts w:ascii="Times New Roman" w:hAnsi="Times New Roman" w:cs="Times New Roman"/>
          <w:sz w:val="24"/>
          <w:szCs w:val="24"/>
        </w:rPr>
        <w:t xml:space="preserve"> Одобряване на договор за замяна на имоти, собственост на юридическо лице, подлежащи на отчуждаване, с имот частна общинска собственост, по реда на чл.21, ал.4, </w:t>
      </w:r>
      <w:proofErr w:type="spellStart"/>
      <w:r w:rsidRPr="00966CF0">
        <w:rPr>
          <w:rFonts w:ascii="Times New Roman" w:hAnsi="Times New Roman" w:cs="Times New Roman"/>
          <w:sz w:val="24"/>
          <w:szCs w:val="24"/>
        </w:rPr>
        <w:t>предл</w:t>
      </w:r>
      <w:proofErr w:type="spellEnd"/>
      <w:r w:rsidRPr="00966CF0">
        <w:rPr>
          <w:rFonts w:ascii="Times New Roman" w:hAnsi="Times New Roman" w:cs="Times New Roman"/>
          <w:sz w:val="24"/>
          <w:szCs w:val="24"/>
        </w:rPr>
        <w:t>. второ и ал.5 от Закона за общинската собственост</w:t>
      </w:r>
    </w:p>
    <w:p w14:paraId="4CD6116E" w14:textId="77777777" w:rsidR="00000C96" w:rsidRPr="009D6653" w:rsidRDefault="00000C96" w:rsidP="00000C9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678DAA" w14:textId="77777777" w:rsidR="00000C96" w:rsidRPr="009D6653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6653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D6653">
        <w:rPr>
          <w:rFonts w:ascii="Times New Roman" w:hAnsi="Times New Roman" w:cs="Times New Roman"/>
          <w:i/>
          <w:sz w:val="24"/>
          <w:szCs w:val="24"/>
        </w:rPr>
        <w:t xml:space="preserve"> 08-00-14285</w:t>
      </w:r>
      <w:r w:rsidRPr="009D6653">
        <w:rPr>
          <w:rFonts w:ascii="Times New Roman" w:hAnsi="Times New Roman" w:cs="Times New Roman"/>
          <w:sz w:val="24"/>
          <w:szCs w:val="24"/>
        </w:rPr>
        <w:t xml:space="preserve"> </w:t>
      </w:r>
      <w:r w:rsidRPr="009D665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Калина Димитрова </w:t>
      </w:r>
      <w:proofErr w:type="spellStart"/>
      <w:r w:rsidRPr="009D6653">
        <w:rPr>
          <w:rFonts w:ascii="Times New Roman" w:hAnsi="Times New Roman" w:cs="Times New Roman"/>
          <w:b/>
          <w:bCs/>
          <w:sz w:val="24"/>
          <w:szCs w:val="24"/>
        </w:rPr>
        <w:t>Ишкиева</w:t>
      </w:r>
      <w:proofErr w:type="spellEnd"/>
      <w:r w:rsidRPr="009D6653">
        <w:rPr>
          <w:rFonts w:ascii="Times New Roman" w:hAnsi="Times New Roman" w:cs="Times New Roman"/>
          <w:b/>
          <w:bCs/>
          <w:sz w:val="24"/>
          <w:szCs w:val="24"/>
        </w:rPr>
        <w:t xml:space="preserve"> – управител на „ДКЦ I – Бургас“ ЕООД</w:t>
      </w:r>
      <w:r w:rsidRPr="009D6653">
        <w:rPr>
          <w:rFonts w:ascii="Times New Roman" w:hAnsi="Times New Roman" w:cs="Times New Roman"/>
          <w:sz w:val="24"/>
          <w:szCs w:val="24"/>
        </w:rPr>
        <w:t xml:space="preserve">, </w:t>
      </w:r>
      <w:r w:rsidRPr="009D665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D6653">
        <w:rPr>
          <w:rFonts w:ascii="Times New Roman" w:hAnsi="Times New Roman" w:cs="Times New Roman"/>
          <w:sz w:val="24"/>
          <w:szCs w:val="24"/>
        </w:rPr>
        <w:t xml:space="preserve">Приемане на решение за </w:t>
      </w:r>
      <w:r w:rsidRPr="009D6653">
        <w:rPr>
          <w:rFonts w:ascii="Times New Roman" w:hAnsi="Times New Roman" w:cs="Times New Roman"/>
          <w:sz w:val="24"/>
          <w:szCs w:val="24"/>
        </w:rPr>
        <w:lastRenderedPageBreak/>
        <w:t>подновяване на договор с РЗИ-Бургас за отдаване на помещение под наем за съхраняване на медицинска документация, собственост на РЗИ – Бургас (Регионалната картотека на медицинските експертизи)</w:t>
      </w:r>
    </w:p>
    <w:p w14:paraId="5EB29164" w14:textId="77777777" w:rsidR="00000C96" w:rsidRPr="009D6653" w:rsidRDefault="00000C96" w:rsidP="00000C96">
      <w:pPr>
        <w:spacing w:after="160"/>
        <w:jc w:val="both"/>
      </w:pPr>
    </w:p>
    <w:p w14:paraId="038092FB" w14:textId="77777777" w:rsidR="00000C96" w:rsidRPr="00966CF0" w:rsidRDefault="00000C96" w:rsidP="00CA1D7E">
      <w:pPr>
        <w:pStyle w:val="ListParagraph"/>
        <w:numPr>
          <w:ilvl w:val="0"/>
          <w:numId w:val="2"/>
        </w:numPr>
        <w:suppressAutoHyphens w:val="0"/>
        <w:autoSpaceDN/>
        <w:spacing w:after="16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66CF0">
        <w:rPr>
          <w:rFonts w:ascii="Times New Roman" w:hAnsi="Times New Roman" w:cs="Times New Roman"/>
          <w:i/>
          <w:sz w:val="24"/>
          <w:szCs w:val="24"/>
        </w:rPr>
        <w:t>ОбС</w:t>
      </w:r>
      <w:proofErr w:type="spellEnd"/>
      <w:r w:rsidRPr="00966CF0">
        <w:rPr>
          <w:rFonts w:ascii="Times New Roman" w:hAnsi="Times New Roman" w:cs="Times New Roman"/>
          <w:i/>
          <w:sz w:val="24"/>
          <w:szCs w:val="24"/>
        </w:rPr>
        <w:t xml:space="preserve"> 08-00-14333</w:t>
      </w:r>
      <w:r w:rsidRPr="00966CF0">
        <w:rPr>
          <w:rFonts w:ascii="Times New Roman" w:hAnsi="Times New Roman" w:cs="Times New Roman"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Калудов и Росен </w:t>
      </w:r>
      <w:proofErr w:type="spellStart"/>
      <w:r w:rsidRPr="00966CF0">
        <w:rPr>
          <w:rFonts w:ascii="Times New Roman" w:hAnsi="Times New Roman" w:cs="Times New Roman"/>
          <w:b/>
          <w:bCs/>
          <w:sz w:val="24"/>
          <w:szCs w:val="24"/>
        </w:rPr>
        <w:t>Топкаров</w:t>
      </w:r>
      <w:proofErr w:type="spellEnd"/>
      <w:r w:rsidRPr="00966CF0">
        <w:rPr>
          <w:rFonts w:ascii="Times New Roman" w:hAnsi="Times New Roman" w:cs="Times New Roman"/>
          <w:b/>
          <w:bCs/>
          <w:sz w:val="24"/>
          <w:szCs w:val="24"/>
        </w:rPr>
        <w:t xml:space="preserve"> – общински съветници от ПП „Средна европейска класа“,</w:t>
      </w:r>
      <w:r w:rsidRPr="00966CF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66CF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66CF0">
        <w:rPr>
          <w:rFonts w:ascii="Times New Roman" w:hAnsi="Times New Roman" w:cs="Times New Roman"/>
          <w:sz w:val="24"/>
          <w:szCs w:val="24"/>
        </w:rPr>
        <w:t xml:space="preserve">Възстановяване на работата през почивните и празнични дни на дежурния кабинет в „Дентален център </w:t>
      </w:r>
      <w:r w:rsidRPr="00966CF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66CF0">
        <w:rPr>
          <w:rFonts w:ascii="Times New Roman" w:hAnsi="Times New Roman" w:cs="Times New Roman"/>
          <w:sz w:val="24"/>
          <w:szCs w:val="24"/>
        </w:rPr>
        <w:t xml:space="preserve"> – гр. Бургас“</w:t>
      </w:r>
    </w:p>
    <w:p w14:paraId="0EC81823" w14:textId="30C455E6" w:rsidR="003374A9" w:rsidRPr="00000C96" w:rsidRDefault="00187356" w:rsidP="00000C96">
      <w:pPr>
        <w:tabs>
          <w:tab w:val="left" w:pos="0"/>
        </w:tabs>
        <w:suppressAutoHyphens w:val="0"/>
        <w:contextualSpacing/>
        <w:jc w:val="center"/>
        <w:rPr>
          <w:b/>
          <w:u w:val="thick"/>
        </w:rPr>
      </w:pPr>
      <w:r w:rsidRPr="009F2F83">
        <w:rPr>
          <w:b/>
          <w:u w:val="thick"/>
        </w:rPr>
        <w:t>---------------------------------------------------------------------------------------</w:t>
      </w:r>
    </w:p>
    <w:p w14:paraId="59323622" w14:textId="77777777" w:rsidR="003374A9" w:rsidRDefault="003374A9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7C33470" w14:textId="11748FC2" w:rsidR="00187356" w:rsidRDefault="00187356" w:rsidP="00187356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36BF7A9D" w14:textId="77777777" w:rsidR="00187356" w:rsidRPr="003A57E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B6D6A81" w14:textId="77777777" w:rsidR="00000C96" w:rsidRDefault="00000C96" w:rsidP="00000C96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000C96">
        <w:rPr>
          <w:i/>
        </w:rPr>
        <w:t>ОбС</w:t>
      </w:r>
      <w:proofErr w:type="spellEnd"/>
      <w:r w:rsidRPr="00000C96">
        <w:rPr>
          <w:i/>
        </w:rPr>
        <w:t xml:space="preserve"> 08-00-14322</w:t>
      </w:r>
    </w:p>
    <w:p w14:paraId="7720171E" w14:textId="3F9BA217" w:rsidR="00000C96" w:rsidRPr="00000C96" w:rsidRDefault="00000C96" w:rsidP="00000C96">
      <w:pPr>
        <w:suppressAutoHyphens w:val="0"/>
        <w:spacing w:after="160"/>
        <w:contextualSpacing/>
        <w:jc w:val="center"/>
      </w:pPr>
      <w:r w:rsidRPr="00000C96">
        <w:rPr>
          <w:b/>
          <w:bCs/>
        </w:rPr>
        <w:t>Докладна записка от Евелина Михалева – председател на Постоянната комисия по транспорт и безопасност на движението (ПКТБД), Манол Тодоров – зам.-председател на ПКТБД,</w:t>
      </w:r>
      <w:r w:rsidRPr="00000C96">
        <w:t xml:space="preserve"> </w:t>
      </w:r>
      <w:r w:rsidRPr="00000C96">
        <w:rPr>
          <w:b/>
          <w:bCs/>
        </w:rPr>
        <w:t>Анелия Иванова, Боян Дяков, Диян Георгиев, Живко Господинов и Юлиян Кулев – членове на</w:t>
      </w:r>
      <w:r w:rsidRPr="00000C96">
        <w:t xml:space="preserve"> </w:t>
      </w:r>
      <w:r w:rsidRPr="00000C96">
        <w:rPr>
          <w:b/>
          <w:bCs/>
        </w:rPr>
        <w:t xml:space="preserve">ПКТБД, </w:t>
      </w:r>
      <w:r w:rsidRPr="00000C96">
        <w:rPr>
          <w:i/>
          <w:iCs/>
        </w:rPr>
        <w:t>относно:</w:t>
      </w:r>
      <w:r w:rsidRPr="00000C96"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477F3794" w14:textId="77777777" w:rsidR="00000C96" w:rsidRPr="00C322AD" w:rsidRDefault="00000C96" w:rsidP="00C322AD">
      <w:pPr>
        <w:suppressAutoHyphens w:val="0"/>
        <w:spacing w:before="100" w:beforeAutospacing="1" w:after="100" w:afterAutospacing="1"/>
        <w:contextualSpacing/>
        <w:jc w:val="both"/>
        <w:rPr>
          <w:rFonts w:eastAsia="SimSun"/>
          <w:kern w:val="3"/>
          <w:lang w:eastAsia="en-US"/>
        </w:rPr>
      </w:pPr>
    </w:p>
    <w:p w14:paraId="3F8CFAFA" w14:textId="110BBCE7" w:rsidR="00C322AD" w:rsidRPr="00C322AD" w:rsidRDefault="00C322AD" w:rsidP="00C322AD">
      <w:pPr>
        <w:pStyle w:val="NormalWeb"/>
        <w:ind w:left="708"/>
        <w:contextualSpacing/>
        <w:jc w:val="both"/>
        <w:rPr>
          <w:rFonts w:ascii="Times New Roman" w:hAnsi="Times New Roman"/>
          <w:sz w:val="24"/>
          <w:szCs w:val="24"/>
        </w:rPr>
      </w:pPr>
      <w:r w:rsidRPr="006F294D">
        <w:rPr>
          <w:rFonts w:ascii="Times New Roman" w:hAnsi="Times New Roman"/>
          <w:sz w:val="24"/>
          <w:szCs w:val="24"/>
          <w:lang w:eastAsia="bg-BG"/>
        </w:rPr>
        <w:t>Пламен Димитров - директор на ОП "Транспорт"</w:t>
      </w:r>
      <w:r w:rsidRPr="00C322AD">
        <w:rPr>
          <w:rFonts w:ascii="Times New Roman" w:hAnsi="Times New Roman"/>
          <w:sz w:val="24"/>
          <w:szCs w:val="24"/>
        </w:rPr>
        <w:t xml:space="preserve"> представи докладната записка.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22AD">
        <w:rPr>
          <w:rFonts w:ascii="Times New Roman" w:hAnsi="Times New Roman"/>
          <w:sz w:val="24"/>
          <w:szCs w:val="24"/>
        </w:rPr>
        <w:t>Димчо Грудев зададе въпрос относно броя паркоместа. Димитров отговори, че са предвидени около 150 паркоместа</w:t>
      </w:r>
    </w:p>
    <w:p w14:paraId="4073E233" w14:textId="21B9425B" w:rsidR="00C322AD" w:rsidRDefault="00C322AD" w:rsidP="00C322AD">
      <w:pPr>
        <w:pStyle w:val="NormalWeb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C322AD">
        <w:rPr>
          <w:rFonts w:ascii="Times New Roman" w:hAnsi="Times New Roman"/>
          <w:sz w:val="24"/>
          <w:szCs w:val="24"/>
        </w:rPr>
        <w:t xml:space="preserve">Георги </w:t>
      </w:r>
      <w:proofErr w:type="spellStart"/>
      <w:r w:rsidRPr="00C322AD">
        <w:rPr>
          <w:rFonts w:ascii="Times New Roman" w:hAnsi="Times New Roman"/>
          <w:sz w:val="24"/>
          <w:szCs w:val="24"/>
        </w:rPr>
        <w:t>Дракалиев</w:t>
      </w:r>
      <w:proofErr w:type="spellEnd"/>
      <w:r w:rsidRPr="00C322AD">
        <w:rPr>
          <w:rFonts w:ascii="Times New Roman" w:hAnsi="Times New Roman"/>
          <w:sz w:val="24"/>
          <w:szCs w:val="24"/>
        </w:rPr>
        <w:t xml:space="preserve">  попита каква е възможността,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22AD">
        <w:rPr>
          <w:rFonts w:ascii="Times New Roman" w:hAnsi="Times New Roman"/>
          <w:sz w:val="24"/>
          <w:szCs w:val="24"/>
        </w:rPr>
        <w:t>Общински съвет - Бургас да предостави безвъзмездно право на паркомясто на физическо лице. Живко Димитров - директор на дирекция "Управление на общинската собственост" отговори, че паркоместата са част от уличната регулация на града и като публична общинска собственост няма правен статут в законодателството тя да бъде обявявана за частна</w:t>
      </w:r>
      <w:r>
        <w:rPr>
          <w:rFonts w:ascii="Times New Roman" w:hAnsi="Times New Roman"/>
          <w:sz w:val="24"/>
          <w:szCs w:val="24"/>
        </w:rPr>
        <w:t>.</w:t>
      </w:r>
    </w:p>
    <w:p w14:paraId="6FDAEBCB" w14:textId="6DFD191C" w:rsidR="00185ED5" w:rsidRPr="00C322AD" w:rsidRDefault="00185ED5" w:rsidP="00C322AD">
      <w:pPr>
        <w:pStyle w:val="NormalWeb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C322AD">
        <w:rPr>
          <w:rFonts w:ascii="Times New Roman" w:hAnsi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C322AD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</w:t>
      </w:r>
      <w:r w:rsidR="00C322AD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>с 4 гл. "за", 0 гл. "против" и 1</w:t>
      </w:r>
      <w:r w:rsidRPr="00C322AD">
        <w:rPr>
          <w:rFonts w:ascii="Times New Roman" w:hAnsi="Times New Roman"/>
          <w:b/>
          <w:bCs/>
          <w:i/>
          <w:iCs/>
          <w:sz w:val="24"/>
          <w:szCs w:val="24"/>
          <w:lang w:eastAsia="bg-BG"/>
        </w:rPr>
        <w:t xml:space="preserve"> гл. "въздържали се", </w:t>
      </w:r>
      <w:r w:rsidRPr="00C322AD">
        <w:rPr>
          <w:rFonts w:ascii="Times New Roman" w:hAnsi="Times New Roman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C621551" w14:textId="77777777" w:rsidR="00185ED5" w:rsidRPr="00185ED5" w:rsidRDefault="00185ED5" w:rsidP="00185ED5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3C94C99A" w14:textId="77777777" w:rsidR="00185ED5" w:rsidRPr="00185ED5" w:rsidRDefault="00185ED5" w:rsidP="00185ED5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85ED5">
        <w:rPr>
          <w:b/>
          <w:bCs/>
          <w:lang w:eastAsia="bg-BG"/>
        </w:rPr>
        <w:t>СТАНОВИЩЕ:</w:t>
      </w:r>
    </w:p>
    <w:p w14:paraId="3306E05A" w14:textId="77777777" w:rsidR="00185ED5" w:rsidRPr="00185ED5" w:rsidRDefault="00185ED5" w:rsidP="00185ED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85ED5">
        <w:rPr>
          <w:b/>
          <w:bCs/>
          <w:lang w:eastAsia="bg-BG"/>
        </w:rPr>
        <w:t>Подкрепя</w:t>
      </w:r>
      <w:r w:rsidRPr="00185ED5">
        <w:rPr>
          <w:lang w:eastAsia="bg-BG"/>
        </w:rPr>
        <w:t xml:space="preserve"> проекта за решение.</w:t>
      </w:r>
    </w:p>
    <w:p w14:paraId="7758EADB" w14:textId="5BC9FF5A" w:rsidR="00187356" w:rsidRPr="0053377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1364D801" w14:textId="0F90926A" w:rsidR="00D32490" w:rsidRPr="00D32490" w:rsidRDefault="00D32490" w:rsidP="00D32490">
      <w:pPr>
        <w:suppressAutoHyphens w:val="0"/>
        <w:jc w:val="center"/>
        <w:rPr>
          <w:b/>
        </w:rPr>
      </w:pPr>
      <w:r w:rsidRPr="00D32490">
        <w:rPr>
          <w:b/>
        </w:rPr>
        <w:t>Точка 2</w:t>
      </w:r>
    </w:p>
    <w:p w14:paraId="384D954F" w14:textId="77777777" w:rsidR="00D32490" w:rsidRDefault="00D32490" w:rsidP="00D32490">
      <w:pPr>
        <w:suppressAutoHyphens w:val="0"/>
        <w:jc w:val="center"/>
        <w:rPr>
          <w:i/>
        </w:rPr>
      </w:pPr>
    </w:p>
    <w:p w14:paraId="0D0B1B8F" w14:textId="7E2CFC69" w:rsidR="00C322AD" w:rsidRDefault="00C322AD" w:rsidP="00C322AD">
      <w:pPr>
        <w:suppressAutoHyphens w:val="0"/>
        <w:spacing w:after="160"/>
        <w:contextualSpacing/>
        <w:jc w:val="center"/>
      </w:pPr>
      <w:proofErr w:type="spellStart"/>
      <w:r w:rsidRPr="00C322AD">
        <w:rPr>
          <w:i/>
        </w:rPr>
        <w:t>ОбС</w:t>
      </w:r>
      <w:proofErr w:type="spellEnd"/>
      <w:r w:rsidRPr="00C322AD">
        <w:rPr>
          <w:i/>
        </w:rPr>
        <w:t xml:space="preserve"> 08-00-14208</w:t>
      </w:r>
    </w:p>
    <w:p w14:paraId="6D46FA84" w14:textId="1EDC4294" w:rsidR="00C322AD" w:rsidRPr="00C322AD" w:rsidRDefault="00C322AD" w:rsidP="00C322AD">
      <w:pPr>
        <w:suppressAutoHyphens w:val="0"/>
        <w:spacing w:after="160"/>
        <w:contextualSpacing/>
        <w:jc w:val="center"/>
      </w:pPr>
      <w:r w:rsidRPr="00C322AD">
        <w:rPr>
          <w:b/>
          <w:bCs/>
        </w:rPr>
        <w:t xml:space="preserve">Доклад от Димитър Николов – кмет на Община Бургас, </w:t>
      </w:r>
      <w:r w:rsidRPr="00C322AD">
        <w:rPr>
          <w:i/>
          <w:iCs/>
        </w:rPr>
        <w:t xml:space="preserve">относно: </w:t>
      </w:r>
      <w:r w:rsidRPr="00C322AD">
        <w:t>Годишен отчет за изпълнение на бюджета и на сметките за средства от Европейския съюз на Община Бургас към 31.12.2022 г.</w:t>
      </w:r>
    </w:p>
    <w:p w14:paraId="570599C8" w14:textId="77777777" w:rsidR="00C322AD" w:rsidRPr="00966CF0" w:rsidRDefault="00C322AD" w:rsidP="00C322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C69E9B" w14:textId="77777777" w:rsidR="00185ED5" w:rsidRPr="00185ED5" w:rsidRDefault="00185ED5" w:rsidP="00185ED5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1F9CB216" w14:textId="77777777" w:rsidR="00C322AD" w:rsidRPr="00C322AD" w:rsidRDefault="00C322AD" w:rsidP="00C322AD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C322AD">
        <w:rPr>
          <w:lang w:eastAsia="bg-BG"/>
        </w:rPr>
        <w:lastRenderedPageBreak/>
        <w:t>След като се запознаха с доклада на Димитър Николов - кмет на Община Бургас и в резултат на явно гласуване,</w:t>
      </w:r>
      <w:r w:rsidRPr="00C322AD">
        <w:rPr>
          <w:b/>
          <w:bCs/>
          <w:lang w:eastAsia="bg-BG"/>
        </w:rPr>
        <w:t xml:space="preserve"> </w:t>
      </w:r>
      <w:r w:rsidRPr="00C322AD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C322AD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968CA33" w14:textId="77777777" w:rsidR="00C322AD" w:rsidRPr="00C322AD" w:rsidRDefault="00C322AD" w:rsidP="00C322AD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C322AD">
        <w:rPr>
          <w:b/>
          <w:bCs/>
          <w:lang w:eastAsia="bg-BG"/>
        </w:rPr>
        <w:t>СТАНОВИЩЕ:</w:t>
      </w:r>
    </w:p>
    <w:p w14:paraId="2421FDC7" w14:textId="77777777" w:rsidR="00C322AD" w:rsidRPr="00C322AD" w:rsidRDefault="00C322AD" w:rsidP="00C322AD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C322AD">
        <w:rPr>
          <w:b/>
          <w:bCs/>
          <w:lang w:eastAsia="bg-BG"/>
        </w:rPr>
        <w:t>Подкрепя</w:t>
      </w:r>
      <w:r w:rsidRPr="00C322AD">
        <w:rPr>
          <w:lang w:eastAsia="bg-BG"/>
        </w:rPr>
        <w:t xml:space="preserve"> проекта за решение.</w:t>
      </w:r>
    </w:p>
    <w:p w14:paraId="6208F24E" w14:textId="47118506" w:rsidR="00D32490" w:rsidRPr="00D32490" w:rsidRDefault="00C322AD" w:rsidP="00C322A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322A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D32490"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D32490"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2936D57C" w14:textId="101C0572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37A8CEB0" w14:textId="77777777" w:rsidR="00187356" w:rsidRDefault="00187356" w:rsidP="00F50CD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53F2405" w14:textId="4255B692" w:rsidR="00F50CDA" w:rsidRDefault="00F50CDA" w:rsidP="00F50CDA">
      <w:pPr>
        <w:suppressAutoHyphens w:val="0"/>
        <w:spacing w:after="160"/>
        <w:contextualSpacing/>
        <w:jc w:val="center"/>
      </w:pPr>
      <w:proofErr w:type="spellStart"/>
      <w:r w:rsidRPr="00F50CDA">
        <w:rPr>
          <w:i/>
        </w:rPr>
        <w:t>ОбС</w:t>
      </w:r>
      <w:proofErr w:type="spellEnd"/>
      <w:r w:rsidRPr="00F50CDA">
        <w:rPr>
          <w:i/>
        </w:rPr>
        <w:t xml:space="preserve"> 08-00-14330</w:t>
      </w:r>
    </w:p>
    <w:p w14:paraId="5103DEF8" w14:textId="59F348DD" w:rsidR="00F50CDA" w:rsidRPr="00F50CDA" w:rsidRDefault="00F50CDA" w:rsidP="00F50CDA">
      <w:pPr>
        <w:suppressAutoHyphens w:val="0"/>
        <w:spacing w:after="160"/>
        <w:contextualSpacing/>
        <w:jc w:val="center"/>
      </w:pPr>
      <w:r w:rsidRPr="00F50CDA">
        <w:rPr>
          <w:b/>
          <w:bCs/>
        </w:rPr>
        <w:t xml:space="preserve">Отчет от Димитър Николов – кмет на Община Бургас, </w:t>
      </w:r>
      <w:r w:rsidRPr="00F50CDA">
        <w:rPr>
          <w:i/>
          <w:iCs/>
        </w:rPr>
        <w:t xml:space="preserve">относно: </w:t>
      </w:r>
      <w:r w:rsidRPr="00F50CDA">
        <w:t>Изпълнение на Програмата за управление за срока на мандата 2019 – 2023 г.</w:t>
      </w:r>
    </w:p>
    <w:p w14:paraId="16369FCB" w14:textId="6D49E850" w:rsidR="00187356" w:rsidRPr="00D32490" w:rsidRDefault="00187356" w:rsidP="00F50CDA">
      <w:pPr>
        <w:suppressAutoHyphens w:val="0"/>
        <w:jc w:val="center"/>
        <w:rPr>
          <w:rFonts w:eastAsia="Calibri"/>
          <w:b/>
          <w:u w:val="single"/>
          <w:lang w:eastAsia="en-US"/>
        </w:rPr>
      </w:pPr>
    </w:p>
    <w:p w14:paraId="70B75141" w14:textId="77777777" w:rsidR="00F50CDA" w:rsidRPr="00F50CDA" w:rsidRDefault="00F50CDA" w:rsidP="00F50CDA">
      <w:pPr>
        <w:suppressAutoHyphens w:val="0"/>
        <w:ind w:firstLine="708"/>
        <w:jc w:val="both"/>
        <w:rPr>
          <w:lang w:eastAsia="bg-BG"/>
        </w:rPr>
      </w:pPr>
      <w:r w:rsidRPr="00F50CDA">
        <w:rPr>
          <w:lang w:eastAsia="bg-BG"/>
        </w:rPr>
        <w:t>След като обсъдиха отчета от Димитър Николов - кмет на Община Бургас, за изпълнение на Програмата за управление за срока на мандата 2019-2023 г.,</w:t>
      </w:r>
      <w:r w:rsidRPr="00F50CDA">
        <w:rPr>
          <w:b/>
          <w:bCs/>
          <w:lang w:eastAsia="bg-BG"/>
        </w:rPr>
        <w:t xml:space="preserve"> </w:t>
      </w:r>
      <w:r w:rsidRPr="00F50CDA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3B5281E" w14:textId="77777777" w:rsidR="00F50CDA" w:rsidRPr="00F50CDA" w:rsidRDefault="00F50CDA" w:rsidP="00F50CDA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F50CDA">
        <w:rPr>
          <w:b/>
          <w:bCs/>
          <w:lang w:eastAsia="bg-BG"/>
        </w:rPr>
        <w:t>СТАНОВИЩЕ:</w:t>
      </w:r>
    </w:p>
    <w:p w14:paraId="3FF87C46" w14:textId="3AC4613F" w:rsidR="00F50CDA" w:rsidRDefault="00F50CDA" w:rsidP="00F50CDA">
      <w:pPr>
        <w:pStyle w:val="Standard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ab/>
      </w:r>
      <w:r w:rsidRPr="00F50C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F50C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F50C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отчета от Димитър Николов - кмет на Община Бургас.</w:t>
      </w:r>
      <w:r w:rsidRPr="00F50C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187356" w:rsidRPr="003509B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187356"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</w:p>
    <w:p w14:paraId="1BB9AD6C" w14:textId="44BA73C7" w:rsidR="00187356" w:rsidRPr="003509BD" w:rsidRDefault="00187356" w:rsidP="00F50CD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</w:t>
      </w:r>
    </w:p>
    <w:p w14:paraId="3D3ED6E9" w14:textId="2597AABD" w:rsidR="00187356" w:rsidRDefault="00187356" w:rsidP="00B3601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2EC777D8" w14:textId="77777777" w:rsidR="00B36010" w:rsidRDefault="00B36010" w:rsidP="00B36010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D1F505B" w14:textId="055A6950" w:rsidR="00F50CDA" w:rsidRDefault="00F50CDA" w:rsidP="00F50CDA">
      <w:pPr>
        <w:suppressAutoHyphens w:val="0"/>
        <w:spacing w:after="160"/>
        <w:contextualSpacing/>
        <w:jc w:val="center"/>
      </w:pPr>
      <w:proofErr w:type="spellStart"/>
      <w:r w:rsidRPr="00F50CDA">
        <w:rPr>
          <w:i/>
        </w:rPr>
        <w:t>ОбС</w:t>
      </w:r>
      <w:proofErr w:type="spellEnd"/>
      <w:r w:rsidRPr="00F50CDA">
        <w:rPr>
          <w:i/>
        </w:rPr>
        <w:t xml:space="preserve"> 08-00-14360</w:t>
      </w:r>
    </w:p>
    <w:p w14:paraId="1E639E7A" w14:textId="44E95849" w:rsidR="00F50CDA" w:rsidRDefault="00F50CDA" w:rsidP="00F50CDA">
      <w:pPr>
        <w:suppressAutoHyphens w:val="0"/>
        <w:spacing w:after="160"/>
        <w:contextualSpacing/>
        <w:jc w:val="center"/>
      </w:pPr>
      <w:r w:rsidRPr="00F50CDA">
        <w:rPr>
          <w:b/>
          <w:bCs/>
        </w:rPr>
        <w:t>Докладна записка от Димитър Николов – кмет на Община Бургас,</w:t>
      </w:r>
      <w:r w:rsidRPr="00F50CDA">
        <w:rPr>
          <w:i/>
          <w:iCs/>
        </w:rPr>
        <w:t xml:space="preserve"> относно: </w:t>
      </w:r>
      <w:r w:rsidRPr="00F50CDA">
        <w:t>Учредяване безвъзмездно право на ползване на сдружение „Български Червен кръст“ върху недвижим имот – частна общинска собственост, представляващ самостоятелен обект в сграда (бивш магазин), разположен на партерния етаж в жилищен блок с административен адрес: гр. Бургас, ул. „Оборище“ №95, между вх. А и вх. Б, за срок от 10 (десет) години</w:t>
      </w:r>
    </w:p>
    <w:p w14:paraId="46ECC116" w14:textId="77777777" w:rsidR="00F50CDA" w:rsidRPr="00F50CDA" w:rsidRDefault="00F50CDA" w:rsidP="00F50CDA">
      <w:pPr>
        <w:suppressAutoHyphens w:val="0"/>
        <w:spacing w:after="160"/>
        <w:contextualSpacing/>
        <w:jc w:val="center"/>
      </w:pPr>
    </w:p>
    <w:p w14:paraId="7D68F280" w14:textId="0E0CCDFD" w:rsidR="00F50CDA" w:rsidRDefault="00F50CDA" w:rsidP="00F50CDA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F50CDA">
        <w:rPr>
          <w:lang w:eastAsia="bg-BG"/>
        </w:rPr>
        <w:t>Живко Димитров – директор на дирекция „Управление на общинската собственост" представи докладната записка и уточни, че касае удължаване срока на договора на сдружението.</w:t>
      </w:r>
    </w:p>
    <w:p w14:paraId="1C470D79" w14:textId="71CAFBED" w:rsidR="00F50CDA" w:rsidRPr="00F50CDA" w:rsidRDefault="00F50CDA" w:rsidP="00F50CDA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>
        <w:rPr>
          <w:lang w:eastAsia="bg-BG"/>
        </w:rPr>
        <w:t>Тодор Йосифов не взе участие в гласуването по точката.</w:t>
      </w:r>
    </w:p>
    <w:p w14:paraId="3E2C1D80" w14:textId="77777777" w:rsidR="00F50CDA" w:rsidRPr="00F50CDA" w:rsidRDefault="00F50CDA" w:rsidP="00F50CDA">
      <w:pPr>
        <w:suppressAutoHyphens w:val="0"/>
        <w:spacing w:before="100" w:beforeAutospacing="1" w:after="100" w:afterAutospacing="1"/>
        <w:ind w:firstLine="709"/>
        <w:contextualSpacing/>
        <w:jc w:val="both"/>
        <w:rPr>
          <w:lang w:eastAsia="bg-BG"/>
        </w:rPr>
      </w:pPr>
      <w:r w:rsidRPr="00F50CDA">
        <w:rPr>
          <w:lang w:eastAsia="bg-BG"/>
        </w:rPr>
        <w:t>След кратки дебати и в резултат на явно гласуване,</w:t>
      </w:r>
      <w:r w:rsidRPr="00F50CDA">
        <w:rPr>
          <w:b/>
          <w:bCs/>
          <w:lang w:eastAsia="bg-BG"/>
        </w:rPr>
        <w:t xml:space="preserve"> </w:t>
      </w:r>
      <w:r w:rsidRPr="00F50CDA">
        <w:rPr>
          <w:b/>
          <w:bCs/>
          <w:i/>
          <w:iCs/>
          <w:lang w:eastAsia="bg-BG"/>
        </w:rPr>
        <w:t xml:space="preserve">с 4 гл. "за", 0 гл. "против" и 0 гл. "въздържали се", </w:t>
      </w:r>
      <w:r w:rsidRPr="00F50CDA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D747ADC" w14:textId="77777777" w:rsidR="00F50CDA" w:rsidRPr="00F50CDA" w:rsidRDefault="00F50CDA" w:rsidP="00F50CDA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F50CDA">
        <w:rPr>
          <w:b/>
          <w:bCs/>
          <w:lang w:eastAsia="bg-BG"/>
        </w:rPr>
        <w:t>СТАНОВИЩЕ:</w:t>
      </w:r>
    </w:p>
    <w:p w14:paraId="389A2F13" w14:textId="77777777" w:rsidR="00F50CDA" w:rsidRPr="00F50CDA" w:rsidRDefault="00F50CDA" w:rsidP="00F50CDA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F50CDA">
        <w:rPr>
          <w:b/>
          <w:bCs/>
          <w:lang w:eastAsia="bg-BG"/>
        </w:rPr>
        <w:t>Подкрепя</w:t>
      </w:r>
      <w:r w:rsidRPr="00F50CDA">
        <w:rPr>
          <w:lang w:eastAsia="bg-BG"/>
        </w:rPr>
        <w:t xml:space="preserve"> проекта за решение.</w:t>
      </w:r>
    </w:p>
    <w:p w14:paraId="3F78DAE7" w14:textId="77777777" w:rsidR="00187356" w:rsidRPr="00D018B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A72ABDC" w14:textId="7173CBF5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3C37C587" w14:textId="77777777" w:rsidR="00187356" w:rsidRPr="000C409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D9DD51A" w14:textId="6B051677" w:rsidR="00A20D04" w:rsidRDefault="00A20D04" w:rsidP="00A20D04">
      <w:pPr>
        <w:suppressAutoHyphens w:val="0"/>
        <w:spacing w:after="160"/>
        <w:contextualSpacing/>
        <w:jc w:val="center"/>
      </w:pPr>
      <w:proofErr w:type="spellStart"/>
      <w:r w:rsidRPr="00A20D04">
        <w:rPr>
          <w:i/>
        </w:rPr>
        <w:t>ОбС</w:t>
      </w:r>
      <w:proofErr w:type="spellEnd"/>
      <w:r w:rsidRPr="00A20D04">
        <w:rPr>
          <w:i/>
        </w:rPr>
        <w:t xml:space="preserve"> 08-00-14350</w:t>
      </w:r>
    </w:p>
    <w:p w14:paraId="05DBBAEA" w14:textId="5EA171C7" w:rsidR="00A20D04" w:rsidRPr="00A20D04" w:rsidRDefault="00A20D04" w:rsidP="00A20D04">
      <w:pPr>
        <w:suppressAutoHyphens w:val="0"/>
        <w:spacing w:after="160"/>
        <w:contextualSpacing/>
        <w:jc w:val="center"/>
      </w:pPr>
      <w:r w:rsidRPr="00A20D04">
        <w:rPr>
          <w:b/>
          <w:bCs/>
        </w:rPr>
        <w:t>Докладна записка от Димитър Николов – кмет на Община Бургас,</w:t>
      </w:r>
      <w:r w:rsidRPr="00A20D04">
        <w:rPr>
          <w:i/>
          <w:iCs/>
        </w:rPr>
        <w:t xml:space="preserve"> относно:</w:t>
      </w:r>
      <w:r w:rsidRPr="00A20D04">
        <w:t xml:space="preserve"> Предоставяне на общинска земя на основание §27, ал.2, т.3 от ПЗР на ЗИД към ЗСПЗЗ, с </w:t>
      </w:r>
      <w:r w:rsidRPr="00A20D04">
        <w:lastRenderedPageBreak/>
        <w:t>оглед постановяване решение на Общинската служба по земеделие – Бургас, за обезщетяване на наследниците на Т</w:t>
      </w:r>
      <w:r w:rsidR="00A35FFA">
        <w:rPr>
          <w:lang w:val="en-US"/>
        </w:rPr>
        <w:t>.</w:t>
      </w:r>
      <w:r w:rsidRPr="00A20D04">
        <w:t xml:space="preserve"> Д</w:t>
      </w:r>
      <w:r w:rsidR="00A35FFA">
        <w:rPr>
          <w:lang w:val="en-US"/>
        </w:rPr>
        <w:t>.</w:t>
      </w:r>
      <w:r w:rsidR="00A35FFA">
        <w:t xml:space="preserve"> Н.</w:t>
      </w:r>
    </w:p>
    <w:p w14:paraId="67109978" w14:textId="77777777" w:rsidR="00A97941" w:rsidRPr="00A97941" w:rsidRDefault="00A97941" w:rsidP="00A97941">
      <w:pPr>
        <w:suppressAutoHyphens w:val="0"/>
        <w:jc w:val="center"/>
        <w:rPr>
          <w:rFonts w:eastAsiaTheme="minorHAnsi"/>
          <w:b/>
          <w:u w:val="single"/>
        </w:rPr>
      </w:pPr>
    </w:p>
    <w:p w14:paraId="47437B0A" w14:textId="37AE37B4" w:rsidR="00A20D04" w:rsidRPr="00A20D04" w:rsidRDefault="00446F1E" w:rsidP="00446F1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>
        <w:rPr>
          <w:lang w:eastAsia="bg-BG"/>
        </w:rPr>
        <w:t>След като се запознаха с</w:t>
      </w:r>
      <w:r w:rsidR="00A20D04" w:rsidRPr="00A20D04">
        <w:rPr>
          <w:lang w:eastAsia="bg-BG"/>
        </w:rPr>
        <w:t xml:space="preserve"> докладната записка и в резултат на явно гласуване,</w:t>
      </w:r>
      <w:r w:rsidR="00A20D04" w:rsidRPr="00A20D04">
        <w:rPr>
          <w:b/>
          <w:bCs/>
          <w:lang w:eastAsia="bg-BG"/>
        </w:rPr>
        <w:t xml:space="preserve"> </w:t>
      </w:r>
      <w:r w:rsidR="00A20D04" w:rsidRPr="00A20D04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="00A20D04" w:rsidRPr="00A20D04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2D40DA5" w14:textId="77777777" w:rsidR="00A20D04" w:rsidRPr="00A20D04" w:rsidRDefault="00A20D04" w:rsidP="00446F1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20D04">
        <w:rPr>
          <w:b/>
          <w:bCs/>
          <w:lang w:eastAsia="bg-BG"/>
        </w:rPr>
        <w:t>СТАНОВИЩЕ:</w:t>
      </w:r>
    </w:p>
    <w:p w14:paraId="1C1C32B5" w14:textId="77777777" w:rsidR="00A20D04" w:rsidRPr="00A20D04" w:rsidRDefault="00A20D04" w:rsidP="00446F1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20D04">
        <w:rPr>
          <w:b/>
          <w:bCs/>
          <w:lang w:eastAsia="bg-BG"/>
        </w:rPr>
        <w:t>Подкрепя</w:t>
      </w:r>
      <w:r w:rsidRPr="00A20D04">
        <w:rPr>
          <w:lang w:eastAsia="bg-BG"/>
        </w:rPr>
        <w:t xml:space="preserve"> проекта за решение.</w:t>
      </w:r>
    </w:p>
    <w:p w14:paraId="67C6C5B6" w14:textId="77777777" w:rsidR="00187356" w:rsidRPr="00374B4C" w:rsidRDefault="00187356" w:rsidP="0018735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4F9BCDBA" w14:textId="2538D26A" w:rsidR="00187356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27304704" w14:textId="77777777" w:rsidR="00187356" w:rsidRPr="003509BD" w:rsidRDefault="00187356" w:rsidP="0018735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B3947F5" w14:textId="3F8A56AC" w:rsidR="00446F1E" w:rsidRDefault="00446F1E" w:rsidP="00446F1E">
      <w:pPr>
        <w:suppressAutoHyphens w:val="0"/>
        <w:spacing w:after="160"/>
        <w:contextualSpacing/>
        <w:jc w:val="center"/>
      </w:pPr>
      <w:proofErr w:type="spellStart"/>
      <w:r w:rsidRPr="00446F1E">
        <w:rPr>
          <w:i/>
        </w:rPr>
        <w:t>ОбС</w:t>
      </w:r>
      <w:proofErr w:type="spellEnd"/>
      <w:r w:rsidRPr="00446F1E">
        <w:rPr>
          <w:i/>
        </w:rPr>
        <w:t xml:space="preserve"> 08-00-14351</w:t>
      </w:r>
    </w:p>
    <w:p w14:paraId="009C9E1C" w14:textId="6A9F82B4" w:rsidR="00446F1E" w:rsidRPr="00446F1E" w:rsidRDefault="00446F1E" w:rsidP="00446F1E">
      <w:pPr>
        <w:suppressAutoHyphens w:val="0"/>
        <w:spacing w:after="160"/>
        <w:contextualSpacing/>
        <w:jc w:val="center"/>
      </w:pPr>
      <w:r w:rsidRPr="00446F1E">
        <w:rPr>
          <w:b/>
          <w:bCs/>
        </w:rPr>
        <w:t>Докладна записка от Димитър Николов – кмет на Община Бургас,</w:t>
      </w:r>
      <w:r w:rsidRPr="00446F1E">
        <w:rPr>
          <w:i/>
          <w:iCs/>
        </w:rPr>
        <w:t xml:space="preserve"> относно: </w:t>
      </w:r>
      <w:r w:rsidRPr="00446F1E">
        <w:t>Предоставяне на общинска земя на основание §27, ал.2, т.3 от ПЗР към ЗИД на ЗСПЗЗ, с оглед постановяване решение на Общинската служба по земеделие – Бургас, за обезщет</w:t>
      </w:r>
      <w:r w:rsidR="00A35FFA">
        <w:t>яване на наследниците на Д. П. Г.</w:t>
      </w:r>
    </w:p>
    <w:p w14:paraId="4CD2601B" w14:textId="77777777" w:rsidR="00A97941" w:rsidRPr="00A97941" w:rsidRDefault="00A97941" w:rsidP="00A9794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97941">
        <w:rPr>
          <w:lang w:eastAsia="bg-BG"/>
        </w:rPr>
        <w:t>След като се запознаха с докладната записка и в резултат на явно гласуване,</w:t>
      </w:r>
      <w:r w:rsidRPr="00A97941">
        <w:rPr>
          <w:b/>
          <w:bCs/>
          <w:lang w:eastAsia="bg-BG"/>
        </w:rPr>
        <w:t xml:space="preserve"> </w:t>
      </w:r>
      <w:r w:rsidRPr="00A97941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A9794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DBDBE88" w14:textId="77777777" w:rsidR="00A97941" w:rsidRPr="00A97941" w:rsidRDefault="00A97941" w:rsidP="00A97941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97941">
        <w:rPr>
          <w:b/>
          <w:bCs/>
          <w:lang w:eastAsia="bg-BG"/>
        </w:rPr>
        <w:t>СТАНОВИЩЕ:</w:t>
      </w:r>
    </w:p>
    <w:p w14:paraId="33432F43" w14:textId="77777777" w:rsidR="00A97941" w:rsidRPr="00A97941" w:rsidRDefault="00A97941" w:rsidP="00A97941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97941">
        <w:rPr>
          <w:b/>
          <w:bCs/>
          <w:lang w:eastAsia="bg-BG"/>
        </w:rPr>
        <w:t>Подкрепя</w:t>
      </w:r>
      <w:r w:rsidRPr="00A97941">
        <w:rPr>
          <w:lang w:eastAsia="bg-BG"/>
        </w:rPr>
        <w:t xml:space="preserve"> проекта за решение.</w:t>
      </w:r>
    </w:p>
    <w:p w14:paraId="1A11314C" w14:textId="77777777" w:rsidR="00187356" w:rsidRPr="0086347C" w:rsidRDefault="00187356" w:rsidP="0086347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>
        <w:rPr>
          <w:rFonts w:ascii="Times New Roman" w:hAnsi="Times New Roman"/>
          <w:b/>
          <w:sz w:val="24"/>
          <w:szCs w:val="24"/>
        </w:rPr>
        <w:t xml:space="preserve"> ---------------------------------------------------------------------------------------</w:t>
      </w:r>
    </w:p>
    <w:p w14:paraId="3F3182CB" w14:textId="1988161D" w:rsidR="0086347C" w:rsidRDefault="00187356" w:rsidP="00D324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D32490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14C5216E" w14:textId="77777777" w:rsidR="00446F1E" w:rsidRDefault="00446F1E" w:rsidP="00D32490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3D514FA" w14:textId="0092B063" w:rsidR="00446F1E" w:rsidRDefault="00446F1E" w:rsidP="00446F1E">
      <w:pPr>
        <w:suppressAutoHyphens w:val="0"/>
        <w:spacing w:after="160"/>
        <w:contextualSpacing/>
        <w:jc w:val="center"/>
      </w:pPr>
      <w:proofErr w:type="spellStart"/>
      <w:r w:rsidRPr="00446F1E">
        <w:rPr>
          <w:i/>
        </w:rPr>
        <w:t>ОбС</w:t>
      </w:r>
      <w:proofErr w:type="spellEnd"/>
      <w:r w:rsidRPr="00446F1E">
        <w:rPr>
          <w:i/>
        </w:rPr>
        <w:t xml:space="preserve"> 08-00-14352</w:t>
      </w:r>
    </w:p>
    <w:p w14:paraId="3F55155A" w14:textId="634F571B" w:rsidR="00446F1E" w:rsidRPr="00446F1E" w:rsidRDefault="00446F1E" w:rsidP="00446F1E">
      <w:pPr>
        <w:suppressAutoHyphens w:val="0"/>
        <w:spacing w:after="160"/>
        <w:contextualSpacing/>
        <w:jc w:val="center"/>
      </w:pPr>
      <w:r w:rsidRPr="00446F1E">
        <w:rPr>
          <w:b/>
          <w:bCs/>
        </w:rPr>
        <w:t>Докладна записка от Димитър Николов – кмет на Община Бургас,</w:t>
      </w:r>
      <w:r w:rsidRPr="00446F1E">
        <w:rPr>
          <w:i/>
          <w:iCs/>
        </w:rPr>
        <w:t xml:space="preserve"> относно: </w:t>
      </w:r>
      <w:r w:rsidRPr="00446F1E">
        <w:t>Предоставяне на общинска земя на основание §27, ал.2, т.3 от ПЗР към ЗИД към ЗСПЗЗ, с оглед постановяване решение на Общинската служба по земеделие – гр. Бургас, за обезще</w:t>
      </w:r>
      <w:r w:rsidR="00A35FFA">
        <w:t>тение на наследниците на Д. Н. Я.</w:t>
      </w:r>
    </w:p>
    <w:p w14:paraId="24B95083" w14:textId="77777777" w:rsidR="005B2F73" w:rsidRDefault="005B2F73" w:rsidP="00A97941">
      <w:pPr>
        <w:suppressAutoHyphens w:val="0"/>
        <w:spacing w:before="100" w:beforeAutospacing="1" w:after="100" w:afterAutospacing="1"/>
        <w:contextualSpacing/>
        <w:jc w:val="center"/>
        <w:rPr>
          <w:lang w:eastAsia="bg-BG"/>
        </w:rPr>
      </w:pPr>
    </w:p>
    <w:p w14:paraId="77837B8B" w14:textId="77777777" w:rsidR="00AE1662" w:rsidRPr="00A97941" w:rsidRDefault="00AE1662" w:rsidP="00AE166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97941">
        <w:rPr>
          <w:lang w:eastAsia="bg-BG"/>
        </w:rPr>
        <w:t>След като се запознаха с докладната записка и в резултат на явно гласуване,</w:t>
      </w:r>
      <w:r w:rsidRPr="00A97941">
        <w:rPr>
          <w:b/>
          <w:bCs/>
          <w:lang w:eastAsia="bg-BG"/>
        </w:rPr>
        <w:t xml:space="preserve"> </w:t>
      </w:r>
      <w:r w:rsidRPr="00A97941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A9794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A278979" w14:textId="77777777" w:rsidR="00AE1662" w:rsidRPr="00A97941" w:rsidRDefault="00AE1662" w:rsidP="00AE166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A97941">
        <w:rPr>
          <w:b/>
          <w:bCs/>
          <w:lang w:eastAsia="bg-BG"/>
        </w:rPr>
        <w:t>СТАНОВИЩЕ:</w:t>
      </w:r>
    </w:p>
    <w:p w14:paraId="29D191BE" w14:textId="77777777" w:rsidR="00AE1662" w:rsidRPr="00A97941" w:rsidRDefault="00AE1662" w:rsidP="00AE1662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97941">
        <w:rPr>
          <w:b/>
          <w:bCs/>
          <w:lang w:eastAsia="bg-BG"/>
        </w:rPr>
        <w:t>Подкрепя</w:t>
      </w:r>
      <w:r w:rsidRPr="00A97941">
        <w:rPr>
          <w:lang w:eastAsia="bg-BG"/>
        </w:rPr>
        <w:t xml:space="preserve"> проекта за решение.</w:t>
      </w:r>
    </w:p>
    <w:p w14:paraId="26D06AE7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4A1EE4C" w14:textId="4161F352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6C507F">
        <w:rPr>
          <w:b/>
          <w:lang w:val="ru-RU" w:eastAsia="bg-BG"/>
        </w:rPr>
        <w:t>8</w:t>
      </w:r>
    </w:p>
    <w:p w14:paraId="0772BF89" w14:textId="582AA30A" w:rsidR="00446F1E" w:rsidRDefault="00446F1E" w:rsidP="00446F1E">
      <w:pPr>
        <w:suppressAutoHyphens w:val="0"/>
        <w:spacing w:after="160"/>
        <w:contextualSpacing/>
        <w:jc w:val="center"/>
      </w:pPr>
      <w:proofErr w:type="spellStart"/>
      <w:r w:rsidRPr="00446F1E">
        <w:t>ОбС</w:t>
      </w:r>
      <w:proofErr w:type="spellEnd"/>
      <w:r w:rsidRPr="00446F1E">
        <w:t xml:space="preserve"> 08-00-</w:t>
      </w:r>
      <w:r w:rsidRPr="00446F1E">
        <w:rPr>
          <w:i/>
        </w:rPr>
        <w:t>14353</w:t>
      </w:r>
    </w:p>
    <w:p w14:paraId="3AFC1ED2" w14:textId="49BB31F5" w:rsidR="000049AF" w:rsidRDefault="00446F1E" w:rsidP="00446F1E">
      <w:pPr>
        <w:suppressAutoHyphens w:val="0"/>
        <w:spacing w:after="160"/>
        <w:contextualSpacing/>
        <w:jc w:val="center"/>
      </w:pPr>
      <w:r w:rsidRPr="00446F1E">
        <w:rPr>
          <w:b/>
          <w:bCs/>
        </w:rPr>
        <w:t>Докладна записка от Димитър Николов – кмет на Община Бургас,</w:t>
      </w:r>
      <w:r w:rsidRPr="00446F1E">
        <w:rPr>
          <w:i/>
          <w:iCs/>
        </w:rPr>
        <w:t xml:space="preserve"> относно: </w:t>
      </w:r>
      <w:r w:rsidRPr="00446F1E">
        <w:t xml:space="preserve">Предоставяне на общинска земя на основание §27, ал.2, т. 3 от ПЗР към ЗИД към ЗСПЗЗ, </w:t>
      </w:r>
      <w:r w:rsidRPr="00446F1E">
        <w:lastRenderedPageBreak/>
        <w:t>с оглед постановяване решение на Общинската служба по земеделие – гр. Бургас, за обезщ</w:t>
      </w:r>
      <w:r w:rsidR="00A35FFA">
        <w:t>етение на наследниците на Л. В. К.</w:t>
      </w:r>
      <w:bookmarkStart w:id="0" w:name="_GoBack"/>
      <w:bookmarkEnd w:id="0"/>
    </w:p>
    <w:p w14:paraId="7DDFE004" w14:textId="77777777" w:rsidR="00446F1E" w:rsidRPr="00446F1E" w:rsidRDefault="00446F1E" w:rsidP="00446F1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446F1E">
        <w:rPr>
          <w:lang w:eastAsia="bg-BG"/>
        </w:rPr>
        <w:t>След като се запознаха с докладната записка и в резултат на явно гласуване,</w:t>
      </w:r>
      <w:r w:rsidRPr="00446F1E">
        <w:rPr>
          <w:b/>
          <w:bCs/>
          <w:lang w:eastAsia="bg-BG"/>
        </w:rPr>
        <w:t xml:space="preserve"> </w:t>
      </w:r>
      <w:r w:rsidRPr="00446F1E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446F1E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0A1ECFF" w14:textId="77777777" w:rsidR="00446F1E" w:rsidRPr="00446F1E" w:rsidRDefault="00446F1E" w:rsidP="00446F1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446F1E">
        <w:rPr>
          <w:b/>
          <w:bCs/>
          <w:lang w:eastAsia="bg-BG"/>
        </w:rPr>
        <w:t>СТАНОВИЩЕ:</w:t>
      </w:r>
    </w:p>
    <w:p w14:paraId="2F0DA9B6" w14:textId="77777777" w:rsidR="00446F1E" w:rsidRPr="00446F1E" w:rsidRDefault="00446F1E" w:rsidP="00446F1E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446F1E">
        <w:rPr>
          <w:b/>
          <w:bCs/>
          <w:lang w:eastAsia="bg-BG"/>
        </w:rPr>
        <w:t>Подкрепя</w:t>
      </w:r>
      <w:r w:rsidRPr="00446F1E">
        <w:rPr>
          <w:lang w:eastAsia="bg-BG"/>
        </w:rPr>
        <w:t xml:space="preserve"> проекта за решение.</w:t>
      </w:r>
    </w:p>
    <w:p w14:paraId="24F53490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DEE2F15" w14:textId="0C0A22F3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9527A4">
        <w:rPr>
          <w:b/>
          <w:lang w:val="ru-RU" w:eastAsia="bg-BG"/>
        </w:rPr>
        <w:t>9</w:t>
      </w:r>
    </w:p>
    <w:p w14:paraId="033D5538" w14:textId="62FAF7D8" w:rsidR="00446F1E" w:rsidRDefault="00446F1E" w:rsidP="00446F1E">
      <w:pPr>
        <w:suppressAutoHyphens w:val="0"/>
        <w:spacing w:after="160"/>
        <w:contextualSpacing/>
        <w:jc w:val="center"/>
      </w:pPr>
      <w:proofErr w:type="spellStart"/>
      <w:r w:rsidRPr="00446F1E">
        <w:rPr>
          <w:i/>
        </w:rPr>
        <w:t>ОбС</w:t>
      </w:r>
      <w:proofErr w:type="spellEnd"/>
      <w:r w:rsidRPr="00446F1E">
        <w:rPr>
          <w:i/>
        </w:rPr>
        <w:t xml:space="preserve"> 08-00-14339</w:t>
      </w:r>
    </w:p>
    <w:p w14:paraId="278C50FB" w14:textId="7BAFAA2D" w:rsidR="005B2F73" w:rsidRPr="00446F1E" w:rsidRDefault="00446F1E" w:rsidP="00446F1E">
      <w:pPr>
        <w:suppressAutoHyphens w:val="0"/>
        <w:spacing w:after="160"/>
        <w:contextualSpacing/>
        <w:jc w:val="center"/>
      </w:pPr>
      <w:r w:rsidRPr="00446F1E">
        <w:rPr>
          <w:b/>
          <w:bCs/>
        </w:rPr>
        <w:t>Докладна записка от Димитър Николов – кмет на Община Бургас,</w:t>
      </w:r>
      <w:r w:rsidRPr="00446F1E">
        <w:rPr>
          <w:i/>
          <w:iCs/>
        </w:rPr>
        <w:t xml:space="preserve"> относно: </w:t>
      </w:r>
      <w:r w:rsidRPr="00446F1E">
        <w:t>Отдаване под наем, за срок от 10 (десет) години, чрез провеждане на публичен търг с тайно наддаване, на обособена част от имот – площадка за изграждане и разполагане на цех за изработка на надгробни паметници,</w:t>
      </w:r>
      <w:r w:rsidRPr="00446F1E">
        <w:rPr>
          <w:b/>
          <w:bCs/>
        </w:rPr>
        <w:t xml:space="preserve"> </w:t>
      </w:r>
      <w:r w:rsidRPr="00446F1E">
        <w:t>представляваща част от ПИ</w:t>
      </w:r>
      <w:r w:rsidRPr="00446F1E">
        <w:rPr>
          <w:b/>
          <w:bCs/>
        </w:rPr>
        <w:t xml:space="preserve"> </w:t>
      </w:r>
      <w:r w:rsidRPr="00446F1E">
        <w:t>с идентификатор 07079.825.51 по КК на гр. Бургас – публична общинска собственост</w:t>
      </w:r>
    </w:p>
    <w:p w14:paraId="46CC1C01" w14:textId="77777777" w:rsidR="000049AF" w:rsidRPr="000049AF" w:rsidRDefault="000049AF" w:rsidP="000049A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0049AF">
        <w:rPr>
          <w:lang w:eastAsia="bg-BG"/>
        </w:rPr>
        <w:t>След като се запознаха с докладната записка и в резултат на явно гласуване,</w:t>
      </w:r>
      <w:r w:rsidRPr="000049AF">
        <w:rPr>
          <w:b/>
          <w:bCs/>
          <w:lang w:eastAsia="bg-BG"/>
        </w:rPr>
        <w:t xml:space="preserve"> </w:t>
      </w:r>
      <w:r w:rsidRPr="000049AF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0049AF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F5B2935" w14:textId="77777777" w:rsidR="000049AF" w:rsidRPr="000049AF" w:rsidRDefault="000049AF" w:rsidP="000049AF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0049AF">
        <w:rPr>
          <w:b/>
          <w:bCs/>
          <w:lang w:eastAsia="bg-BG"/>
        </w:rPr>
        <w:t>СТАНОВИЩЕ:</w:t>
      </w:r>
    </w:p>
    <w:p w14:paraId="07489DBD" w14:textId="77777777" w:rsidR="000049AF" w:rsidRPr="000049AF" w:rsidRDefault="000049AF" w:rsidP="000049AF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0049AF">
        <w:rPr>
          <w:b/>
          <w:bCs/>
          <w:lang w:eastAsia="bg-BG"/>
        </w:rPr>
        <w:t>Подкрепя</w:t>
      </w:r>
      <w:r w:rsidRPr="000049AF">
        <w:rPr>
          <w:lang w:eastAsia="bg-BG"/>
        </w:rPr>
        <w:t xml:space="preserve"> проекта за решение.</w:t>
      </w:r>
    </w:p>
    <w:p w14:paraId="4C8D5EE3" w14:textId="402B8F7E" w:rsidR="0086347C" w:rsidRDefault="00187356" w:rsidP="005B2F73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 w:rsidR="005B2F73">
        <w:rPr>
          <w:b/>
          <w:lang w:eastAsia="bg-BG"/>
        </w:rPr>
        <w:t>-------------------------------</w:t>
      </w:r>
    </w:p>
    <w:p w14:paraId="667E1250" w14:textId="50249D07" w:rsidR="00187356" w:rsidRDefault="00187356" w:rsidP="0086347C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10</w:t>
      </w:r>
    </w:p>
    <w:p w14:paraId="455AC00A" w14:textId="77777777" w:rsidR="00446F1E" w:rsidRDefault="00446F1E" w:rsidP="00446F1E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446F1E">
        <w:rPr>
          <w:i/>
        </w:rPr>
        <w:t>ОбС</w:t>
      </w:r>
      <w:proofErr w:type="spellEnd"/>
      <w:r w:rsidRPr="00446F1E">
        <w:rPr>
          <w:i/>
        </w:rPr>
        <w:t xml:space="preserve"> 08-00-14361</w:t>
      </w:r>
    </w:p>
    <w:p w14:paraId="04DBFCEF" w14:textId="726D6317" w:rsidR="00446F1E" w:rsidRDefault="00446F1E" w:rsidP="00446F1E">
      <w:pPr>
        <w:suppressAutoHyphens w:val="0"/>
        <w:spacing w:after="160"/>
        <w:contextualSpacing/>
        <w:jc w:val="center"/>
      </w:pPr>
      <w:r w:rsidRPr="00446F1E">
        <w:rPr>
          <w:b/>
          <w:bCs/>
        </w:rPr>
        <w:t>Докладна записка от Димитър Николов – кмет на Община Бургас,</w:t>
      </w:r>
      <w:r w:rsidRPr="00446F1E">
        <w:rPr>
          <w:i/>
          <w:iCs/>
        </w:rPr>
        <w:t xml:space="preserve"> относно:</w:t>
      </w:r>
      <w:r w:rsidRPr="00446F1E">
        <w:t xml:space="preserve"> Отдаване под наем за срок от 5 (пет) години на част от недвижим имот – публична общинска собственост, представляващ самостоятелно обособен обект – помещение (кабинет за творческа дейност), разположено в сутерена на сградата на Летен театър – гр. Бургас, чрез провеждане на публичен търг с тайно наддаване, за звукозаписно студио</w:t>
      </w:r>
    </w:p>
    <w:p w14:paraId="697F57F3" w14:textId="77777777" w:rsidR="00446F1E" w:rsidRDefault="00446F1E" w:rsidP="00446F1E">
      <w:pPr>
        <w:suppressAutoHyphens w:val="0"/>
        <w:spacing w:after="160"/>
        <w:contextualSpacing/>
        <w:jc w:val="center"/>
      </w:pPr>
    </w:p>
    <w:p w14:paraId="6D97A6E0" w14:textId="77777777" w:rsidR="00BF185A" w:rsidRDefault="00446F1E" w:rsidP="00BF185A">
      <w:pPr>
        <w:suppressAutoHyphens w:val="0"/>
        <w:spacing w:after="160"/>
        <w:ind w:firstLine="709"/>
        <w:contextualSpacing/>
        <w:jc w:val="both"/>
      </w:pPr>
      <w:r>
        <w:t>Живко Димитров – директор на дирекция „Управление на общинската собственост" представи докладната записка и отговори на въпроси на членовете</w:t>
      </w:r>
      <w:r w:rsidR="00BF185A">
        <w:t xml:space="preserve"> на Комисията.</w:t>
      </w:r>
    </w:p>
    <w:p w14:paraId="49D98896" w14:textId="6DE9C965" w:rsidR="00B56318" w:rsidRDefault="00B56318" w:rsidP="00BF185A">
      <w:pPr>
        <w:suppressAutoHyphens w:val="0"/>
        <w:spacing w:after="160"/>
        <w:ind w:firstLine="709"/>
        <w:contextualSpacing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0049AF"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CE028CB" w14:textId="77777777" w:rsidR="00BF185A" w:rsidRPr="00B56318" w:rsidRDefault="00BF185A" w:rsidP="00BF185A">
      <w:pPr>
        <w:suppressAutoHyphens w:val="0"/>
        <w:spacing w:after="160"/>
        <w:ind w:firstLine="709"/>
        <w:contextualSpacing/>
        <w:jc w:val="both"/>
      </w:pPr>
    </w:p>
    <w:p w14:paraId="3959C71F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4438C7EE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059D1BAB" w14:textId="77777777" w:rsidR="00187356" w:rsidRPr="003509BD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773B1D0D" w14:textId="74F6683A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 w:rsidR="00B56318">
        <w:rPr>
          <w:b/>
          <w:lang w:val="ru-RU" w:eastAsia="bg-BG"/>
        </w:rPr>
        <w:t>11</w:t>
      </w:r>
    </w:p>
    <w:p w14:paraId="56FC5BA2" w14:textId="77777777" w:rsidR="00DA4F2A" w:rsidRDefault="00DA4F2A" w:rsidP="00DA4F2A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DA4F2A">
        <w:rPr>
          <w:i/>
        </w:rPr>
        <w:t>ОбС</w:t>
      </w:r>
      <w:proofErr w:type="spellEnd"/>
      <w:r w:rsidRPr="00DA4F2A">
        <w:rPr>
          <w:i/>
        </w:rPr>
        <w:t xml:space="preserve"> 08-00-14336</w:t>
      </w:r>
    </w:p>
    <w:p w14:paraId="4B920E45" w14:textId="50E03F9D" w:rsidR="00446492" w:rsidRPr="00DA4F2A" w:rsidRDefault="00DA4F2A" w:rsidP="00DA4F2A">
      <w:pPr>
        <w:suppressAutoHyphens w:val="0"/>
        <w:spacing w:after="160"/>
        <w:contextualSpacing/>
        <w:jc w:val="center"/>
      </w:pPr>
      <w:r w:rsidRPr="00DA4F2A">
        <w:rPr>
          <w:b/>
          <w:bCs/>
        </w:rPr>
        <w:t>Докладна записка от Димитър Николов – кмет на Община Бургас,</w:t>
      </w:r>
      <w:r w:rsidRPr="00DA4F2A">
        <w:rPr>
          <w:i/>
          <w:iCs/>
        </w:rPr>
        <w:t xml:space="preserve"> относно: </w:t>
      </w:r>
      <w:r w:rsidRPr="00DA4F2A">
        <w:t xml:space="preserve">Даване на съгласие на Спортно училище „Юрий Гагарин“ – Бургас за ползването на част от недвижим имот – сграда, предоставена на училището за безвъзмездно управление и ползване за срок от 10 (десет) години, за нуждите на обществена поръчка с предмет: „Организиране на </w:t>
      </w:r>
      <w:proofErr w:type="spellStart"/>
      <w:r w:rsidRPr="00DA4F2A">
        <w:t>столово</w:t>
      </w:r>
      <w:proofErr w:type="spellEnd"/>
      <w:r w:rsidRPr="00DA4F2A">
        <w:t xml:space="preserve"> хранене – приготвяне и раздаване на храна на учениците на СУ „Юрий Гагарин“ Бургас“</w:t>
      </w:r>
    </w:p>
    <w:p w14:paraId="5543CB9C" w14:textId="77777777" w:rsidR="00DA4F2A" w:rsidRPr="00DA4F2A" w:rsidRDefault="00DA4F2A" w:rsidP="00DA4F2A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DA4F2A">
        <w:rPr>
          <w:lang w:eastAsia="bg-BG"/>
        </w:rPr>
        <w:t>След като се запознаха с докланата записка и в резултат на явно гласуване,</w:t>
      </w:r>
      <w:r w:rsidRPr="00DA4F2A">
        <w:rPr>
          <w:b/>
          <w:bCs/>
          <w:lang w:eastAsia="bg-BG"/>
        </w:rPr>
        <w:t xml:space="preserve"> </w:t>
      </w:r>
      <w:r w:rsidRPr="00DA4F2A">
        <w:rPr>
          <w:b/>
          <w:bCs/>
          <w:i/>
          <w:iCs/>
          <w:lang w:eastAsia="bg-BG"/>
        </w:rPr>
        <w:t xml:space="preserve">с 5 гл. "за", 0 гл. "против" и 0 гл. "въздържали се", </w:t>
      </w:r>
      <w:r w:rsidRPr="00DA4F2A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4E70C2C" w14:textId="77777777" w:rsidR="00DA4F2A" w:rsidRPr="00DA4F2A" w:rsidRDefault="00DA4F2A" w:rsidP="00DA4F2A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DA4F2A">
        <w:rPr>
          <w:b/>
          <w:bCs/>
          <w:lang w:eastAsia="bg-BG"/>
        </w:rPr>
        <w:t>СТАНОВИЩЕ:</w:t>
      </w:r>
    </w:p>
    <w:p w14:paraId="4ECAA80F" w14:textId="77777777" w:rsidR="00DA4F2A" w:rsidRPr="00DA4F2A" w:rsidRDefault="00DA4F2A" w:rsidP="00DA4F2A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DA4F2A">
        <w:rPr>
          <w:b/>
          <w:bCs/>
          <w:lang w:eastAsia="bg-BG"/>
        </w:rPr>
        <w:t>Подкрепя</w:t>
      </w:r>
      <w:r w:rsidRPr="00DA4F2A">
        <w:rPr>
          <w:lang w:eastAsia="bg-BG"/>
        </w:rPr>
        <w:t xml:space="preserve"> проекта за решение.</w:t>
      </w:r>
    </w:p>
    <w:p w14:paraId="2552F648" w14:textId="77777777" w:rsidR="00187356" w:rsidRPr="00AA5667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0B719C">
        <w:rPr>
          <w:lang w:eastAsia="bg-BG"/>
        </w:rPr>
        <w:t> </w:t>
      </w:r>
      <w:r w:rsidRPr="00AA5667">
        <w:rPr>
          <w:b/>
          <w:lang w:eastAsia="bg-BG"/>
        </w:rPr>
        <w:t>--------------------------------------------------------------------------------------</w:t>
      </w:r>
    </w:p>
    <w:p w14:paraId="7ABEDC01" w14:textId="6EA4A2FD" w:rsidR="00187356" w:rsidRPr="001C3CBB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12</w:t>
      </w:r>
    </w:p>
    <w:p w14:paraId="4C335385" w14:textId="6817F646" w:rsidR="00DA4F2A" w:rsidRDefault="00DA4F2A" w:rsidP="00DA4F2A">
      <w:pPr>
        <w:suppressAutoHyphens w:val="0"/>
        <w:spacing w:after="160"/>
        <w:contextualSpacing/>
        <w:jc w:val="center"/>
      </w:pPr>
      <w:proofErr w:type="spellStart"/>
      <w:r w:rsidRPr="00DA4F2A">
        <w:rPr>
          <w:i/>
        </w:rPr>
        <w:t>ОбС</w:t>
      </w:r>
      <w:proofErr w:type="spellEnd"/>
      <w:r w:rsidRPr="00DA4F2A">
        <w:rPr>
          <w:i/>
        </w:rPr>
        <w:t xml:space="preserve"> 08-00-14340</w:t>
      </w:r>
    </w:p>
    <w:p w14:paraId="6EB528F9" w14:textId="2237A7F6" w:rsidR="00DA4F2A" w:rsidRPr="00DA4F2A" w:rsidRDefault="00DA4F2A" w:rsidP="00DA4F2A">
      <w:pPr>
        <w:suppressAutoHyphens w:val="0"/>
        <w:spacing w:after="160"/>
        <w:contextualSpacing/>
        <w:jc w:val="center"/>
      </w:pPr>
      <w:r w:rsidRPr="00DA4F2A">
        <w:rPr>
          <w:b/>
          <w:bCs/>
        </w:rPr>
        <w:t>Докладна записка от Димитър Николов – кмет на Община Бургас,</w:t>
      </w:r>
      <w:r w:rsidRPr="00DA4F2A">
        <w:rPr>
          <w:i/>
          <w:iCs/>
        </w:rPr>
        <w:t xml:space="preserve"> относно: </w:t>
      </w:r>
      <w:r w:rsidRPr="00DA4F2A">
        <w:t>Прекратяване на съсобственост в УПИ XII-1272,1274 в кв. 91 по действащия ПУП – ПРЗ на кв. „Черно море“ – кв. „Рудник“, гр. Бургас, съответен на ПИ с идентификатор 07079.711.1274 по КККР на гр. Бургас, чрез продажба на общинската идеална част в имота</w:t>
      </w:r>
    </w:p>
    <w:p w14:paraId="35C1EF8C" w14:textId="5F4F85FA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C0FADC4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308A253A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179ADDEB" w14:textId="77777777" w:rsidR="00187356" w:rsidRPr="004C1970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2B403A4B" w14:textId="4EEF33C1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13</w:t>
      </w:r>
    </w:p>
    <w:p w14:paraId="1A85F2DD" w14:textId="1FC2D264" w:rsidR="00DA4F2A" w:rsidRDefault="00DA4F2A" w:rsidP="00DA4F2A">
      <w:pPr>
        <w:suppressAutoHyphens w:val="0"/>
        <w:spacing w:after="160"/>
        <w:contextualSpacing/>
        <w:jc w:val="center"/>
      </w:pPr>
      <w:proofErr w:type="spellStart"/>
      <w:r w:rsidRPr="00DA4F2A">
        <w:rPr>
          <w:i/>
        </w:rPr>
        <w:t>ОбС</w:t>
      </w:r>
      <w:proofErr w:type="spellEnd"/>
      <w:r w:rsidRPr="00DA4F2A">
        <w:rPr>
          <w:i/>
        </w:rPr>
        <w:t xml:space="preserve"> 08-00-14341</w:t>
      </w:r>
    </w:p>
    <w:p w14:paraId="6BC79268" w14:textId="57517901" w:rsidR="00DA4F2A" w:rsidRPr="00DA4F2A" w:rsidRDefault="00DA4F2A" w:rsidP="00DA4F2A">
      <w:pPr>
        <w:suppressAutoHyphens w:val="0"/>
        <w:spacing w:after="160"/>
        <w:contextualSpacing/>
        <w:jc w:val="center"/>
      </w:pPr>
      <w:r w:rsidRPr="00DA4F2A">
        <w:rPr>
          <w:b/>
          <w:bCs/>
        </w:rPr>
        <w:t>Докладна записка от Димитър Николов – кмет на Община Бургас,</w:t>
      </w:r>
      <w:r w:rsidRPr="00DA4F2A">
        <w:rPr>
          <w:i/>
          <w:iCs/>
        </w:rPr>
        <w:t xml:space="preserve"> относно: </w:t>
      </w:r>
      <w:r w:rsidRPr="00DA4F2A">
        <w:t>Прекратяване на съсобственост в УПИ I-1697 в кв. 116 по действащия ПУП – ПРЗ на кв. „Черно море“ – кв. „Рудник“, гр. Бургас, съответен на ПИ с идентификатор 07079.712.1697 по КККР на гр. Бургас, чрез продажба на общинската идеална част в имота</w:t>
      </w:r>
    </w:p>
    <w:p w14:paraId="36E1DE83" w14:textId="7428B8C9" w:rsidR="00B56318" w:rsidRPr="00B56318" w:rsidRDefault="00B56318" w:rsidP="00DA4F2A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DA4F2A">
        <w:rPr>
          <w:b/>
          <w:bCs/>
          <w:i/>
          <w:iCs/>
          <w:lang w:eastAsia="bg-BG"/>
        </w:rPr>
        <w:t>с 5 гл. "за", 0 гл. "против" и 0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2220B8E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3F21F065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43EDF5B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92A25">
        <w:rPr>
          <w:lang w:eastAsia="bg-BG"/>
        </w:rPr>
        <w:lastRenderedPageBreak/>
        <w:t> </w:t>
      </w:r>
      <w:r w:rsidRPr="00AA5667">
        <w:rPr>
          <w:b/>
          <w:lang w:eastAsia="bg-BG"/>
        </w:rPr>
        <w:t>------------------</w:t>
      </w:r>
      <w:r>
        <w:rPr>
          <w:b/>
          <w:lang w:eastAsia="bg-BG"/>
        </w:rPr>
        <w:t>------------------------------</w:t>
      </w:r>
      <w:r w:rsidRPr="00AA5667">
        <w:rPr>
          <w:b/>
          <w:lang w:eastAsia="bg-BG"/>
        </w:rPr>
        <w:t>------------------------------------</w:t>
      </w:r>
    </w:p>
    <w:p w14:paraId="1AF87C99" w14:textId="162C9FE3" w:rsidR="00187356" w:rsidRPr="00415AC3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14</w:t>
      </w:r>
    </w:p>
    <w:p w14:paraId="23843833" w14:textId="226CCD4D" w:rsidR="00DA4F2A" w:rsidRDefault="00DA4F2A" w:rsidP="00DA4F2A">
      <w:pPr>
        <w:suppressAutoHyphens w:val="0"/>
        <w:spacing w:after="160"/>
        <w:contextualSpacing/>
        <w:jc w:val="center"/>
      </w:pPr>
      <w:proofErr w:type="spellStart"/>
      <w:r w:rsidRPr="00DA4F2A">
        <w:rPr>
          <w:i/>
        </w:rPr>
        <w:t>ОбС</w:t>
      </w:r>
      <w:proofErr w:type="spellEnd"/>
      <w:r w:rsidRPr="00DA4F2A">
        <w:rPr>
          <w:i/>
        </w:rPr>
        <w:t xml:space="preserve"> 08-00-14342</w:t>
      </w:r>
    </w:p>
    <w:p w14:paraId="6AA3290A" w14:textId="430CD578" w:rsidR="00DA4F2A" w:rsidRPr="00DA4F2A" w:rsidRDefault="00DA4F2A" w:rsidP="00DA4F2A">
      <w:pPr>
        <w:suppressAutoHyphens w:val="0"/>
        <w:spacing w:after="160"/>
        <w:contextualSpacing/>
        <w:jc w:val="center"/>
      </w:pPr>
      <w:r w:rsidRPr="00DA4F2A">
        <w:rPr>
          <w:b/>
          <w:bCs/>
        </w:rPr>
        <w:t>Докладна записка от Димитър Николов – кмет на Община Бургас,</w:t>
      </w:r>
      <w:r w:rsidRPr="00DA4F2A">
        <w:rPr>
          <w:i/>
          <w:iCs/>
        </w:rPr>
        <w:t xml:space="preserve"> относно: </w:t>
      </w:r>
      <w:r w:rsidRPr="00DA4F2A">
        <w:t>Прекратяване на съсобственост в УПИ I-562 в кв. 60 по действащия ПУП – ПРЗ на с. Равнец, общ. Бургас, идентичен на ПИ с идентификатор 61145.501.562 по КККР на с. Равнец, общ. Бургас, чрез продажба на общинската идеална част в имота</w:t>
      </w:r>
    </w:p>
    <w:p w14:paraId="7E7AB325" w14:textId="17A3A359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DA4F2A"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</w:t>
      </w:r>
      <w:r w:rsidR="00DA4F2A">
        <w:rPr>
          <w:b/>
          <w:bCs/>
          <w:i/>
          <w:iCs/>
          <w:lang w:eastAsia="bg-BG"/>
        </w:rPr>
        <w:t>за", 0 гл. "против" и 0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437927E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22FBD5F3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44404D1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 xml:space="preserve"> --------------------------------------------------------------------------------------</w:t>
      </w:r>
    </w:p>
    <w:p w14:paraId="71D99975" w14:textId="42DE0BDF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15</w:t>
      </w:r>
    </w:p>
    <w:p w14:paraId="16D4B693" w14:textId="796CD6B4" w:rsidR="00DA4F2A" w:rsidRDefault="00DA4F2A" w:rsidP="00DA4F2A">
      <w:pPr>
        <w:suppressAutoHyphens w:val="0"/>
        <w:spacing w:after="160"/>
        <w:contextualSpacing/>
        <w:jc w:val="center"/>
      </w:pPr>
      <w:proofErr w:type="spellStart"/>
      <w:r w:rsidRPr="00DA4F2A">
        <w:rPr>
          <w:i/>
        </w:rPr>
        <w:t>ОбС</w:t>
      </w:r>
      <w:proofErr w:type="spellEnd"/>
      <w:r w:rsidRPr="00DA4F2A">
        <w:rPr>
          <w:i/>
        </w:rPr>
        <w:t xml:space="preserve"> 08-00-14344</w:t>
      </w:r>
    </w:p>
    <w:p w14:paraId="50DF67CC" w14:textId="5F75A529" w:rsidR="00DA4F2A" w:rsidRPr="00DA4F2A" w:rsidRDefault="00DA4F2A" w:rsidP="00DA4F2A">
      <w:pPr>
        <w:suppressAutoHyphens w:val="0"/>
        <w:spacing w:after="160"/>
        <w:contextualSpacing/>
        <w:jc w:val="center"/>
      </w:pPr>
      <w:r w:rsidRPr="00DA4F2A">
        <w:rPr>
          <w:b/>
          <w:bCs/>
        </w:rPr>
        <w:t>Докладна записка от Димитър Николов – кмет на Община Бургас,</w:t>
      </w:r>
      <w:r w:rsidRPr="00DA4F2A">
        <w:rPr>
          <w:i/>
          <w:iCs/>
        </w:rPr>
        <w:t xml:space="preserve"> относно: </w:t>
      </w:r>
      <w:r w:rsidRPr="00DA4F2A">
        <w:t>Прекратяване на съсобственост между Община Бургас и физическо лице чрез продажба на общинските идеални части от УПИ ІХ-11 в кв.13 по ПУП – ПРЗ на с. Брястовец, Община Бургас</w:t>
      </w:r>
    </w:p>
    <w:p w14:paraId="11A7D094" w14:textId="27EB1300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DA4F2A">
        <w:rPr>
          <w:b/>
          <w:bCs/>
          <w:i/>
          <w:iCs/>
          <w:lang w:eastAsia="bg-BG"/>
        </w:rPr>
        <w:t>с 5 гл. "за", 0 гл. "против" и 0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DF97EA7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177CB20C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04D296BA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DED0476" w14:textId="6D06B541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16</w:t>
      </w:r>
    </w:p>
    <w:p w14:paraId="25247CE5" w14:textId="77777777" w:rsidR="00DA4F2A" w:rsidRDefault="00DA4F2A" w:rsidP="00DA4F2A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DA4F2A">
        <w:rPr>
          <w:i/>
        </w:rPr>
        <w:t>ОбС</w:t>
      </w:r>
      <w:proofErr w:type="spellEnd"/>
      <w:r w:rsidRPr="00DA4F2A">
        <w:rPr>
          <w:i/>
        </w:rPr>
        <w:t xml:space="preserve"> 08-00-14345</w:t>
      </w:r>
    </w:p>
    <w:p w14:paraId="679E55AC" w14:textId="1787CDCF" w:rsidR="00DA4F2A" w:rsidRPr="00DA4F2A" w:rsidRDefault="00DA4F2A" w:rsidP="00DA4F2A">
      <w:pPr>
        <w:suppressAutoHyphens w:val="0"/>
        <w:spacing w:after="160"/>
        <w:contextualSpacing/>
        <w:jc w:val="center"/>
      </w:pPr>
      <w:r w:rsidRPr="00DA4F2A">
        <w:rPr>
          <w:b/>
          <w:bCs/>
        </w:rPr>
        <w:t>Докладна записка от Димитър Николов – кмет на Община Бургас,</w:t>
      </w:r>
      <w:r w:rsidRPr="00DA4F2A">
        <w:rPr>
          <w:i/>
          <w:iCs/>
        </w:rPr>
        <w:t xml:space="preserve"> относно: </w:t>
      </w:r>
      <w:r w:rsidRPr="00DA4F2A">
        <w:t>Прекратяване на съсобственост, чрез продажба на общинската идеална част от недвижим имот – УПИ XII-106 в кв. 16 по ПУП – ПРЗ на гр. Българово, община Бургас</w:t>
      </w:r>
    </w:p>
    <w:p w14:paraId="163CF2C6" w14:textId="6EEBDB85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DA4F2A"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</w:t>
      </w:r>
      <w:r w:rsidR="00446492">
        <w:rPr>
          <w:b/>
          <w:bCs/>
          <w:i/>
          <w:iCs/>
          <w:lang w:eastAsia="bg-BG"/>
        </w:rPr>
        <w:t>. "за",</w:t>
      </w:r>
      <w:r w:rsidR="00DA4F2A">
        <w:rPr>
          <w:b/>
          <w:bCs/>
          <w:i/>
          <w:iCs/>
          <w:lang w:eastAsia="bg-BG"/>
        </w:rPr>
        <w:t xml:space="preserve"> 0 гл. "против" и 0</w:t>
      </w:r>
      <w:r w:rsidRPr="00B56318">
        <w:rPr>
          <w:b/>
          <w:bCs/>
          <w:i/>
          <w:iCs/>
          <w:lang w:eastAsia="bg-BG"/>
        </w:rPr>
        <w:t xml:space="preserve">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B3A51B9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475DFE19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5B715878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65BCC50" w14:textId="2ABA8560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 w:rsidR="00B56318">
        <w:rPr>
          <w:b/>
          <w:lang w:val="ru-RU" w:eastAsia="bg-BG"/>
        </w:rPr>
        <w:t>17</w:t>
      </w:r>
    </w:p>
    <w:p w14:paraId="553A59AA" w14:textId="3A8EA800" w:rsidR="00DA4F2A" w:rsidRDefault="00DA4F2A" w:rsidP="00DA4F2A">
      <w:pPr>
        <w:suppressAutoHyphens w:val="0"/>
        <w:spacing w:after="160"/>
        <w:contextualSpacing/>
        <w:jc w:val="center"/>
      </w:pPr>
      <w:proofErr w:type="spellStart"/>
      <w:r w:rsidRPr="00DA4F2A">
        <w:rPr>
          <w:i/>
        </w:rPr>
        <w:t>ОбС</w:t>
      </w:r>
      <w:proofErr w:type="spellEnd"/>
      <w:r w:rsidRPr="00DA4F2A">
        <w:rPr>
          <w:i/>
        </w:rPr>
        <w:t xml:space="preserve"> 08-00-14358</w:t>
      </w:r>
    </w:p>
    <w:p w14:paraId="7244175C" w14:textId="0DCFC84B" w:rsidR="00DA4F2A" w:rsidRPr="00DA4F2A" w:rsidRDefault="00DA4F2A" w:rsidP="00DA4F2A">
      <w:pPr>
        <w:suppressAutoHyphens w:val="0"/>
        <w:spacing w:after="160"/>
        <w:contextualSpacing/>
        <w:jc w:val="center"/>
      </w:pPr>
      <w:r w:rsidRPr="00DA4F2A">
        <w:rPr>
          <w:b/>
          <w:bCs/>
        </w:rPr>
        <w:t>Докладна записка от Димитър Николов – кмет на Община Бургас,</w:t>
      </w:r>
      <w:r w:rsidRPr="00DA4F2A">
        <w:rPr>
          <w:i/>
          <w:iCs/>
        </w:rPr>
        <w:t xml:space="preserve"> относно:</w:t>
      </w:r>
      <w:r w:rsidRPr="00DA4F2A">
        <w:t xml:space="preserve"> Прекратяване на съсобственост, чрез продажба на общинската идеална част от недвижим имот – УПИ VI-106 в кв. 16 по ПУП – ПРЗ на гр. Българово, община Бургас</w:t>
      </w:r>
    </w:p>
    <w:p w14:paraId="6AED2B53" w14:textId="13F08F06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7A3F236" w14:textId="77777777" w:rsidR="00B56318" w:rsidRPr="00B56318" w:rsidRDefault="00B56318" w:rsidP="00B56318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B56318">
        <w:rPr>
          <w:b/>
          <w:bCs/>
          <w:lang w:eastAsia="bg-BG"/>
        </w:rPr>
        <w:t>СТАНОВИЩЕ:</w:t>
      </w:r>
    </w:p>
    <w:p w14:paraId="578FBA30" w14:textId="77777777" w:rsidR="00B56318" w:rsidRPr="00B56318" w:rsidRDefault="00B56318" w:rsidP="00B56318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b/>
          <w:bCs/>
          <w:lang w:eastAsia="bg-BG"/>
        </w:rPr>
        <w:t>Подкрепя</w:t>
      </w:r>
      <w:r w:rsidRPr="00B56318">
        <w:rPr>
          <w:lang w:eastAsia="bg-BG"/>
        </w:rPr>
        <w:t xml:space="preserve"> проекта за решение.</w:t>
      </w:r>
    </w:p>
    <w:p w14:paraId="12F63776" w14:textId="10F43B77" w:rsidR="00446492" w:rsidRDefault="00187356" w:rsidP="00DA4F2A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</w:t>
      </w:r>
      <w:r w:rsidR="00DA4F2A">
        <w:rPr>
          <w:b/>
          <w:lang w:eastAsia="bg-BG"/>
        </w:rPr>
        <w:t>-------------------------------</w:t>
      </w:r>
    </w:p>
    <w:p w14:paraId="6C7226AA" w14:textId="0CD2EDB7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18</w:t>
      </w:r>
    </w:p>
    <w:p w14:paraId="6C8A86B9" w14:textId="77777777" w:rsidR="00DA4F2A" w:rsidRDefault="00DA4F2A" w:rsidP="00DA4F2A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DA4F2A">
        <w:rPr>
          <w:i/>
        </w:rPr>
        <w:t>ОбС</w:t>
      </w:r>
      <w:proofErr w:type="spellEnd"/>
      <w:r w:rsidRPr="00DA4F2A">
        <w:rPr>
          <w:i/>
        </w:rPr>
        <w:t xml:space="preserve"> 08-00-14365</w:t>
      </w:r>
    </w:p>
    <w:p w14:paraId="69974D47" w14:textId="3FC01E33" w:rsidR="00625132" w:rsidRDefault="00DA4F2A" w:rsidP="00BD0032">
      <w:pPr>
        <w:suppressAutoHyphens w:val="0"/>
        <w:spacing w:after="160"/>
        <w:contextualSpacing/>
        <w:jc w:val="center"/>
      </w:pPr>
      <w:r w:rsidRPr="00DA4F2A">
        <w:rPr>
          <w:b/>
          <w:bCs/>
        </w:rPr>
        <w:t>Докладна записка от Димитър Николов – кмет на Община Бургас,</w:t>
      </w:r>
      <w:r w:rsidRPr="00DA4F2A">
        <w:rPr>
          <w:i/>
          <w:iCs/>
        </w:rPr>
        <w:t xml:space="preserve"> относно: </w:t>
      </w:r>
      <w:r w:rsidRPr="00DA4F2A">
        <w:t>Прекратяване на съсобственост, чрез продажба на общинската идеална част от недвижим имот – УПИ IV-81 в кв. 17 по ПУП – ПРЗ на гр. Българово, община Бургас</w:t>
      </w:r>
    </w:p>
    <w:p w14:paraId="2F940978" w14:textId="77777777" w:rsidR="00C50415" w:rsidRPr="00B56318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B878277" w14:textId="77777777" w:rsidR="00625132" w:rsidRPr="00625132" w:rsidRDefault="00625132" w:rsidP="00625132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7B910D5A" w14:textId="77777777" w:rsidR="00625132" w:rsidRPr="00625132" w:rsidRDefault="00625132" w:rsidP="00625132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625132">
        <w:rPr>
          <w:b/>
          <w:bCs/>
          <w:lang w:eastAsia="bg-BG"/>
        </w:rPr>
        <w:t>СТАНОВИЩЕ:</w:t>
      </w:r>
    </w:p>
    <w:p w14:paraId="06BA2C76" w14:textId="77777777" w:rsidR="00625132" w:rsidRPr="00625132" w:rsidRDefault="00625132" w:rsidP="00625132">
      <w:pPr>
        <w:suppressAutoHyphens w:val="0"/>
        <w:spacing w:before="100" w:beforeAutospacing="1" w:after="100" w:afterAutospacing="1"/>
        <w:ind w:firstLine="708"/>
        <w:rPr>
          <w:lang w:eastAsia="bg-BG"/>
        </w:rPr>
      </w:pPr>
      <w:r w:rsidRPr="00625132">
        <w:rPr>
          <w:b/>
          <w:bCs/>
          <w:lang w:eastAsia="bg-BG"/>
        </w:rPr>
        <w:t>Подкрепя</w:t>
      </w:r>
      <w:r w:rsidRPr="00625132">
        <w:rPr>
          <w:lang w:eastAsia="bg-BG"/>
        </w:rPr>
        <w:t xml:space="preserve"> проекта за решение.</w:t>
      </w:r>
    </w:p>
    <w:p w14:paraId="506682B1" w14:textId="58A4E925" w:rsidR="00187356" w:rsidRDefault="00187356" w:rsidP="00625132">
      <w:pPr>
        <w:suppressAutoHyphens w:val="0"/>
        <w:spacing w:before="100" w:beforeAutospacing="1" w:after="100" w:afterAutospacing="1"/>
        <w:jc w:val="center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7B09892" w14:textId="0E0495AB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19</w:t>
      </w:r>
    </w:p>
    <w:p w14:paraId="1BBDE1F8" w14:textId="5E92A62F" w:rsidR="00C50415" w:rsidRDefault="00C50415" w:rsidP="00C50415">
      <w:pPr>
        <w:suppressAutoHyphens w:val="0"/>
        <w:spacing w:after="160"/>
        <w:contextualSpacing/>
        <w:jc w:val="center"/>
      </w:pPr>
      <w:proofErr w:type="spellStart"/>
      <w:r w:rsidRPr="00C50415">
        <w:rPr>
          <w:i/>
        </w:rPr>
        <w:t>ОбС</w:t>
      </w:r>
      <w:proofErr w:type="spellEnd"/>
      <w:r w:rsidRPr="00C50415">
        <w:rPr>
          <w:i/>
        </w:rPr>
        <w:t xml:space="preserve"> 08-00-14346</w:t>
      </w:r>
    </w:p>
    <w:p w14:paraId="65D6D863" w14:textId="405871AD" w:rsidR="00446492" w:rsidRPr="00BD0032" w:rsidRDefault="00C50415" w:rsidP="00BD0032">
      <w:pPr>
        <w:suppressAutoHyphens w:val="0"/>
        <w:spacing w:after="160"/>
        <w:contextualSpacing/>
        <w:jc w:val="center"/>
      </w:pPr>
      <w:r w:rsidRPr="00C50415">
        <w:rPr>
          <w:b/>
          <w:bCs/>
        </w:rPr>
        <w:t>Докладна записка от Димитър Николов – кмет на Община Бургас,</w:t>
      </w:r>
      <w:r w:rsidRPr="00C50415">
        <w:rPr>
          <w:i/>
          <w:iCs/>
        </w:rPr>
        <w:t xml:space="preserve"> относно: </w:t>
      </w:r>
      <w:r w:rsidRPr="00C50415">
        <w:t xml:space="preserve">Прекратяване на съсобственост чрез продажба на общинска идеална част от недвижим имот – УПИ IХ-1124, кв. 41 по плана на </w:t>
      </w:r>
      <w:proofErr w:type="spellStart"/>
      <w:r w:rsidRPr="00C50415">
        <w:t>ж.р</w:t>
      </w:r>
      <w:proofErr w:type="spellEnd"/>
      <w:r w:rsidRPr="00C50415">
        <w:t>. „Меден рудник“, гр. Бургас</w:t>
      </w:r>
    </w:p>
    <w:p w14:paraId="449DD08F" w14:textId="77777777" w:rsidR="00C50415" w:rsidRPr="00B56318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B56318">
        <w:rPr>
          <w:lang w:eastAsia="bg-BG"/>
        </w:rPr>
        <w:t>След като се запознаха с докладната записка и в резултат на явно гласуване,</w:t>
      </w:r>
      <w:r w:rsidRPr="00B56318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5</w:t>
      </w:r>
      <w:r w:rsidRPr="00B56318">
        <w:rPr>
          <w:b/>
          <w:bCs/>
          <w:i/>
          <w:iCs/>
          <w:lang w:eastAsia="bg-BG"/>
        </w:rPr>
        <w:t xml:space="preserve"> гл. "за", 0 гл. "против" и 0 гл. "въздържали се", </w:t>
      </w:r>
      <w:r w:rsidRPr="00B56318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362A016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59A460BB" w14:textId="77777777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15555243" w14:textId="77777777" w:rsidR="00187356" w:rsidRDefault="00187356" w:rsidP="00187356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54192C2" w14:textId="65D7834F" w:rsidR="00187356" w:rsidRDefault="00187356" w:rsidP="00187356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 w:rsidR="00B56318">
        <w:rPr>
          <w:b/>
          <w:lang w:val="ru-RU" w:eastAsia="bg-BG"/>
        </w:rPr>
        <w:t>20</w:t>
      </w:r>
    </w:p>
    <w:p w14:paraId="2C69E2F3" w14:textId="753448C2" w:rsidR="00C50415" w:rsidRDefault="00C50415" w:rsidP="00C50415">
      <w:pPr>
        <w:suppressAutoHyphens w:val="0"/>
        <w:spacing w:after="160"/>
        <w:contextualSpacing/>
        <w:jc w:val="center"/>
      </w:pPr>
      <w:proofErr w:type="spellStart"/>
      <w:r w:rsidRPr="00C50415">
        <w:rPr>
          <w:i/>
        </w:rPr>
        <w:t>ОбС</w:t>
      </w:r>
      <w:proofErr w:type="spellEnd"/>
      <w:r w:rsidRPr="00C50415">
        <w:rPr>
          <w:i/>
        </w:rPr>
        <w:t xml:space="preserve"> 08-00-14357</w:t>
      </w:r>
    </w:p>
    <w:p w14:paraId="20D7A417" w14:textId="71D83B6D" w:rsidR="00C50415" w:rsidRPr="00C50415" w:rsidRDefault="00C50415" w:rsidP="00C50415">
      <w:pPr>
        <w:suppressAutoHyphens w:val="0"/>
        <w:spacing w:after="160"/>
        <w:contextualSpacing/>
        <w:jc w:val="center"/>
      </w:pPr>
      <w:r w:rsidRPr="00C50415">
        <w:rPr>
          <w:b/>
          <w:bCs/>
        </w:rPr>
        <w:lastRenderedPageBreak/>
        <w:t>Докладна записка от Димитър Николов – кмет на Община Бургас,</w:t>
      </w:r>
      <w:r w:rsidRPr="00C50415">
        <w:rPr>
          <w:i/>
          <w:iCs/>
        </w:rPr>
        <w:t xml:space="preserve"> относно:</w:t>
      </w:r>
      <w:r w:rsidRPr="00C50415">
        <w:t xml:space="preserve"> Прекратяване на съсобственост чрез продажба на общинска идеална част от недвижим имот – УПИ III-53, кв. 40а по плана на </w:t>
      </w:r>
      <w:proofErr w:type="spellStart"/>
      <w:r w:rsidRPr="00C50415">
        <w:t>ж.р</w:t>
      </w:r>
      <w:proofErr w:type="spellEnd"/>
      <w:r w:rsidRPr="00C50415">
        <w:t>. „Меден рудник“, гр. Бургас</w:t>
      </w:r>
    </w:p>
    <w:p w14:paraId="121FBFA0" w14:textId="49CFA515" w:rsidR="00B029E4" w:rsidRPr="002840D1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lang w:eastAsia="bg-BG"/>
        </w:rPr>
        <w:t>След като се запознаха с докладната записка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 w:rsidR="00446492">
        <w:rPr>
          <w:b/>
          <w:bCs/>
          <w:i/>
          <w:iCs/>
          <w:lang w:eastAsia="bg-BG"/>
        </w:rPr>
        <w:t>с 5 гл. "за", 0 гл. "против" и 0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70720DC" w14:textId="77777777" w:rsidR="00B029E4" w:rsidRPr="002840D1" w:rsidRDefault="00B029E4" w:rsidP="00B029E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1784798E" w14:textId="11ECBCCA" w:rsidR="00B029E4" w:rsidRDefault="00B029E4" w:rsidP="00B029E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7BD1D4B9" w14:textId="77777777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3BDABF0F" w14:textId="0FBF0287" w:rsidR="00C50415" w:rsidRDefault="00C50415" w:rsidP="00C50415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21</w:t>
      </w:r>
    </w:p>
    <w:p w14:paraId="61BE5A66" w14:textId="5E9EE168" w:rsidR="00C50415" w:rsidRDefault="00C50415" w:rsidP="00C50415">
      <w:pPr>
        <w:suppressAutoHyphens w:val="0"/>
        <w:spacing w:after="160"/>
        <w:contextualSpacing/>
        <w:jc w:val="center"/>
      </w:pPr>
      <w:proofErr w:type="spellStart"/>
      <w:r w:rsidRPr="00C50415">
        <w:rPr>
          <w:i/>
        </w:rPr>
        <w:t>ОбС</w:t>
      </w:r>
      <w:proofErr w:type="spellEnd"/>
      <w:r w:rsidRPr="00C50415">
        <w:rPr>
          <w:i/>
        </w:rPr>
        <w:t xml:space="preserve"> 08-00-14363</w:t>
      </w:r>
    </w:p>
    <w:p w14:paraId="2DD09DCE" w14:textId="1D550BCA" w:rsidR="00C50415" w:rsidRDefault="00C50415" w:rsidP="00C50415">
      <w:pPr>
        <w:suppressAutoHyphens w:val="0"/>
        <w:spacing w:after="160"/>
        <w:contextualSpacing/>
        <w:jc w:val="center"/>
      </w:pPr>
      <w:r w:rsidRPr="00C50415">
        <w:rPr>
          <w:b/>
          <w:bCs/>
        </w:rPr>
        <w:t>Докладна записка от Димитър Николов – кмет на Община Бургас,</w:t>
      </w:r>
      <w:r w:rsidRPr="00C50415">
        <w:rPr>
          <w:i/>
          <w:iCs/>
        </w:rPr>
        <w:t xml:space="preserve"> относно:</w:t>
      </w:r>
      <w:r w:rsidRPr="00C50415">
        <w:t xml:space="preserve"> Прекратяване на съсобственост между Община Бургас и физически лица в УПИ ХІІІ-81 в квартал 14 по ПУП – ПРЗ на кв. „Сарафово“, гр. Бургас, чрез продажба частта на общината</w:t>
      </w:r>
    </w:p>
    <w:p w14:paraId="62B2136E" w14:textId="77777777" w:rsidR="00C50415" w:rsidRPr="00C50415" w:rsidRDefault="00C50415" w:rsidP="00C50415">
      <w:pPr>
        <w:suppressAutoHyphens w:val="0"/>
        <w:spacing w:after="160"/>
        <w:contextualSpacing/>
        <w:jc w:val="center"/>
      </w:pPr>
    </w:p>
    <w:p w14:paraId="2E1ADE63" w14:textId="77777777" w:rsidR="00C50415" w:rsidRPr="002840D1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lang w:eastAsia="bg-BG"/>
        </w:rPr>
        <w:t>След като се запознаха с докладната записка и в резултат на явно гласуване,</w:t>
      </w:r>
      <w:r w:rsidRPr="002840D1">
        <w:rPr>
          <w:b/>
          <w:bCs/>
          <w:lang w:eastAsia="bg-BG"/>
        </w:rPr>
        <w:t xml:space="preserve"> </w:t>
      </w:r>
      <w:r>
        <w:rPr>
          <w:b/>
          <w:bCs/>
          <w:i/>
          <w:iCs/>
          <w:lang w:eastAsia="bg-BG"/>
        </w:rPr>
        <w:t>с 5 гл. "за", 0 гл. "против" и 0</w:t>
      </w:r>
      <w:r w:rsidRPr="002840D1">
        <w:rPr>
          <w:b/>
          <w:bCs/>
          <w:i/>
          <w:iCs/>
          <w:lang w:eastAsia="bg-BG"/>
        </w:rPr>
        <w:t xml:space="preserve"> гл. "въздържали се", </w:t>
      </w:r>
      <w:r w:rsidRPr="002840D1">
        <w:rPr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7D23C67" w14:textId="77777777" w:rsidR="00C50415" w:rsidRPr="002840D1" w:rsidRDefault="00C50415" w:rsidP="00C50415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2840D1">
        <w:rPr>
          <w:b/>
          <w:bCs/>
          <w:lang w:eastAsia="bg-BG"/>
        </w:rPr>
        <w:t>СТАНОВИЩЕ:</w:t>
      </w:r>
    </w:p>
    <w:p w14:paraId="37641D5A" w14:textId="25523D84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2840D1">
        <w:rPr>
          <w:b/>
          <w:bCs/>
          <w:lang w:eastAsia="bg-BG"/>
        </w:rPr>
        <w:t>Подкрепя</w:t>
      </w:r>
      <w:r w:rsidRPr="002840D1">
        <w:rPr>
          <w:lang w:eastAsia="bg-BG"/>
        </w:rPr>
        <w:t xml:space="preserve"> проекта за решение.</w:t>
      </w:r>
    </w:p>
    <w:p w14:paraId="54AC293F" w14:textId="77777777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BB73591" w14:textId="44DD68AA" w:rsidR="00C50415" w:rsidRDefault="00C50415" w:rsidP="00C50415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22</w:t>
      </w:r>
    </w:p>
    <w:p w14:paraId="48F82B89" w14:textId="73AAF764" w:rsidR="00C50415" w:rsidRDefault="00C50415" w:rsidP="00C50415">
      <w:pPr>
        <w:suppressAutoHyphens w:val="0"/>
        <w:spacing w:after="160"/>
        <w:contextualSpacing/>
        <w:jc w:val="center"/>
      </w:pPr>
      <w:proofErr w:type="spellStart"/>
      <w:r w:rsidRPr="00C50415">
        <w:rPr>
          <w:i/>
        </w:rPr>
        <w:t>ОбС</w:t>
      </w:r>
      <w:proofErr w:type="spellEnd"/>
      <w:r w:rsidRPr="00C50415">
        <w:rPr>
          <w:i/>
        </w:rPr>
        <w:t xml:space="preserve"> 08-00-14364</w:t>
      </w:r>
    </w:p>
    <w:p w14:paraId="4765553D" w14:textId="2EE2AC49" w:rsidR="00C50415" w:rsidRPr="00C50415" w:rsidRDefault="00C50415" w:rsidP="00C50415">
      <w:pPr>
        <w:suppressAutoHyphens w:val="0"/>
        <w:spacing w:after="160"/>
        <w:contextualSpacing/>
        <w:jc w:val="center"/>
      </w:pPr>
      <w:r w:rsidRPr="00C50415">
        <w:rPr>
          <w:b/>
          <w:bCs/>
        </w:rPr>
        <w:t>Докладна записка от Димитър Николов – кмет на Община Бургас,</w:t>
      </w:r>
      <w:r w:rsidRPr="00C50415">
        <w:rPr>
          <w:i/>
          <w:iCs/>
        </w:rPr>
        <w:t xml:space="preserve"> относно: </w:t>
      </w:r>
      <w:r w:rsidRPr="00C50415">
        <w:t>Прекратяване на съсобственост между Община Бургас и физически лица в: УПИ IX-241 в кв. 12 по действащия ПУП – ПРЗ на ж.к. „Лазур“, гр. Бургас, съответен на ПИ с идентификатор 07079.607.216 по КККР на гр. Бургас, сграда с идентификатори 07079.607.216.1, сграда с идентификатор 07079.607.216.2 и сграда с идентификатор 07079.607.216.6 по КККР на гр. Бургас, чрез изкупуване на общинските идеални части от имотите</w:t>
      </w:r>
    </w:p>
    <w:p w14:paraId="0D47C642" w14:textId="77777777" w:rsidR="00C50415" w:rsidRPr="00C50415" w:rsidRDefault="00C50415" w:rsidP="00C50415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C50415">
        <w:rPr>
          <w:rFonts w:ascii="Times New Roman" w:hAnsi="Times New Roman"/>
          <w:sz w:val="24"/>
          <w:szCs w:val="24"/>
        </w:rPr>
        <w:t>Живко Димитров – директор на дирекция „Управление на общинската собственост" представи докладната записка.</w:t>
      </w:r>
    </w:p>
    <w:p w14:paraId="158D9B8F" w14:textId="4B79EDB6" w:rsidR="00C50415" w:rsidRDefault="00C50415" w:rsidP="00C50415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кратки дебати и в резултат на явно гласуване,</w:t>
      </w:r>
      <w:r w:rsidRPr="00C504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0415">
        <w:rPr>
          <w:rFonts w:ascii="Times New Roman" w:hAnsi="Times New Roman"/>
          <w:b/>
          <w:bCs/>
          <w:i/>
          <w:iCs/>
          <w:sz w:val="24"/>
          <w:szCs w:val="24"/>
        </w:rPr>
        <w:t xml:space="preserve">с 5 гл. "за", 0 гл. "против" и 0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FA13463" w14:textId="77777777" w:rsidR="00C50415" w:rsidRPr="00C50415" w:rsidRDefault="00C50415" w:rsidP="00C50415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74957EA9" w14:textId="77777777" w:rsidR="00C50415" w:rsidRPr="00C50415" w:rsidRDefault="00C50415" w:rsidP="00C50415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СТАНОВИЩЕ:</w:t>
      </w:r>
    </w:p>
    <w:p w14:paraId="2628FEB3" w14:textId="77777777" w:rsidR="00C50415" w:rsidRPr="00C50415" w:rsidRDefault="00C50415" w:rsidP="00C50415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4D9D58BE" w14:textId="77777777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8624339" w14:textId="2A54653C" w:rsidR="00C50415" w:rsidRDefault="00C50415" w:rsidP="00C50415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lastRenderedPageBreak/>
        <w:t xml:space="preserve">Точка </w:t>
      </w:r>
      <w:r>
        <w:rPr>
          <w:b/>
          <w:lang w:val="ru-RU" w:eastAsia="bg-BG"/>
        </w:rPr>
        <w:t>23</w:t>
      </w:r>
    </w:p>
    <w:p w14:paraId="19A1468C" w14:textId="5B1C2686" w:rsidR="00C50415" w:rsidRDefault="00C50415" w:rsidP="00C50415">
      <w:pPr>
        <w:suppressAutoHyphens w:val="0"/>
        <w:spacing w:after="160"/>
        <w:contextualSpacing/>
        <w:jc w:val="center"/>
      </w:pPr>
      <w:proofErr w:type="spellStart"/>
      <w:r w:rsidRPr="00C50415">
        <w:rPr>
          <w:i/>
        </w:rPr>
        <w:t>ОбС</w:t>
      </w:r>
      <w:proofErr w:type="spellEnd"/>
      <w:r w:rsidRPr="00C50415">
        <w:rPr>
          <w:i/>
        </w:rPr>
        <w:t xml:space="preserve"> 08-00-14368</w:t>
      </w:r>
    </w:p>
    <w:p w14:paraId="7D05178C" w14:textId="374994DB" w:rsidR="00C50415" w:rsidRPr="00C50415" w:rsidRDefault="00C50415" w:rsidP="00C50415">
      <w:pPr>
        <w:suppressAutoHyphens w:val="0"/>
        <w:spacing w:after="160"/>
        <w:contextualSpacing/>
        <w:jc w:val="center"/>
      </w:pPr>
      <w:r w:rsidRPr="00C50415">
        <w:rPr>
          <w:rStyle w:val="Strong"/>
        </w:rPr>
        <w:t>Докладна записка от Димитър Николов – кмет на Община Бургас,</w:t>
      </w:r>
      <w:r w:rsidRPr="00C50415">
        <w:rPr>
          <w:rStyle w:val="Emphasis"/>
        </w:rPr>
        <w:t xml:space="preserve"> относно: </w:t>
      </w:r>
      <w:r w:rsidRPr="00C50415">
        <w:t xml:space="preserve">Прекратяване на съсобственост в новообразувани УПИ VIII, УПИ IX, УПИ Х и улица с </w:t>
      </w:r>
      <w:proofErr w:type="spellStart"/>
      <w:r w:rsidRPr="00C50415">
        <w:t>о.т</w:t>
      </w:r>
      <w:proofErr w:type="spellEnd"/>
      <w:r w:rsidRPr="00C50415">
        <w:t xml:space="preserve">. 135 – </w:t>
      </w:r>
      <w:proofErr w:type="spellStart"/>
      <w:r w:rsidRPr="00C50415">
        <w:t>о.т</w:t>
      </w:r>
      <w:proofErr w:type="spellEnd"/>
      <w:r w:rsidRPr="00C50415">
        <w:t>. 136 по влязло в сила изменение на ПУП-ПРЗ за УПИ IV в кв. 35 по плана на ж.к. „Лазур“, гр. Бургас, чрез извършване на доброволна делба</w:t>
      </w:r>
    </w:p>
    <w:p w14:paraId="0E20EC6B" w14:textId="73C2C2ED" w:rsidR="00C50415" w:rsidRDefault="00C50415" w:rsidP="00C50415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 w:rsidR="00CA1D7E"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с 5 гл. "за", 0 гл. "против" и 0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AFBFD9D" w14:textId="77777777" w:rsidR="00C50415" w:rsidRPr="00C50415" w:rsidRDefault="00C50415" w:rsidP="00C50415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201A8324" w14:textId="77777777" w:rsidR="00C50415" w:rsidRPr="00C50415" w:rsidRDefault="00C50415" w:rsidP="00C50415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3425AD62" w14:textId="77777777" w:rsidR="00C50415" w:rsidRPr="00C50415" w:rsidRDefault="00C50415" w:rsidP="00C50415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3DDB10B6" w14:textId="77777777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181CE279" w14:textId="654F6B5E" w:rsidR="00C50415" w:rsidRDefault="00C50415" w:rsidP="00C50415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24</w:t>
      </w:r>
    </w:p>
    <w:p w14:paraId="7009D626" w14:textId="44695854" w:rsidR="00C50415" w:rsidRDefault="00C50415" w:rsidP="00C50415">
      <w:pPr>
        <w:suppressAutoHyphens w:val="0"/>
        <w:spacing w:after="160"/>
        <w:contextualSpacing/>
        <w:jc w:val="center"/>
      </w:pPr>
      <w:proofErr w:type="spellStart"/>
      <w:r w:rsidRPr="00C50415">
        <w:rPr>
          <w:i/>
        </w:rPr>
        <w:t>ОбС</w:t>
      </w:r>
      <w:proofErr w:type="spellEnd"/>
      <w:r w:rsidRPr="00C50415">
        <w:rPr>
          <w:i/>
        </w:rPr>
        <w:t xml:space="preserve"> 08-00-14343</w:t>
      </w:r>
    </w:p>
    <w:p w14:paraId="788FD1E5" w14:textId="7F54B753" w:rsidR="00C50415" w:rsidRPr="00C50415" w:rsidRDefault="00C50415" w:rsidP="00C50415">
      <w:pPr>
        <w:suppressAutoHyphens w:val="0"/>
        <w:spacing w:after="160"/>
        <w:contextualSpacing/>
        <w:jc w:val="center"/>
      </w:pPr>
      <w:r w:rsidRPr="00C50415">
        <w:rPr>
          <w:b/>
          <w:bCs/>
        </w:rPr>
        <w:t>Докладна записка от Димитър Николов – кмет на Община Бургас,</w:t>
      </w:r>
      <w:r w:rsidRPr="00C50415">
        <w:rPr>
          <w:i/>
          <w:iCs/>
        </w:rPr>
        <w:t xml:space="preserve"> относно:</w:t>
      </w:r>
      <w:r w:rsidRPr="00C50415">
        <w:t xml:space="preserve"> Продажба на идеални части от урегулиран поземлен имот (УПИ) VІІ в кв.159 по плана на ЦГЧ – гр. Бургас, отразен в КК на гр. Бургас с идентификатори 07079.612.29 и 07079.612.30, актувани с Акт №4729/13.08.2023 г. за частна общинска собственост, съответстващи на притежавани идеални части от правото на строеж върху посочения поземлен имот, по реда на чл.35, ал.3 от Закона за общинската собственост</w:t>
      </w:r>
    </w:p>
    <w:p w14:paraId="407431BB" w14:textId="77777777" w:rsidR="00C50415" w:rsidRPr="00C50415" w:rsidRDefault="00C50415" w:rsidP="00C50415"/>
    <w:p w14:paraId="28F3AA9E" w14:textId="285FF02C" w:rsidR="00C50415" w:rsidRPr="00C50415" w:rsidRDefault="00C50415" w:rsidP="00C50415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C50415">
        <w:rPr>
          <w:rFonts w:ascii="Times New Roman" w:hAnsi="Times New Roman"/>
          <w:sz w:val="24"/>
          <w:szCs w:val="24"/>
        </w:rPr>
        <w:t>Живко Димитров – директор на дирекция „Управление на общинската собственос</w:t>
      </w:r>
      <w:r>
        <w:rPr>
          <w:rFonts w:ascii="Times New Roman" w:hAnsi="Times New Roman"/>
          <w:sz w:val="24"/>
          <w:szCs w:val="24"/>
        </w:rPr>
        <w:t xml:space="preserve">т" представи докладната записка </w:t>
      </w:r>
      <w:r w:rsidRPr="00C50415">
        <w:rPr>
          <w:rFonts w:ascii="Times New Roman" w:hAnsi="Times New Roman"/>
          <w:sz w:val="24"/>
          <w:szCs w:val="24"/>
        </w:rPr>
        <w:t>и отговори на въпроси на членовете на Комисията.</w:t>
      </w:r>
    </w:p>
    <w:p w14:paraId="26E527F9" w14:textId="2AEE3350" w:rsidR="00C50415" w:rsidRDefault="00C50415" w:rsidP="00C50415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кратки дебати и в резултат на явно гласуване,</w:t>
      </w:r>
      <w:r w:rsidRPr="00C5041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с 4 гл. "за", 0 гл. "против" и 1 </w:t>
      </w:r>
      <w:r w:rsidRPr="00C50415">
        <w:rPr>
          <w:rFonts w:ascii="Times New Roman" w:hAnsi="Times New Roman"/>
          <w:b/>
          <w:bCs/>
          <w:i/>
          <w:iCs/>
          <w:sz w:val="24"/>
          <w:szCs w:val="24"/>
        </w:rPr>
        <w:t xml:space="preserve">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03B3441" w14:textId="77777777" w:rsidR="00C50415" w:rsidRPr="00C50415" w:rsidRDefault="00C50415" w:rsidP="00C50415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3A506F51" w14:textId="77777777" w:rsidR="00C50415" w:rsidRPr="00C50415" w:rsidRDefault="00C50415" w:rsidP="00C50415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СТАНОВИЩЕ:</w:t>
      </w:r>
    </w:p>
    <w:p w14:paraId="3ACB37C4" w14:textId="77777777" w:rsidR="00C50415" w:rsidRPr="00C50415" w:rsidRDefault="00C50415" w:rsidP="00C50415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613ED8EB" w14:textId="77777777" w:rsidR="00C50415" w:rsidRDefault="00C50415" w:rsidP="00C50415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43148C35" w14:textId="5434A1C4" w:rsidR="00C50415" w:rsidRDefault="00C50415" w:rsidP="00C50415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25</w:t>
      </w:r>
    </w:p>
    <w:p w14:paraId="45C743A6" w14:textId="087B0B3A" w:rsidR="00C50415" w:rsidRDefault="00C50415" w:rsidP="00C50415">
      <w:pPr>
        <w:suppressAutoHyphens w:val="0"/>
        <w:spacing w:after="160"/>
        <w:contextualSpacing/>
        <w:jc w:val="center"/>
      </w:pPr>
      <w:proofErr w:type="spellStart"/>
      <w:r w:rsidRPr="00C50415">
        <w:rPr>
          <w:i/>
        </w:rPr>
        <w:t>ОбС</w:t>
      </w:r>
      <w:proofErr w:type="spellEnd"/>
      <w:r w:rsidRPr="00C50415">
        <w:rPr>
          <w:i/>
        </w:rPr>
        <w:t xml:space="preserve"> 08-00-14347</w:t>
      </w:r>
    </w:p>
    <w:p w14:paraId="749C54B2" w14:textId="0C98321D" w:rsidR="00C50415" w:rsidRPr="00C50415" w:rsidRDefault="00C50415" w:rsidP="00C50415">
      <w:pPr>
        <w:suppressAutoHyphens w:val="0"/>
        <w:spacing w:after="160"/>
        <w:contextualSpacing/>
        <w:jc w:val="center"/>
      </w:pPr>
      <w:r w:rsidRPr="00C50415">
        <w:rPr>
          <w:b/>
          <w:bCs/>
        </w:rPr>
        <w:t>Докладна записка от Димитър Николов – кмет на Община Бургас,</w:t>
      </w:r>
      <w:r w:rsidRPr="00C50415">
        <w:rPr>
          <w:i/>
          <w:iCs/>
        </w:rPr>
        <w:t xml:space="preserve"> относно: </w:t>
      </w:r>
      <w:r w:rsidRPr="00C50415">
        <w:t>Продажба на общинско жилище, находящо се в гр. Бургас, ж.к. „Братя Миладинови“, блок 41, вход 1, етаж 8, апартамент 23, на наемател, настанен по административен ред</w:t>
      </w:r>
    </w:p>
    <w:p w14:paraId="2C54A11B" w14:textId="46F6590B" w:rsid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>с 4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5B54414" w14:textId="77777777" w:rsidR="00CA1D7E" w:rsidRPr="00C50415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560180BE" w14:textId="77777777" w:rsidR="00CA1D7E" w:rsidRPr="00C50415" w:rsidRDefault="00CA1D7E" w:rsidP="00CA1D7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2C6A34C4" w14:textId="5686DD38" w:rsidR="00C50415" w:rsidRP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lastRenderedPageBreak/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1311926E" w14:textId="77777777" w:rsidR="00CA1D7E" w:rsidRDefault="00CA1D7E" w:rsidP="00CA1D7E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42B334C" w14:textId="17342699" w:rsidR="00CA1D7E" w:rsidRDefault="00CA1D7E" w:rsidP="00CA1D7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26</w:t>
      </w:r>
    </w:p>
    <w:p w14:paraId="3FBC7DB4" w14:textId="3D2F2A06" w:rsidR="00CA1D7E" w:rsidRDefault="00CA1D7E" w:rsidP="00CA1D7E">
      <w:pPr>
        <w:suppressAutoHyphens w:val="0"/>
        <w:spacing w:after="160"/>
        <w:contextualSpacing/>
        <w:jc w:val="center"/>
      </w:pPr>
      <w:proofErr w:type="spellStart"/>
      <w:r w:rsidRPr="00CA1D7E">
        <w:rPr>
          <w:i/>
        </w:rPr>
        <w:t>ОбС</w:t>
      </w:r>
      <w:proofErr w:type="spellEnd"/>
      <w:r w:rsidRPr="00CA1D7E">
        <w:rPr>
          <w:i/>
        </w:rPr>
        <w:t xml:space="preserve"> 08-00-14348</w:t>
      </w:r>
    </w:p>
    <w:p w14:paraId="00F9FA7C" w14:textId="556BFFFF" w:rsidR="00CA1D7E" w:rsidRPr="00CA1D7E" w:rsidRDefault="00CA1D7E" w:rsidP="00CA1D7E">
      <w:pPr>
        <w:suppressAutoHyphens w:val="0"/>
        <w:spacing w:after="160"/>
        <w:contextualSpacing/>
        <w:jc w:val="center"/>
      </w:pPr>
      <w:r w:rsidRPr="00CA1D7E">
        <w:rPr>
          <w:b/>
          <w:bCs/>
        </w:rPr>
        <w:t>Докладна записка от Димитър Николов – кмет на Община Бургас,</w:t>
      </w:r>
      <w:r w:rsidRPr="00CA1D7E">
        <w:rPr>
          <w:i/>
          <w:iCs/>
        </w:rPr>
        <w:t xml:space="preserve"> относно: </w:t>
      </w:r>
      <w:r w:rsidRPr="00CA1D7E">
        <w:t>Продажба на общинско жилище, находящо се в гр. Бургас, ж.к. „Лазур”, блок №79, вх. 3 (В), ет. 4, ап. 48 (ляв), на наемател, настанен по административен ред</w:t>
      </w:r>
    </w:p>
    <w:p w14:paraId="526C0690" w14:textId="77777777" w:rsidR="00CA1D7E" w:rsidRPr="00C50415" w:rsidRDefault="00CA1D7E" w:rsidP="00CA1D7E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C50415">
        <w:rPr>
          <w:rFonts w:ascii="Times New Roman" w:hAnsi="Times New Roman"/>
          <w:sz w:val="24"/>
          <w:szCs w:val="24"/>
        </w:rPr>
        <w:t>Живко Димитров – директор на дирекция „Управление на общинската собственос</w:t>
      </w:r>
      <w:r>
        <w:rPr>
          <w:rFonts w:ascii="Times New Roman" w:hAnsi="Times New Roman"/>
          <w:sz w:val="24"/>
          <w:szCs w:val="24"/>
        </w:rPr>
        <w:t xml:space="preserve">т" представи докладната записка </w:t>
      </w:r>
      <w:r w:rsidRPr="00C50415">
        <w:rPr>
          <w:rFonts w:ascii="Times New Roman" w:hAnsi="Times New Roman"/>
          <w:sz w:val="24"/>
          <w:szCs w:val="24"/>
        </w:rPr>
        <w:t>и отговори на въпроси на членовете на Комисията.</w:t>
      </w:r>
    </w:p>
    <w:p w14:paraId="1544A5E5" w14:textId="77777777" w:rsidR="00CA1D7E" w:rsidRDefault="00CA1D7E" w:rsidP="00CA1D7E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кратки дебати и в резултат на явно гласуване,</w:t>
      </w:r>
      <w:r w:rsidRPr="00C5041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с 4 гл. "за", 0 гл. "против" и 1 </w:t>
      </w:r>
      <w:r w:rsidRPr="00C50415">
        <w:rPr>
          <w:rFonts w:ascii="Times New Roman" w:hAnsi="Times New Roman"/>
          <w:b/>
          <w:bCs/>
          <w:i/>
          <w:iCs/>
          <w:sz w:val="24"/>
          <w:szCs w:val="24"/>
        </w:rPr>
        <w:t xml:space="preserve">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59D0508" w14:textId="77777777" w:rsidR="00CA1D7E" w:rsidRPr="00C50415" w:rsidRDefault="00CA1D7E" w:rsidP="00CA1D7E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D6B847" w14:textId="77777777" w:rsidR="00CA1D7E" w:rsidRPr="00C50415" w:rsidRDefault="00CA1D7E" w:rsidP="00CA1D7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СТАНОВИЩЕ:</w:t>
      </w:r>
    </w:p>
    <w:p w14:paraId="0F687ABA" w14:textId="2C650EF1" w:rsid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27187FB4" w14:textId="77777777" w:rsidR="00CA1D7E" w:rsidRDefault="00CA1D7E" w:rsidP="00CA1D7E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3BFAFF14" w14:textId="77446E7F" w:rsidR="00CA1D7E" w:rsidRPr="00CA1D7E" w:rsidRDefault="00CA1D7E" w:rsidP="00CA1D7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27</w:t>
      </w:r>
    </w:p>
    <w:p w14:paraId="324CA6D8" w14:textId="77777777" w:rsidR="00CA1D7E" w:rsidRDefault="00CA1D7E" w:rsidP="00CA1D7E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CA1D7E">
        <w:rPr>
          <w:i/>
        </w:rPr>
        <w:t>ОбС</w:t>
      </w:r>
      <w:proofErr w:type="spellEnd"/>
      <w:r w:rsidRPr="00CA1D7E">
        <w:rPr>
          <w:i/>
        </w:rPr>
        <w:t xml:space="preserve"> 08-00-14349</w:t>
      </w:r>
    </w:p>
    <w:p w14:paraId="0FBF5FEB" w14:textId="41A97BAB" w:rsidR="00CA1D7E" w:rsidRPr="00CA1D7E" w:rsidRDefault="00CA1D7E" w:rsidP="00CA1D7E">
      <w:pPr>
        <w:suppressAutoHyphens w:val="0"/>
        <w:spacing w:after="160"/>
        <w:contextualSpacing/>
        <w:jc w:val="center"/>
      </w:pPr>
      <w:r w:rsidRPr="00CA1D7E">
        <w:rPr>
          <w:b/>
          <w:bCs/>
        </w:rPr>
        <w:t>Докладна записка от Димитър Николов – кмет на Община Бургас,</w:t>
      </w:r>
      <w:r w:rsidRPr="00CA1D7E">
        <w:rPr>
          <w:i/>
          <w:iCs/>
        </w:rPr>
        <w:t xml:space="preserve"> относно: </w:t>
      </w:r>
      <w:r w:rsidRPr="00CA1D7E">
        <w:t xml:space="preserve">Продажба на общинско жилище, находящо се в гр. Бургас, </w:t>
      </w:r>
      <w:proofErr w:type="spellStart"/>
      <w:r w:rsidRPr="00CA1D7E">
        <w:t>ж.р</w:t>
      </w:r>
      <w:proofErr w:type="spellEnd"/>
      <w:r w:rsidRPr="00CA1D7E">
        <w:t>. „Меден рудник“, блок № 48(448), вход 2 (Б), етаж 3, апартамент – среден, на наемател, настанен по административен ред</w:t>
      </w:r>
    </w:p>
    <w:p w14:paraId="55E8336D" w14:textId="002D71B6" w:rsid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>с 4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809C007" w14:textId="77777777" w:rsidR="00CA1D7E" w:rsidRPr="00C50415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3918A7CE" w14:textId="77777777" w:rsidR="00CA1D7E" w:rsidRPr="00C50415" w:rsidRDefault="00CA1D7E" w:rsidP="00CA1D7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01EA6CD2" w14:textId="77777777" w:rsidR="00CA1D7E" w:rsidRP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5395A5B8" w14:textId="77777777" w:rsidR="00CA1D7E" w:rsidRDefault="00CA1D7E" w:rsidP="00CA1D7E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2F036540" w14:textId="1AC76C80" w:rsidR="00CA1D7E" w:rsidRPr="00CA1D7E" w:rsidRDefault="00CA1D7E" w:rsidP="00CA1D7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28</w:t>
      </w:r>
    </w:p>
    <w:p w14:paraId="22E8E6A8" w14:textId="77777777" w:rsidR="00CA1D7E" w:rsidRDefault="00CA1D7E" w:rsidP="00CA1D7E">
      <w:pPr>
        <w:suppressAutoHyphens w:val="0"/>
        <w:spacing w:after="160"/>
        <w:contextualSpacing/>
        <w:jc w:val="center"/>
      </w:pPr>
      <w:proofErr w:type="spellStart"/>
      <w:r w:rsidRPr="00CA1D7E">
        <w:rPr>
          <w:i/>
        </w:rPr>
        <w:t>ОбС</w:t>
      </w:r>
      <w:proofErr w:type="spellEnd"/>
      <w:r w:rsidRPr="00CA1D7E">
        <w:rPr>
          <w:i/>
        </w:rPr>
        <w:t xml:space="preserve"> 08-00-14359</w:t>
      </w:r>
    </w:p>
    <w:p w14:paraId="08909992" w14:textId="5BE57A58" w:rsidR="00CA1D7E" w:rsidRPr="00CA1D7E" w:rsidRDefault="00CA1D7E" w:rsidP="00CA1D7E">
      <w:pPr>
        <w:suppressAutoHyphens w:val="0"/>
        <w:spacing w:after="160"/>
        <w:contextualSpacing/>
        <w:jc w:val="center"/>
      </w:pPr>
      <w:r w:rsidRPr="00CA1D7E">
        <w:rPr>
          <w:b/>
          <w:bCs/>
        </w:rPr>
        <w:t>Докладна записка от Димитър Николов – кмет на Община Бургас,</w:t>
      </w:r>
      <w:r w:rsidRPr="00CA1D7E">
        <w:rPr>
          <w:i/>
          <w:iCs/>
        </w:rPr>
        <w:t xml:space="preserve"> относно: </w:t>
      </w:r>
      <w:r w:rsidRPr="00CA1D7E">
        <w:t xml:space="preserve">Продажба на земя – частна общинска собственост, представляваща УПИ V в кв. 12 по ПУП-ПРЗ на </w:t>
      </w:r>
      <w:proofErr w:type="spellStart"/>
      <w:r w:rsidRPr="00CA1D7E">
        <w:t>ж.р</w:t>
      </w:r>
      <w:proofErr w:type="spellEnd"/>
      <w:r w:rsidRPr="00CA1D7E">
        <w:t>. „Меден рудник“, гр. Бургас, по реда на чл. 35, ал. 3 от Закона за общинската собственост</w:t>
      </w:r>
    </w:p>
    <w:p w14:paraId="3B69C651" w14:textId="6A70064A" w:rsid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>с 4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3E9DF20" w14:textId="77777777" w:rsidR="00CA1D7E" w:rsidRPr="00C50415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1E21B654" w14:textId="77777777" w:rsidR="00CA1D7E" w:rsidRPr="00C50415" w:rsidRDefault="00CA1D7E" w:rsidP="00CA1D7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lastRenderedPageBreak/>
        <w:t>СТАНОВИЩЕ:</w:t>
      </w:r>
    </w:p>
    <w:p w14:paraId="0E5C76FB" w14:textId="77777777" w:rsidR="00CA1D7E" w:rsidRP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01325C1E" w14:textId="77777777" w:rsidR="00CA1D7E" w:rsidRDefault="00CA1D7E" w:rsidP="00CA1D7E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0404A8DE" w14:textId="5E943E0A" w:rsidR="00CA1D7E" w:rsidRPr="00CA1D7E" w:rsidRDefault="00CA1D7E" w:rsidP="00CA1D7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29</w:t>
      </w:r>
    </w:p>
    <w:p w14:paraId="25D9EAF0" w14:textId="3416CC49" w:rsidR="00CA1D7E" w:rsidRDefault="00CA1D7E" w:rsidP="00CA1D7E">
      <w:pPr>
        <w:suppressAutoHyphens w:val="0"/>
        <w:spacing w:after="160"/>
        <w:contextualSpacing/>
        <w:jc w:val="center"/>
      </w:pPr>
      <w:proofErr w:type="spellStart"/>
      <w:r w:rsidRPr="00CA1D7E">
        <w:rPr>
          <w:i/>
        </w:rPr>
        <w:t>ОбС</w:t>
      </w:r>
      <w:proofErr w:type="spellEnd"/>
      <w:r w:rsidRPr="00CA1D7E">
        <w:rPr>
          <w:i/>
        </w:rPr>
        <w:t xml:space="preserve"> 08-00-</w:t>
      </w:r>
      <w:r w:rsidRPr="00CA1D7E">
        <w:t xml:space="preserve"> 14367</w:t>
      </w:r>
    </w:p>
    <w:p w14:paraId="0BA0FDFD" w14:textId="69A7D0DA" w:rsidR="00CA1D7E" w:rsidRPr="00CA1D7E" w:rsidRDefault="00CA1D7E" w:rsidP="00CA1D7E">
      <w:pPr>
        <w:suppressAutoHyphens w:val="0"/>
        <w:spacing w:after="160"/>
        <w:contextualSpacing/>
        <w:jc w:val="center"/>
      </w:pPr>
      <w:r w:rsidRPr="00CA1D7E">
        <w:rPr>
          <w:rStyle w:val="Strong"/>
        </w:rPr>
        <w:t>Докладна записка от Димитър Николов – кмет на Община Бургас,</w:t>
      </w:r>
      <w:r w:rsidRPr="00CA1D7E">
        <w:rPr>
          <w:rStyle w:val="Emphasis"/>
        </w:rPr>
        <w:t xml:space="preserve"> относно: </w:t>
      </w:r>
      <w:r w:rsidRPr="00CA1D7E">
        <w:t>Продажба на недвижим имот – частна общинска собственост, представляващ УПИ XIX-617, кв. 22 по ПУП-ПРЗ на ж.к. „Лазур“, гр. Бургас, съответен на ПИ с идентификатор 07079.607.617 по КККР на гр. Бургас, по реда на чл. 35, ал. 3 от Закона за общинската собственост</w:t>
      </w:r>
    </w:p>
    <w:p w14:paraId="3EDAC607" w14:textId="66AE4768" w:rsid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>с 4 гл. "за", 0 гл. "против" и 1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9EBDAE6" w14:textId="77777777" w:rsidR="00CA1D7E" w:rsidRPr="00C50415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18399A06" w14:textId="77777777" w:rsidR="00CA1D7E" w:rsidRPr="00C50415" w:rsidRDefault="00CA1D7E" w:rsidP="00CA1D7E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74D6A44E" w14:textId="77777777" w:rsidR="00CA1D7E" w:rsidRPr="00CA1D7E" w:rsidRDefault="00CA1D7E" w:rsidP="00CA1D7E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74072876" w14:textId="77777777" w:rsidR="00CA1D7E" w:rsidRDefault="00CA1D7E" w:rsidP="00CA1D7E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51A81D25" w14:textId="2B2E9269" w:rsidR="00CA1D7E" w:rsidRPr="00CA1D7E" w:rsidRDefault="00CA1D7E" w:rsidP="00CA1D7E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30</w:t>
      </w:r>
    </w:p>
    <w:p w14:paraId="2A52F56B" w14:textId="4B9DCF7B" w:rsidR="00CA1D7E" w:rsidRDefault="00CA1D7E" w:rsidP="00CA1D7E">
      <w:pPr>
        <w:suppressAutoHyphens w:val="0"/>
        <w:spacing w:after="160"/>
        <w:contextualSpacing/>
        <w:jc w:val="center"/>
        <w:rPr>
          <w:i/>
        </w:rPr>
      </w:pPr>
      <w:proofErr w:type="spellStart"/>
      <w:r w:rsidRPr="00CA1D7E">
        <w:rPr>
          <w:i/>
        </w:rPr>
        <w:t>ОбС</w:t>
      </w:r>
      <w:proofErr w:type="spellEnd"/>
      <w:r w:rsidRPr="00CA1D7E">
        <w:rPr>
          <w:i/>
        </w:rPr>
        <w:t xml:space="preserve"> 08-00-14362</w:t>
      </w:r>
    </w:p>
    <w:p w14:paraId="68A048A4" w14:textId="3F9AA259" w:rsidR="00CA1D7E" w:rsidRPr="00CA1D7E" w:rsidRDefault="00CA1D7E" w:rsidP="00CA1D7E">
      <w:pPr>
        <w:suppressAutoHyphens w:val="0"/>
        <w:spacing w:after="160"/>
        <w:contextualSpacing/>
        <w:jc w:val="center"/>
      </w:pPr>
      <w:r w:rsidRPr="00CA1D7E">
        <w:rPr>
          <w:b/>
          <w:bCs/>
        </w:rPr>
        <w:t>Докладна записка от Димитър Николов – кмет на Община Бургас,</w:t>
      </w:r>
      <w:r w:rsidRPr="00CA1D7E">
        <w:rPr>
          <w:i/>
          <w:iCs/>
        </w:rPr>
        <w:t xml:space="preserve"> относно:</w:t>
      </w:r>
      <w:r w:rsidRPr="00CA1D7E">
        <w:t xml:space="preserve"> Одобряване на договор за замяна на имоти, собственост на юридическо лице, подлежащи на отчуждаване, с имот частна общинска собственост, по реда на чл.21, ал.4, </w:t>
      </w:r>
      <w:proofErr w:type="spellStart"/>
      <w:r w:rsidRPr="00CA1D7E">
        <w:t>предл</w:t>
      </w:r>
      <w:proofErr w:type="spellEnd"/>
      <w:r w:rsidRPr="00CA1D7E">
        <w:t>. второ и ал.5 от Закона за общинската собственост</w:t>
      </w:r>
    </w:p>
    <w:p w14:paraId="1F2D26DB" w14:textId="77777777" w:rsidR="006859E2" w:rsidRPr="00C50415" w:rsidRDefault="006859E2" w:rsidP="006859E2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C50415">
        <w:rPr>
          <w:rFonts w:ascii="Times New Roman" w:hAnsi="Times New Roman"/>
          <w:sz w:val="24"/>
          <w:szCs w:val="24"/>
        </w:rPr>
        <w:t>Живко Димитров – директор на дирекция „Управление на общинската собственост" представи докладната записка.</w:t>
      </w:r>
    </w:p>
    <w:p w14:paraId="22386D1D" w14:textId="77777777" w:rsidR="006859E2" w:rsidRDefault="006859E2" w:rsidP="006859E2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t>След кратки дебати и в резултат на явно гласуване,</w:t>
      </w:r>
      <w:r w:rsidRPr="00C5041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50415">
        <w:rPr>
          <w:rFonts w:ascii="Times New Roman" w:hAnsi="Times New Roman"/>
          <w:b/>
          <w:bCs/>
          <w:i/>
          <w:iCs/>
          <w:sz w:val="24"/>
          <w:szCs w:val="24"/>
        </w:rPr>
        <w:t xml:space="preserve">с 5 гл. "за", 0 гл. "против" и 0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9BEA4EF" w14:textId="77777777" w:rsidR="006859E2" w:rsidRPr="00C50415" w:rsidRDefault="006859E2" w:rsidP="006859E2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51CA55E4" w14:textId="77777777" w:rsidR="006859E2" w:rsidRPr="00C50415" w:rsidRDefault="006859E2" w:rsidP="006859E2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b/>
          <w:bCs/>
          <w:sz w:val="24"/>
          <w:szCs w:val="24"/>
        </w:rPr>
        <w:t>СТАНОВИЩЕ:</w:t>
      </w:r>
    </w:p>
    <w:p w14:paraId="3BCF7604" w14:textId="77777777" w:rsidR="00CA1D7E" w:rsidRPr="00966CF0" w:rsidRDefault="00CA1D7E" w:rsidP="00CA1D7E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14:paraId="79FD7C74" w14:textId="77777777" w:rsidR="006859E2" w:rsidRPr="00CA1D7E" w:rsidRDefault="006859E2" w:rsidP="006859E2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09039521" w14:textId="77777777" w:rsidR="006859E2" w:rsidRDefault="006859E2" w:rsidP="006859E2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697CCA82" w14:textId="07212A43" w:rsidR="006859E2" w:rsidRDefault="006859E2" w:rsidP="006859E2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31</w:t>
      </w:r>
    </w:p>
    <w:p w14:paraId="64ADCBED" w14:textId="7A752D7E" w:rsidR="006859E2" w:rsidRDefault="006859E2" w:rsidP="006859E2">
      <w:pPr>
        <w:suppressAutoHyphens w:val="0"/>
        <w:spacing w:after="160"/>
        <w:contextualSpacing/>
        <w:jc w:val="center"/>
      </w:pPr>
      <w:proofErr w:type="spellStart"/>
      <w:r w:rsidRPr="006859E2">
        <w:rPr>
          <w:i/>
        </w:rPr>
        <w:t>ОбС</w:t>
      </w:r>
      <w:proofErr w:type="spellEnd"/>
      <w:r w:rsidRPr="006859E2">
        <w:rPr>
          <w:i/>
        </w:rPr>
        <w:t xml:space="preserve"> 08-00-14285</w:t>
      </w:r>
    </w:p>
    <w:p w14:paraId="3C7A92C1" w14:textId="236B411D" w:rsidR="006859E2" w:rsidRPr="006859E2" w:rsidRDefault="006859E2" w:rsidP="006859E2">
      <w:pPr>
        <w:suppressAutoHyphens w:val="0"/>
        <w:spacing w:after="160"/>
        <w:contextualSpacing/>
        <w:jc w:val="center"/>
      </w:pPr>
      <w:r w:rsidRPr="006859E2">
        <w:rPr>
          <w:b/>
          <w:bCs/>
        </w:rPr>
        <w:t xml:space="preserve">Докладна записка от д-р Калина Димитрова </w:t>
      </w:r>
      <w:proofErr w:type="spellStart"/>
      <w:r w:rsidRPr="006859E2">
        <w:rPr>
          <w:b/>
          <w:bCs/>
        </w:rPr>
        <w:t>Ишкиева</w:t>
      </w:r>
      <w:proofErr w:type="spellEnd"/>
      <w:r w:rsidRPr="006859E2">
        <w:rPr>
          <w:b/>
          <w:bCs/>
        </w:rPr>
        <w:t xml:space="preserve"> – управител на „ДКЦ I – Бургас“ ЕООД</w:t>
      </w:r>
      <w:r w:rsidRPr="006859E2">
        <w:t xml:space="preserve">, </w:t>
      </w:r>
      <w:r w:rsidRPr="006859E2">
        <w:rPr>
          <w:i/>
          <w:iCs/>
        </w:rPr>
        <w:t xml:space="preserve">относно: </w:t>
      </w:r>
      <w:r w:rsidRPr="006859E2">
        <w:t>Приемане на решение за подновяване на договор с РЗИ-Бургас за отдаване на помещение под наем за съхраняване на медицинска документация, собственост на РЗИ – Бургас (Регионалната картотека на медицинските експертизи)</w:t>
      </w:r>
    </w:p>
    <w:p w14:paraId="13FA2A3E" w14:textId="4ADB1540" w:rsidR="006859E2" w:rsidRDefault="006859E2" w:rsidP="006859E2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Fonts w:ascii="Times New Roman" w:hAnsi="Times New Roman"/>
          <w:sz w:val="24"/>
          <w:szCs w:val="24"/>
        </w:rPr>
        <w:lastRenderedPageBreak/>
        <w:t>След като се запознаха с докла</w:t>
      </w:r>
      <w:r>
        <w:rPr>
          <w:rFonts w:ascii="Times New Roman" w:hAnsi="Times New Roman"/>
          <w:sz w:val="24"/>
          <w:szCs w:val="24"/>
        </w:rPr>
        <w:t>д</w:t>
      </w:r>
      <w:r w:rsidRPr="00C50415">
        <w:rPr>
          <w:rFonts w:ascii="Times New Roman" w:hAnsi="Times New Roman"/>
          <w:sz w:val="24"/>
          <w:szCs w:val="24"/>
        </w:rPr>
        <w:t>ната записка и в резултат на явно гласуване,</w:t>
      </w:r>
      <w:r w:rsidRPr="00C50415">
        <w:rPr>
          <w:rStyle w:val="Strong"/>
          <w:rFonts w:ascii="Times New Roman" w:hAnsi="Times New Roman"/>
          <w:sz w:val="24"/>
          <w:szCs w:val="24"/>
        </w:rPr>
        <w:t xml:space="preserve"> </w:t>
      </w:r>
      <w:r>
        <w:rPr>
          <w:rStyle w:val="Emphasis"/>
          <w:rFonts w:ascii="Times New Roman" w:hAnsi="Times New Roman"/>
          <w:b/>
          <w:bCs/>
          <w:sz w:val="24"/>
          <w:szCs w:val="24"/>
        </w:rPr>
        <w:t>с 5 гл. "за", 0 гл. "против" и 0</w:t>
      </w:r>
      <w:r w:rsidRPr="00C5041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гл. "въздържали се", </w:t>
      </w:r>
      <w:r w:rsidRPr="00C50415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F334384" w14:textId="77777777" w:rsidR="006859E2" w:rsidRPr="00C50415" w:rsidRDefault="006859E2" w:rsidP="006859E2">
      <w:pPr>
        <w:pStyle w:val="NormalWeb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6CB22B97" w14:textId="77777777" w:rsidR="006859E2" w:rsidRPr="00C50415" w:rsidRDefault="006859E2" w:rsidP="006859E2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1E5EF8C6" w14:textId="317C559A" w:rsidR="006859E2" w:rsidRPr="006859E2" w:rsidRDefault="006859E2" w:rsidP="006859E2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C50415">
        <w:rPr>
          <w:rStyle w:val="Strong"/>
          <w:rFonts w:ascii="Times New Roman" w:hAnsi="Times New Roman"/>
          <w:sz w:val="24"/>
          <w:szCs w:val="24"/>
        </w:rPr>
        <w:t>Подкрепя</w:t>
      </w:r>
      <w:r w:rsidRPr="00C50415">
        <w:rPr>
          <w:rFonts w:ascii="Times New Roman" w:hAnsi="Times New Roman"/>
          <w:sz w:val="24"/>
          <w:szCs w:val="24"/>
        </w:rPr>
        <w:t xml:space="preserve"> проекта за решение.</w:t>
      </w:r>
    </w:p>
    <w:p w14:paraId="0B5C84BA" w14:textId="77777777" w:rsidR="006859E2" w:rsidRDefault="006859E2" w:rsidP="006859E2">
      <w:pPr>
        <w:suppressAutoHyphens w:val="0"/>
        <w:spacing w:before="100" w:beforeAutospacing="1" w:after="100" w:afterAutospacing="1"/>
        <w:ind w:firstLine="708"/>
        <w:jc w:val="both"/>
        <w:rPr>
          <w:b/>
          <w:lang w:eastAsia="bg-BG"/>
        </w:rPr>
      </w:pPr>
      <w:r w:rsidRPr="00AA5667">
        <w:rPr>
          <w:b/>
          <w:lang w:eastAsia="bg-BG"/>
        </w:rPr>
        <w:t>--------------------------------------------------------------------------------------</w:t>
      </w:r>
    </w:p>
    <w:p w14:paraId="775C7BE1" w14:textId="67F9707E" w:rsidR="006859E2" w:rsidRPr="00CA1D7E" w:rsidRDefault="006859E2" w:rsidP="006859E2">
      <w:pPr>
        <w:suppressAutoHyphens w:val="0"/>
        <w:spacing w:before="100" w:beforeAutospacing="1" w:after="100" w:afterAutospacing="1"/>
        <w:jc w:val="center"/>
        <w:rPr>
          <w:b/>
          <w:lang w:val="ru-RU" w:eastAsia="bg-BG"/>
        </w:rPr>
      </w:pPr>
      <w:r w:rsidRPr="00AA5667">
        <w:rPr>
          <w:b/>
          <w:lang w:eastAsia="bg-BG"/>
        </w:rPr>
        <w:t xml:space="preserve">Точка </w:t>
      </w:r>
      <w:r>
        <w:rPr>
          <w:b/>
          <w:lang w:val="ru-RU" w:eastAsia="bg-BG"/>
        </w:rPr>
        <w:t>32</w:t>
      </w:r>
    </w:p>
    <w:p w14:paraId="333911AD" w14:textId="2F67E4ED" w:rsidR="006859E2" w:rsidRDefault="006859E2" w:rsidP="006859E2">
      <w:pPr>
        <w:suppressAutoHyphens w:val="0"/>
        <w:spacing w:after="160"/>
        <w:contextualSpacing/>
        <w:jc w:val="center"/>
      </w:pPr>
      <w:proofErr w:type="spellStart"/>
      <w:r w:rsidRPr="006859E2">
        <w:rPr>
          <w:i/>
        </w:rPr>
        <w:t>ОбС</w:t>
      </w:r>
      <w:proofErr w:type="spellEnd"/>
      <w:r w:rsidRPr="006859E2">
        <w:rPr>
          <w:i/>
        </w:rPr>
        <w:t xml:space="preserve"> 08-00-14333</w:t>
      </w:r>
    </w:p>
    <w:p w14:paraId="32D6E159" w14:textId="744F7641" w:rsidR="00C50415" w:rsidRPr="00FB5092" w:rsidRDefault="006859E2" w:rsidP="00FB5092">
      <w:pPr>
        <w:suppressAutoHyphens w:val="0"/>
        <w:spacing w:after="160"/>
        <w:contextualSpacing/>
        <w:jc w:val="center"/>
      </w:pPr>
      <w:r w:rsidRPr="006859E2">
        <w:rPr>
          <w:b/>
          <w:bCs/>
        </w:rPr>
        <w:t xml:space="preserve">Докладна записка от Красимир Калудов и Росен </w:t>
      </w:r>
      <w:proofErr w:type="spellStart"/>
      <w:r w:rsidRPr="006859E2">
        <w:rPr>
          <w:b/>
          <w:bCs/>
        </w:rPr>
        <w:t>Топкаров</w:t>
      </w:r>
      <w:proofErr w:type="spellEnd"/>
      <w:r w:rsidRPr="006859E2">
        <w:rPr>
          <w:b/>
          <w:bCs/>
        </w:rPr>
        <w:t xml:space="preserve"> – общински съветници от ПП „Средна европейска класа“,</w:t>
      </w:r>
      <w:r w:rsidRPr="006859E2">
        <w:rPr>
          <w:b/>
          <w:bCs/>
          <w:i/>
          <w:iCs/>
        </w:rPr>
        <w:t xml:space="preserve"> </w:t>
      </w:r>
      <w:r w:rsidRPr="006859E2">
        <w:rPr>
          <w:i/>
          <w:iCs/>
        </w:rPr>
        <w:t xml:space="preserve">относно: </w:t>
      </w:r>
      <w:r w:rsidRPr="006859E2">
        <w:t xml:space="preserve">Възстановяване на работата през почивните и празнични дни на дежурния кабинет в „Дентален център </w:t>
      </w:r>
      <w:r w:rsidRPr="006859E2">
        <w:rPr>
          <w:lang w:val="en-US"/>
        </w:rPr>
        <w:t>I</w:t>
      </w:r>
      <w:r w:rsidRPr="006859E2">
        <w:t xml:space="preserve"> – гр. Бургас“</w:t>
      </w:r>
    </w:p>
    <w:p w14:paraId="5DFF1726" w14:textId="77777777" w:rsidR="00FB5092" w:rsidRPr="00FB5092" w:rsidRDefault="00FB5092" w:rsidP="00FB5092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  <w:lang w:eastAsia="bg-BG"/>
        </w:rPr>
      </w:pPr>
      <w:r w:rsidRPr="00FB5092">
        <w:rPr>
          <w:rFonts w:ascii="Times New Roman" w:hAnsi="Times New Roman"/>
          <w:sz w:val="24"/>
          <w:szCs w:val="24"/>
        </w:rPr>
        <w:t xml:space="preserve">Георги </w:t>
      </w:r>
      <w:proofErr w:type="spellStart"/>
      <w:r w:rsidRPr="00FB5092">
        <w:rPr>
          <w:rFonts w:ascii="Times New Roman" w:hAnsi="Times New Roman"/>
          <w:sz w:val="24"/>
          <w:szCs w:val="24"/>
        </w:rPr>
        <w:t>Дракалиев</w:t>
      </w:r>
      <w:proofErr w:type="spellEnd"/>
      <w:r w:rsidRPr="00FB5092">
        <w:rPr>
          <w:rFonts w:ascii="Times New Roman" w:hAnsi="Times New Roman"/>
          <w:sz w:val="24"/>
          <w:szCs w:val="24"/>
        </w:rPr>
        <w:t xml:space="preserve"> информира присъстващите, че в докладната записка няма записано правно основание за вземане на решение. Д-р </w:t>
      </w:r>
      <w:proofErr w:type="spellStart"/>
      <w:r w:rsidRPr="00FB5092">
        <w:rPr>
          <w:rFonts w:ascii="Times New Roman" w:hAnsi="Times New Roman"/>
          <w:sz w:val="24"/>
          <w:szCs w:val="24"/>
        </w:rPr>
        <w:t>Дракалиев</w:t>
      </w:r>
      <w:proofErr w:type="spellEnd"/>
      <w:r w:rsidRPr="00FB5092">
        <w:rPr>
          <w:rFonts w:ascii="Times New Roman" w:hAnsi="Times New Roman"/>
          <w:sz w:val="24"/>
          <w:szCs w:val="24"/>
        </w:rPr>
        <w:t> предложи да се поиска становище от управителя на лечебното заведение, както и от общинска администрация. Предложението бе подложено на гласуване и единодушно подкрепено.</w:t>
      </w:r>
    </w:p>
    <w:p w14:paraId="1E27EEE3" w14:textId="71FAAE4E" w:rsidR="00FB5092" w:rsidRDefault="00FB5092" w:rsidP="00FB5092">
      <w:pPr>
        <w:pStyle w:val="NormalWeb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B5092">
        <w:rPr>
          <w:rFonts w:ascii="Times New Roman" w:hAnsi="Times New Roman"/>
          <w:sz w:val="24"/>
          <w:szCs w:val="24"/>
        </w:rPr>
        <w:t>След кратки дебати и в резултат на явно гласуване,</w:t>
      </w:r>
      <w:r w:rsidRPr="00FB5092">
        <w:rPr>
          <w:rStyle w:val="Strong"/>
          <w:rFonts w:ascii="Times New Roman" w:hAnsi="Times New Roman"/>
          <w:sz w:val="24"/>
          <w:szCs w:val="24"/>
        </w:rPr>
        <w:t xml:space="preserve"> </w:t>
      </w:r>
      <w:r w:rsidRPr="00FB5092">
        <w:rPr>
          <w:rStyle w:val="Strong"/>
          <w:rFonts w:ascii="Times New Roman" w:hAnsi="Times New Roman"/>
          <w:i/>
          <w:iCs/>
          <w:sz w:val="24"/>
          <w:szCs w:val="24"/>
        </w:rPr>
        <w:t xml:space="preserve">с 5 гл. "за", 0 гл. "против" и 0 гл. "въздържали се", </w:t>
      </w:r>
      <w:r w:rsidRPr="00FB5092">
        <w:rPr>
          <w:rFonts w:ascii="Times New Roman" w:hAnsi="Times New Roman"/>
          <w:sz w:val="24"/>
          <w:szCs w:val="24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8FDDCE0" w14:textId="77777777" w:rsidR="00FB5092" w:rsidRPr="00FB5092" w:rsidRDefault="00FB5092" w:rsidP="00FB5092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D044B62" w14:textId="77777777" w:rsidR="00FB5092" w:rsidRPr="00FB5092" w:rsidRDefault="00FB5092" w:rsidP="00FB5092">
      <w:pPr>
        <w:pStyle w:val="NormalWeb"/>
        <w:jc w:val="center"/>
        <w:rPr>
          <w:rFonts w:ascii="Times New Roman" w:hAnsi="Times New Roman"/>
          <w:sz w:val="24"/>
          <w:szCs w:val="24"/>
        </w:rPr>
      </w:pPr>
      <w:r w:rsidRPr="00FB5092">
        <w:rPr>
          <w:rStyle w:val="Strong"/>
          <w:rFonts w:ascii="Times New Roman" w:hAnsi="Times New Roman"/>
          <w:sz w:val="24"/>
          <w:szCs w:val="24"/>
        </w:rPr>
        <w:t>СТАНОВИЩЕ:</w:t>
      </w:r>
    </w:p>
    <w:p w14:paraId="28CCF566" w14:textId="77777777" w:rsidR="00FB5092" w:rsidRPr="00FB5092" w:rsidRDefault="00FB5092" w:rsidP="00FB5092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FB5092">
        <w:rPr>
          <w:rStyle w:val="Strong"/>
          <w:rFonts w:ascii="Times New Roman" w:hAnsi="Times New Roman"/>
          <w:sz w:val="24"/>
          <w:szCs w:val="24"/>
        </w:rPr>
        <w:t>1. Изпраща за становище до управителя на „Дентален център 1 – гр. Бургас“;</w:t>
      </w:r>
    </w:p>
    <w:p w14:paraId="42135C89" w14:textId="09B18E96" w:rsidR="00C50415" w:rsidRPr="00FB5092" w:rsidRDefault="00FB5092" w:rsidP="00FB5092">
      <w:pPr>
        <w:pStyle w:val="NormalWeb"/>
        <w:ind w:firstLine="708"/>
        <w:jc w:val="both"/>
        <w:rPr>
          <w:rFonts w:ascii="Times New Roman" w:hAnsi="Times New Roman"/>
          <w:sz w:val="24"/>
          <w:szCs w:val="24"/>
        </w:rPr>
      </w:pPr>
      <w:r w:rsidRPr="00FB5092">
        <w:rPr>
          <w:rStyle w:val="Strong"/>
          <w:rFonts w:ascii="Times New Roman" w:hAnsi="Times New Roman"/>
          <w:sz w:val="24"/>
          <w:szCs w:val="24"/>
        </w:rPr>
        <w:t>2. Изпраща до общинска администрация за становище.</w:t>
      </w:r>
    </w:p>
    <w:p w14:paraId="19F8EE04" w14:textId="77777777" w:rsidR="00187356" w:rsidRPr="009427BC" w:rsidRDefault="00187356" w:rsidP="00187356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2975739B" w14:textId="640DC29E" w:rsidR="00187356" w:rsidRDefault="00187356" w:rsidP="00762C75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9E0C0A0" w14:textId="77777777" w:rsidR="00187356" w:rsidRDefault="00187356" w:rsidP="00187356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5B924B90" w14:textId="5835033D" w:rsidR="00187356" w:rsidRPr="00762C75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1669B240" w14:textId="77777777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FE7FA0B" w14:textId="732A371D" w:rsidR="00187356" w:rsidRDefault="00187356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5914D38" w14:textId="77777777" w:rsidR="00762C75" w:rsidRDefault="00762C75" w:rsidP="00187356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1706C10" w14:textId="77777777" w:rsidR="00187356" w:rsidRDefault="00187356" w:rsidP="00187356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14617181" w14:textId="1A9196D5" w:rsidR="002D2531" w:rsidRPr="00462221" w:rsidRDefault="00187356" w:rsidP="00462221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3829F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ергана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2D2531" w:rsidRPr="00462221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B9C15BA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C1520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25A9E"/>
    <w:multiLevelType w:val="hybridMultilevel"/>
    <w:tmpl w:val="2A6005E8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00C96"/>
    <w:rsid w:val="0000390B"/>
    <w:rsid w:val="000049AF"/>
    <w:rsid w:val="000A7547"/>
    <w:rsid w:val="000B280A"/>
    <w:rsid w:val="000E227F"/>
    <w:rsid w:val="00113135"/>
    <w:rsid w:val="0012574F"/>
    <w:rsid w:val="00150A77"/>
    <w:rsid w:val="00185ED5"/>
    <w:rsid w:val="00187356"/>
    <w:rsid w:val="001A5D17"/>
    <w:rsid w:val="001E00AB"/>
    <w:rsid w:val="001F5C4E"/>
    <w:rsid w:val="002840D1"/>
    <w:rsid w:val="002B5E99"/>
    <w:rsid w:val="002D2531"/>
    <w:rsid w:val="002D7C4A"/>
    <w:rsid w:val="002E1E4C"/>
    <w:rsid w:val="002E752F"/>
    <w:rsid w:val="003374A9"/>
    <w:rsid w:val="003829F7"/>
    <w:rsid w:val="003D2C52"/>
    <w:rsid w:val="00446492"/>
    <w:rsid w:val="00446F1E"/>
    <w:rsid w:val="00462221"/>
    <w:rsid w:val="00487540"/>
    <w:rsid w:val="004B50F6"/>
    <w:rsid w:val="004E579C"/>
    <w:rsid w:val="00537629"/>
    <w:rsid w:val="005B2F73"/>
    <w:rsid w:val="005D61EE"/>
    <w:rsid w:val="0060178E"/>
    <w:rsid w:val="00617728"/>
    <w:rsid w:val="00625132"/>
    <w:rsid w:val="0063353B"/>
    <w:rsid w:val="006859E2"/>
    <w:rsid w:val="00692205"/>
    <w:rsid w:val="006C507F"/>
    <w:rsid w:val="007325F0"/>
    <w:rsid w:val="00762C75"/>
    <w:rsid w:val="00785998"/>
    <w:rsid w:val="007F2736"/>
    <w:rsid w:val="0086347C"/>
    <w:rsid w:val="0089476C"/>
    <w:rsid w:val="008B6F3D"/>
    <w:rsid w:val="008C459C"/>
    <w:rsid w:val="008C51F7"/>
    <w:rsid w:val="008E4B43"/>
    <w:rsid w:val="00900960"/>
    <w:rsid w:val="0092295A"/>
    <w:rsid w:val="009527A4"/>
    <w:rsid w:val="00960A04"/>
    <w:rsid w:val="009D5F0B"/>
    <w:rsid w:val="00A20D04"/>
    <w:rsid w:val="00A35FFA"/>
    <w:rsid w:val="00A97941"/>
    <w:rsid w:val="00AC1BCC"/>
    <w:rsid w:val="00AE1662"/>
    <w:rsid w:val="00B029E4"/>
    <w:rsid w:val="00B27EEC"/>
    <w:rsid w:val="00B36010"/>
    <w:rsid w:val="00B56318"/>
    <w:rsid w:val="00B77750"/>
    <w:rsid w:val="00BD0032"/>
    <w:rsid w:val="00BF185A"/>
    <w:rsid w:val="00BF402C"/>
    <w:rsid w:val="00C322AD"/>
    <w:rsid w:val="00C33E26"/>
    <w:rsid w:val="00C50415"/>
    <w:rsid w:val="00C7473F"/>
    <w:rsid w:val="00CA1D7E"/>
    <w:rsid w:val="00CC3CBE"/>
    <w:rsid w:val="00CC4361"/>
    <w:rsid w:val="00D03113"/>
    <w:rsid w:val="00D05D3D"/>
    <w:rsid w:val="00D23ABA"/>
    <w:rsid w:val="00D32490"/>
    <w:rsid w:val="00D70DD7"/>
    <w:rsid w:val="00D901D7"/>
    <w:rsid w:val="00DA4F2A"/>
    <w:rsid w:val="00DC0E3F"/>
    <w:rsid w:val="00ED2953"/>
    <w:rsid w:val="00F123DE"/>
    <w:rsid w:val="00F50CDA"/>
    <w:rsid w:val="00F556BD"/>
    <w:rsid w:val="00F768AE"/>
    <w:rsid w:val="00FA70D3"/>
    <w:rsid w:val="00FB5092"/>
    <w:rsid w:val="00FC03A9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587D23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customStyle="1" w:styleId="Standard">
    <w:name w:val="Standard"/>
    <w:rsid w:val="00187356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styleId="ListParagraph">
    <w:name w:val="List Paragraph"/>
    <w:basedOn w:val="Standard"/>
    <w:uiPriority w:val="34"/>
    <w:qFormat/>
    <w:rsid w:val="00187356"/>
    <w:pPr>
      <w:ind w:left="720"/>
    </w:pPr>
  </w:style>
  <w:style w:type="character" w:styleId="CommentReference">
    <w:name w:val="annotation reference"/>
    <w:basedOn w:val="DefaultParagraphFont"/>
    <w:uiPriority w:val="99"/>
    <w:rsid w:val="00187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3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390B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3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390B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6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1</TotalTime>
  <Pages>16</Pages>
  <Words>5112</Words>
  <Characters>29141</Characters>
  <Application>Microsoft Office Word</Application>
  <DocSecurity>0</DocSecurity>
  <Lines>242</Lines>
  <Paragraphs>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34185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Krasimira Avgustova</cp:lastModifiedBy>
  <cp:revision>2</cp:revision>
  <cp:lastPrinted>2023-04-10T05:20:00Z</cp:lastPrinted>
  <dcterms:created xsi:type="dcterms:W3CDTF">2023-07-21T11:36:00Z</dcterms:created>
  <dcterms:modified xsi:type="dcterms:W3CDTF">2023-07-21T11:36:00Z</dcterms:modified>
</cp:coreProperties>
</file>