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2B5E99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2BB3E36E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CC43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№38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5CC712AE" w:rsidR="00187356" w:rsidRDefault="00CC4361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22.06</w:t>
      </w:r>
      <w:r w:rsidR="00D23ABA">
        <w:rPr>
          <w:rFonts w:ascii="Times New Roman" w:eastAsia="Times New Roman" w:hAnsi="Times New Roman" w:cs="Times New Roman"/>
          <w:sz w:val="24"/>
          <w:szCs w:val="24"/>
          <w:lang w:eastAsia="bg-BG"/>
        </w:rPr>
        <w:t>.2023 г., от 14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23A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="00187356" w:rsidRPr="00372A88">
        <w:rPr>
          <w:rFonts w:ascii="Times New Roman" w:hAnsi="Times New Roman"/>
          <w:sz w:val="24"/>
          <w:szCs w:val="24"/>
        </w:rPr>
        <w:t xml:space="preserve"> в Зала </w:t>
      </w:r>
      <w:r w:rsidR="00187356">
        <w:rPr>
          <w:rFonts w:ascii="Times New Roman" w:hAnsi="Times New Roman"/>
          <w:sz w:val="24"/>
          <w:szCs w:val="24"/>
        </w:rPr>
        <w:t>1</w:t>
      </w:r>
      <w:r w:rsidR="00187356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68441F07" w14:textId="6A555AF9" w:rsidR="00187356" w:rsidRDefault="00187356" w:rsidP="00187356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="003374A9">
        <w:rPr>
          <w:lang w:eastAsia="bg-BG"/>
        </w:rPr>
        <w:t xml:space="preserve">Георги Дракалиев – председател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>
        <w:rPr>
          <w:lang w:eastAsia="bg-BG"/>
        </w:rPr>
        <w:t xml:space="preserve">Димчо Грудев, </w:t>
      </w:r>
      <w:r w:rsidRPr="0005779D">
        <w:rPr>
          <w:lang w:eastAsia="bg-BG"/>
        </w:rPr>
        <w:t>Евели</w:t>
      </w:r>
      <w:r w:rsidR="003374A9">
        <w:rPr>
          <w:lang w:eastAsia="bg-BG"/>
        </w:rPr>
        <w:t>на Михалева, Бенчо Бенчев</w:t>
      </w:r>
      <w:r w:rsidR="00BF402C">
        <w:rPr>
          <w:lang w:eastAsia="bg-BG"/>
        </w:rPr>
        <w:t xml:space="preserve"> </w:t>
      </w:r>
      <w:r w:rsidR="00462221">
        <w:rPr>
          <w:lang w:eastAsia="bg-BG"/>
        </w:rPr>
        <w:t>и Тодор Йосифов.</w:t>
      </w:r>
    </w:p>
    <w:p w14:paraId="19290238" w14:textId="39FDD73A" w:rsidR="003374A9" w:rsidRDefault="00D23ABA" w:rsidP="00187356">
      <w:pPr>
        <w:suppressAutoHyphens w:val="0"/>
        <w:ind w:firstLine="708"/>
        <w:jc w:val="both"/>
        <w:rPr>
          <w:lang w:eastAsia="bg-BG"/>
        </w:rPr>
      </w:pPr>
      <w:r>
        <w:rPr>
          <w:lang w:eastAsia="bg-BG"/>
        </w:rPr>
        <w:t>Отсъства</w:t>
      </w:r>
      <w:r w:rsidR="00960A04">
        <w:rPr>
          <w:lang w:eastAsia="bg-BG"/>
        </w:rPr>
        <w:t>ха</w:t>
      </w:r>
      <w:r w:rsidR="003374A9">
        <w:rPr>
          <w:lang w:eastAsia="bg-BG"/>
        </w:rPr>
        <w:t xml:space="preserve"> Кирил Начев – зам.-председател и Стоян Коларов – член.</w:t>
      </w:r>
    </w:p>
    <w:p w14:paraId="4B26A9B1" w14:textId="2B1323FE" w:rsidR="00187356" w:rsidRPr="009564E4" w:rsidRDefault="00187356" w:rsidP="00187356">
      <w:pPr>
        <w:jc w:val="both"/>
      </w:pPr>
      <w:r>
        <w:rPr>
          <w:lang w:eastAsia="bg-BG"/>
        </w:rPr>
        <w:tab/>
      </w:r>
      <w:r w:rsidRPr="009564E4">
        <w:t>От общ</w:t>
      </w:r>
      <w:r w:rsidR="005B2F73">
        <w:t>инска администрация присъства</w:t>
      </w:r>
      <w:r w:rsidR="003374A9">
        <w:t xml:space="preserve"> </w:t>
      </w:r>
      <w:r w:rsidRPr="009564E4">
        <w:t>Живко Димитров -</w:t>
      </w:r>
      <w:r w:rsidR="003374A9">
        <w:t xml:space="preserve"> </w:t>
      </w:r>
      <w:r w:rsidRPr="009564E4">
        <w:t>директор на дирекция "Управл</w:t>
      </w:r>
      <w:r w:rsidR="00B27EEC">
        <w:t>е</w:t>
      </w:r>
      <w:r w:rsidR="005B2F73">
        <w:t>ние на общинската собственост".</w:t>
      </w:r>
    </w:p>
    <w:p w14:paraId="2548CEA8" w14:textId="50D80EB2" w:rsidR="00187356" w:rsidRPr="003229A5" w:rsidRDefault="00187356" w:rsidP="00BF402C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</w:t>
      </w:r>
      <w:r w:rsidR="003374A9">
        <w:rPr>
          <w:i/>
        </w:rPr>
        <w:t xml:space="preserve"> 5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1320F295" w14:textId="77777777" w:rsidR="003374A9" w:rsidRPr="00B90155" w:rsidRDefault="003374A9" w:rsidP="003374A9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720704A2" w14:textId="77777777" w:rsidR="003374A9" w:rsidRPr="00B90155" w:rsidRDefault="003374A9" w:rsidP="003374A9">
      <w:pPr>
        <w:jc w:val="both"/>
        <w:rPr>
          <w:u w:val="thick"/>
        </w:rPr>
      </w:pPr>
    </w:p>
    <w:p w14:paraId="1249B823" w14:textId="77777777" w:rsidR="003374A9" w:rsidRPr="005113E9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DE4140">
        <w:rPr>
          <w:i/>
        </w:rPr>
        <w:t>ОбС 08-00-14183</w:t>
      </w:r>
      <w:r>
        <w:t xml:space="preserve"> 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 </w:t>
      </w:r>
    </w:p>
    <w:p w14:paraId="3129BECD" w14:textId="77777777" w:rsidR="003374A9" w:rsidRPr="005113E9" w:rsidRDefault="003374A9" w:rsidP="003374A9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29899F22" w14:textId="77777777" w:rsidR="003374A9" w:rsidRPr="005113E9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r w:rsidRPr="00F06955">
        <w:rPr>
          <w:i/>
        </w:rPr>
        <w:t>ОбС 08-00-</w:t>
      </w:r>
      <w:r w:rsidRPr="00DE4140">
        <w:rPr>
          <w:i/>
        </w:rPr>
        <w:t>14167</w:t>
      </w:r>
      <w:r>
        <w:t> </w:t>
      </w:r>
      <w:r>
        <w:rPr>
          <w:rStyle w:val="Strong"/>
        </w:rPr>
        <w:t xml:space="preserve">Писмо от д-р Евелина Димитрова </w:t>
      </w:r>
      <w:proofErr w:type="spellStart"/>
      <w:r>
        <w:rPr>
          <w:rStyle w:val="Strong"/>
        </w:rPr>
        <w:t>Трошанова</w:t>
      </w:r>
      <w:proofErr w:type="spellEnd"/>
      <w:r>
        <w:rPr>
          <w:rStyle w:val="Strong"/>
        </w:rPr>
        <w:t xml:space="preserve"> - управител на СБАЛПФЗ - Бургас ЕООД, </w:t>
      </w:r>
      <w:r>
        <w:rPr>
          <w:rStyle w:val="Emphasis"/>
        </w:rPr>
        <w:t xml:space="preserve">относно: </w:t>
      </w:r>
      <w:r>
        <w:t>Състоянието на Поликлиничната сграда на  СБАЛПФЗ БУРГАС ЕООД и необходимостта от основен ремонт </w:t>
      </w:r>
    </w:p>
    <w:p w14:paraId="1FAA9AF8" w14:textId="77777777" w:rsidR="003374A9" w:rsidRPr="00F5330A" w:rsidRDefault="003374A9" w:rsidP="003374A9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6F07D7BC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DE4140">
        <w:rPr>
          <w:i/>
        </w:rPr>
        <w:t>ОбС 08-00-</w:t>
      </w:r>
      <w:r>
        <w:rPr>
          <w:i/>
        </w:rPr>
        <w:t>14217</w:t>
      </w:r>
      <w:r>
        <w:rPr>
          <w:i/>
          <w:lang w:val="en-US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1AEC379E" w14:textId="77777777" w:rsidR="003374A9" w:rsidRPr="00DE4140" w:rsidRDefault="003374A9" w:rsidP="003374A9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731E66A9" w14:textId="77777777" w:rsidR="003374A9" w:rsidRPr="00DA7454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DE4140">
        <w:rPr>
          <w:i/>
        </w:rPr>
        <w:t xml:space="preserve">ОбС 08-00-14204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Изграждане на хеликоптерна площадка за нуждите на спешна медицинска помощ с хеликоптер (HEMS) в ПИ с идентификатор 07079.622.155 по КК на гр. Бургас</w:t>
      </w:r>
    </w:p>
    <w:p w14:paraId="70555F6C" w14:textId="77777777" w:rsidR="003374A9" w:rsidRPr="005C7163" w:rsidRDefault="003374A9" w:rsidP="003374A9">
      <w:pPr>
        <w:ind w:left="360"/>
        <w:rPr>
          <w:rFonts w:eastAsiaTheme="minorHAnsi"/>
          <w:b/>
          <w:u w:val="single"/>
        </w:rPr>
      </w:pPr>
    </w:p>
    <w:p w14:paraId="163AA028" w14:textId="77777777" w:rsidR="003374A9" w:rsidRPr="00DA7454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DA7454">
        <w:rPr>
          <w:i/>
        </w:rPr>
        <w:t>ОбС 08-00-14201</w:t>
      </w:r>
      <w:r>
        <w:rPr>
          <w:lang w:val="en-US"/>
        </w:rP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 зам.-кмет „Стратегическо развитие и екология, дигитализация и адаптация към промените на климата“ за зам.-кмет „Строителство, инвестиции и регионално развитие“ при община Бургас, съгласно Заповед №1861/13.06.2023 г. на кмета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 xml:space="preserve">Приемане на схема за обособяване на позиции за разполагане на преместваеми обекти по чл.56 от ЗУТ и съгласно „Наредба за </w:t>
      </w:r>
      <w:r>
        <w:lastRenderedPageBreak/>
        <w:t>условията и реда за поставяне на преместваеми обекти и елементи на градското обзавеждане на територията на община Бургас“ на ъгъла на ул. „</w:t>
      </w:r>
      <w:proofErr w:type="spellStart"/>
      <w:r>
        <w:t>Богориди</w:t>
      </w:r>
      <w:proofErr w:type="spellEnd"/>
      <w:r>
        <w:t>“ и ул. „Възраждане“, пред УПИ X-1488, в кв.50 по плана на ЦГЧ-гр. Бургас;</w:t>
      </w:r>
      <w:r>
        <w:rPr>
          <w:rStyle w:val="Strong"/>
        </w:rPr>
        <w:t xml:space="preserve"> 2.</w:t>
      </w:r>
      <w:r>
        <w:t xml:space="preserve"> Приемане на схема за обособяване на позиция за разполагане на преместваем обект по чл.56 от ЗУТ и съгласно „Наредба за условията и реда за поставяне на преместваеми обекти и елементи на градското обзавеждане на територията на община Бургас“ на ул. „Ради Николов“ между </w:t>
      </w:r>
      <w:proofErr w:type="spellStart"/>
      <w:r>
        <w:t>о.т</w:t>
      </w:r>
      <w:proofErr w:type="spellEnd"/>
      <w:r>
        <w:t xml:space="preserve">. 89 и </w:t>
      </w:r>
      <w:proofErr w:type="spellStart"/>
      <w:r>
        <w:t>о.т</w:t>
      </w:r>
      <w:proofErr w:type="spellEnd"/>
      <w:r>
        <w:t>. 110 пред УПИ I, в кв. 33 по плана кв. Сарафово гр. Бургас </w:t>
      </w:r>
    </w:p>
    <w:p w14:paraId="621EE3FD" w14:textId="77777777" w:rsidR="003374A9" w:rsidRPr="00DA7454" w:rsidRDefault="003374A9" w:rsidP="003374A9">
      <w:pPr>
        <w:suppressAutoHyphens w:val="0"/>
        <w:jc w:val="both"/>
        <w:rPr>
          <w:rFonts w:eastAsiaTheme="minorHAnsi"/>
          <w:b/>
          <w:u w:val="single"/>
        </w:rPr>
      </w:pPr>
    </w:p>
    <w:p w14:paraId="561D495C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5F2BD5">
        <w:rPr>
          <w:i/>
        </w:rPr>
        <w:t>ОбС 08-00-</w:t>
      </w:r>
      <w:r w:rsidRPr="00DE4140">
        <w:rPr>
          <w:i/>
        </w:rPr>
        <w:t>14184</w:t>
      </w:r>
      <w:r>
        <w:t xml:space="preserve"> </w:t>
      </w:r>
      <w:r>
        <w:rPr>
          <w:rStyle w:val="Strong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Професионална гимназия за компютърно програмиране и иновации - гр. Бургас и Община Бургас кандидатстват в партньорство за отпускане на финансиране по процедура BG-RRP-1.014 „ИЗГРАЖДАНЕ НА ЦЕНТРОВЕ ЗА ВИСОКИ ПОСТИЖЕНИЯ В ПРОФЕСИОНАЛНОТО ОБРАЗОВАНИЕ И ОБУЧЕНИЕ“,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 </w:t>
      </w:r>
    </w:p>
    <w:p w14:paraId="3C943034" w14:textId="77777777" w:rsidR="003374A9" w:rsidRPr="00DE4140" w:rsidRDefault="003374A9" w:rsidP="003374A9">
      <w:pPr>
        <w:ind w:left="360"/>
        <w:rPr>
          <w:i/>
        </w:rPr>
      </w:pPr>
    </w:p>
    <w:p w14:paraId="1C0A164E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5F2BD5">
        <w:rPr>
          <w:i/>
        </w:rPr>
        <w:t>ОбС 08-00-</w:t>
      </w:r>
      <w:r w:rsidRPr="00DE4140">
        <w:rPr>
          <w:i/>
        </w:rPr>
        <w:t>14197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Даване на съгласие за кандидатстване с проектно предложение „Въвеждане на мерки за енергийна ефективност на ОУ „Христо Ботев“ /сграда с идентификатор 07079.820.444.1/, находящо се в УПИ I-444, кв. 32 по плана на кв. Сарафово, гр. Бургас / ПИ с идентификатор 07079.820.444/“  в рамките на Подпрограма „Енергийна ефективност на общинските училища и детски градини“ (ЕЕОУДГ) към Инвестиционната програма за климата (ИПК) </w:t>
      </w:r>
    </w:p>
    <w:p w14:paraId="4A0678E4" w14:textId="77777777" w:rsidR="003374A9" w:rsidRPr="005C7163" w:rsidRDefault="003374A9" w:rsidP="003374A9">
      <w:pPr>
        <w:ind w:left="360"/>
        <w:rPr>
          <w:i/>
        </w:rPr>
      </w:pPr>
    </w:p>
    <w:p w14:paraId="75589266" w14:textId="77777777" w:rsidR="003374A9" w:rsidRDefault="003374A9" w:rsidP="003374A9">
      <w:pPr>
        <w:numPr>
          <w:ilvl w:val="0"/>
          <w:numId w:val="2"/>
        </w:numPr>
        <w:suppressAutoHyphens w:val="0"/>
        <w:jc w:val="both"/>
      </w:pPr>
      <w:r w:rsidRPr="00DE4140">
        <w:rPr>
          <w:i/>
        </w:rPr>
        <w:t>ОбС 08-00-14188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договор за Учредяване на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- Бургас“ </w:t>
      </w:r>
    </w:p>
    <w:p w14:paraId="61F54F82" w14:textId="77777777" w:rsidR="003374A9" w:rsidRDefault="003374A9" w:rsidP="003374A9">
      <w:pPr>
        <w:suppressAutoHyphens w:val="0"/>
        <w:jc w:val="both"/>
      </w:pPr>
    </w:p>
    <w:p w14:paraId="1AF82331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>
        <w:t xml:space="preserve"> </w:t>
      </w:r>
      <w:r w:rsidRPr="00DE4140">
        <w:rPr>
          <w:i/>
        </w:rPr>
        <w:t>ОбС 08-00-14191  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Учредяване на срочно, възмездно право на ползване на „Асарел- Инвестмънт“ ЕАД- София, върху части от общински поземлен имот в землището на с. Извор, за извършване на дейности, свързани с търсене и проучване на подземни богатства</w:t>
      </w:r>
    </w:p>
    <w:p w14:paraId="3C6AD708" w14:textId="77777777" w:rsidR="003374A9" w:rsidRPr="00DE4140" w:rsidRDefault="003374A9" w:rsidP="003374A9">
      <w:pPr>
        <w:suppressAutoHyphens w:val="0"/>
        <w:jc w:val="both"/>
        <w:rPr>
          <w:b/>
          <w:u w:val="single"/>
        </w:rPr>
      </w:pPr>
    </w:p>
    <w:p w14:paraId="69C82BA4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5F2BD5">
        <w:rPr>
          <w:i/>
        </w:rPr>
        <w:t>ОбС 08-00-</w:t>
      </w:r>
      <w:r w:rsidRPr="00DE4140">
        <w:rPr>
          <w:i/>
        </w:rPr>
        <w:t>14195</w:t>
      </w:r>
      <w:r>
        <w:t xml:space="preserve"> 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Учредяване право на строеж за пристрояване на тераса към жилище-апартамент, находящ се в сграда с идентификатор 07079.501.31.1 по КК на </w:t>
      </w:r>
      <w:proofErr w:type="spellStart"/>
      <w:r>
        <w:t>гр.Бургас</w:t>
      </w:r>
      <w:proofErr w:type="spellEnd"/>
      <w:r>
        <w:t xml:space="preserve">, </w:t>
      </w:r>
      <w:proofErr w:type="spellStart"/>
      <w:r>
        <w:t>ж.к.“Изгрев</w:t>
      </w:r>
      <w:proofErr w:type="spellEnd"/>
      <w:r>
        <w:t>“, по съгласуван идеен проект </w:t>
      </w:r>
    </w:p>
    <w:p w14:paraId="3F3F1556" w14:textId="77777777" w:rsidR="003374A9" w:rsidRPr="005C7163" w:rsidRDefault="003374A9" w:rsidP="003374A9">
      <w:pPr>
        <w:ind w:left="360"/>
        <w:rPr>
          <w:i/>
        </w:rPr>
      </w:pPr>
    </w:p>
    <w:p w14:paraId="72224727" w14:textId="77777777" w:rsidR="003374A9" w:rsidRPr="001900C7" w:rsidRDefault="003374A9" w:rsidP="003374A9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1900C7">
        <w:rPr>
          <w:i/>
        </w:rPr>
        <w:t>ОбС 08-00-</w:t>
      </w:r>
      <w:r w:rsidRPr="00DE4140">
        <w:rPr>
          <w:i/>
        </w:rPr>
        <w:t>14187</w:t>
      </w:r>
      <w:r>
        <w:t xml:space="preserve"> 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Отдаване под наем на част от имот</w:t>
      </w:r>
      <w:r>
        <w:rPr>
          <w:rStyle w:val="Strong"/>
        </w:rPr>
        <w:t xml:space="preserve"> - </w:t>
      </w:r>
      <w:r>
        <w:t>общинска собственост, за срок от десет години, чрез провеждане на публичен търг с тайно наддаване </w:t>
      </w:r>
    </w:p>
    <w:p w14:paraId="281084E0" w14:textId="77777777" w:rsidR="003374A9" w:rsidRPr="001900C7" w:rsidRDefault="003374A9" w:rsidP="003374A9">
      <w:pPr>
        <w:suppressAutoHyphens w:val="0"/>
        <w:jc w:val="both"/>
        <w:rPr>
          <w:b/>
          <w:u w:val="single"/>
        </w:rPr>
      </w:pPr>
    </w:p>
    <w:p w14:paraId="1CC659D2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DE4140">
        <w:rPr>
          <w:i/>
        </w:rPr>
        <w:t>ОбС 08-00-14189</w:t>
      </w:r>
      <w:r>
        <w:t> 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Отдаване под наем на обработваеми земеделски земи, общинска собственост, в землището на с. Извор, Община Бургас, чрез провеждане на публични търгове с тайно наддаване по реда на НРПУРОИВ </w:t>
      </w:r>
    </w:p>
    <w:p w14:paraId="00709BF8" w14:textId="77777777" w:rsidR="003374A9" w:rsidRPr="00DE4140" w:rsidRDefault="003374A9" w:rsidP="003374A9">
      <w:pPr>
        <w:suppressAutoHyphens w:val="0"/>
        <w:jc w:val="both"/>
        <w:rPr>
          <w:b/>
          <w:u w:val="single"/>
        </w:rPr>
      </w:pPr>
    </w:p>
    <w:p w14:paraId="7B1C21ED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DE4140">
        <w:rPr>
          <w:i/>
        </w:rPr>
        <w:t>ОбС 08-00-14190 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Придобиване в собственост чрез покупко-продажба на ПИ с идентификатор 07079.6.29 по КККР на гр. Бургас, във връзка с необходимостта от разширение на съществуващия гробищен парк в кв. Долно Езерово </w:t>
      </w:r>
    </w:p>
    <w:p w14:paraId="014E8115" w14:textId="77777777" w:rsidR="003374A9" w:rsidRPr="00DE4140" w:rsidRDefault="003374A9" w:rsidP="003374A9">
      <w:pPr>
        <w:suppressAutoHyphens w:val="0"/>
        <w:jc w:val="both"/>
        <w:rPr>
          <w:b/>
          <w:u w:val="single"/>
        </w:rPr>
      </w:pPr>
    </w:p>
    <w:p w14:paraId="3BBAA492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r w:rsidRPr="00F06955">
        <w:rPr>
          <w:i/>
        </w:rPr>
        <w:t>ОбС 08-00</w:t>
      </w:r>
      <w:r w:rsidRPr="004F3847">
        <w:rPr>
          <w:i/>
        </w:rPr>
        <w:t>-</w:t>
      </w:r>
      <w:r w:rsidRPr="00DE4140">
        <w:rPr>
          <w:i/>
        </w:rPr>
        <w:t>14185 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общинско жилище, находящо се в гр. Бургас, ул. „Анушка Драгиева“ №4, ет. 3, ап. 4, на наемател, настанен по административен ред </w:t>
      </w:r>
    </w:p>
    <w:p w14:paraId="024859BF" w14:textId="77777777" w:rsidR="003374A9" w:rsidRPr="00D827A7" w:rsidRDefault="003374A9" w:rsidP="003374A9">
      <w:pPr>
        <w:ind w:left="360"/>
        <w:rPr>
          <w:i/>
        </w:rPr>
      </w:pPr>
    </w:p>
    <w:p w14:paraId="2CA7B820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</w:rPr>
      </w:pPr>
      <w:r w:rsidRPr="00DE4140">
        <w:rPr>
          <w:i/>
        </w:rPr>
        <w:t>ОбС 08-00-14186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недвижим имот, частна общинска собственост, представляващ УПИ III-91 в кв. 10 по действащия ПУП-ПРЗ на </w:t>
      </w:r>
      <w:proofErr w:type="spellStart"/>
      <w:r>
        <w:t>в.з</w:t>
      </w:r>
      <w:proofErr w:type="spellEnd"/>
      <w:r>
        <w:t>. „</w:t>
      </w:r>
      <w:proofErr w:type="spellStart"/>
      <w:r>
        <w:t>Росенец</w:t>
      </w:r>
      <w:proofErr w:type="spellEnd"/>
      <w:r>
        <w:t xml:space="preserve">“, </w:t>
      </w:r>
      <w:proofErr w:type="spellStart"/>
      <w:r>
        <w:t>земл</w:t>
      </w:r>
      <w:proofErr w:type="spellEnd"/>
      <w:r>
        <w:t xml:space="preserve">. кв. </w:t>
      </w:r>
      <w:proofErr w:type="spellStart"/>
      <w:r>
        <w:t>Крайморие</w:t>
      </w:r>
      <w:proofErr w:type="spellEnd"/>
      <w:r>
        <w:t>, гр. Бургас, по реда на чл. 35, ал. 3 от ЗОС </w:t>
      </w:r>
    </w:p>
    <w:p w14:paraId="394F5EE5" w14:textId="77777777" w:rsidR="003374A9" w:rsidRPr="00DE4140" w:rsidRDefault="003374A9" w:rsidP="003374A9">
      <w:pPr>
        <w:suppressAutoHyphens w:val="0"/>
        <w:jc w:val="both"/>
        <w:rPr>
          <w:rFonts w:eastAsia="Calibri"/>
          <w:b/>
          <w:u w:val="single"/>
        </w:rPr>
      </w:pPr>
    </w:p>
    <w:p w14:paraId="34F85BAC" w14:textId="77777777" w:rsidR="003374A9" w:rsidRPr="00DA7454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</w:rPr>
      </w:pPr>
      <w:r w:rsidRPr="00DE4140">
        <w:rPr>
          <w:i/>
        </w:rPr>
        <w:t>ОбС 08-00-14194</w:t>
      </w:r>
      <w:r>
        <w:t xml:space="preserve"> 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частна общинска собственост, представляващ 315,50/631 кв.м идеални части от УПИ ІV-19 в кв.16, целият с площ от 631 кв.м, по плана на кв. Ветрен, гр. Бургас, по реда на  чл. 35, ал. 3 от ЗОС</w:t>
      </w:r>
    </w:p>
    <w:p w14:paraId="36E19F37" w14:textId="77777777" w:rsidR="003374A9" w:rsidRPr="005C7163" w:rsidRDefault="003374A9" w:rsidP="003374A9">
      <w:pPr>
        <w:ind w:left="360"/>
        <w:rPr>
          <w:rFonts w:eastAsia="Calibri"/>
        </w:rPr>
      </w:pPr>
    </w:p>
    <w:p w14:paraId="08A5D0A2" w14:textId="77777777" w:rsidR="003374A9" w:rsidRPr="00DA7454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</w:rPr>
      </w:pPr>
      <w:r w:rsidRPr="00DA7454">
        <w:rPr>
          <w:i/>
        </w:rPr>
        <w:t>ОбС 08-00-14216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5C418D8C" w14:textId="77777777" w:rsidR="003374A9" w:rsidRPr="00DA7454" w:rsidRDefault="003374A9" w:rsidP="003374A9">
      <w:pPr>
        <w:suppressAutoHyphens w:val="0"/>
        <w:jc w:val="both"/>
        <w:rPr>
          <w:rFonts w:eastAsia="Calibri"/>
        </w:rPr>
      </w:pPr>
    </w:p>
    <w:p w14:paraId="59E024A0" w14:textId="77777777" w:rsidR="003374A9" w:rsidRPr="006E1C0B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  <w:u w:val="thick"/>
        </w:rPr>
      </w:pPr>
      <w:r w:rsidRPr="00DE4140">
        <w:rPr>
          <w:rFonts w:eastAsia="Calibri"/>
          <w:lang w:eastAsia="en-US"/>
        </w:rPr>
        <w:t> </w:t>
      </w:r>
      <w:r w:rsidRPr="00DE4140">
        <w:rPr>
          <w:i/>
        </w:rPr>
        <w:t>ОбС 08-00-14068</w:t>
      </w:r>
      <w:r>
        <w:t xml:space="preserve"> </w:t>
      </w:r>
      <w:r>
        <w:rPr>
          <w:rStyle w:val="Strong"/>
        </w:rPr>
        <w:t xml:space="preserve">Докладна записка от Георги Дракалиев -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Определяне на „Общински мениджър на 2022 г.“ </w:t>
      </w:r>
    </w:p>
    <w:p w14:paraId="06E9F621" w14:textId="77777777" w:rsidR="003374A9" w:rsidRPr="006E1C0B" w:rsidRDefault="003374A9" w:rsidP="003374A9">
      <w:pPr>
        <w:ind w:left="360"/>
        <w:rPr>
          <w:rFonts w:eastAsia="Calibri"/>
          <w:u w:val="thick"/>
        </w:rPr>
      </w:pPr>
    </w:p>
    <w:p w14:paraId="589407F5" w14:textId="77777777" w:rsidR="003374A9" w:rsidRPr="006E1C0B" w:rsidRDefault="003374A9" w:rsidP="003374A9">
      <w:pPr>
        <w:numPr>
          <w:ilvl w:val="0"/>
          <w:numId w:val="2"/>
        </w:numPr>
        <w:suppressAutoHyphens w:val="0"/>
        <w:jc w:val="both"/>
        <w:rPr>
          <w:i/>
        </w:rPr>
      </w:pPr>
      <w:r w:rsidRPr="00CA2A4F">
        <w:rPr>
          <w:i/>
        </w:rPr>
        <w:t>ОбС 08-00-14221</w:t>
      </w:r>
      <w:r>
        <w:rPr>
          <w:i/>
        </w:rPr>
        <w:t xml:space="preserve"> </w:t>
      </w:r>
      <w:r>
        <w:rPr>
          <w:rStyle w:val="Strong"/>
        </w:rPr>
        <w:t xml:space="preserve">Докладна записка от Георги Дракалиев  - общински съветник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Отправяне на искане за безвъзмездно предоставяне в собственост на Община Бургас на недвижим имот - държавна собственост, представляващ ПИ идентификатор 07079.3.468 по одобрени КККР на гр. Бургас, находящ се в гр. Бургас, местност “Окопите” (ст. „</w:t>
      </w:r>
      <w:proofErr w:type="spellStart"/>
      <w:r>
        <w:t>Табите</w:t>
      </w:r>
      <w:proofErr w:type="spellEnd"/>
      <w:r>
        <w:t>“) </w:t>
      </w:r>
    </w:p>
    <w:p w14:paraId="42023625" w14:textId="77777777" w:rsidR="003374A9" w:rsidRPr="00DE4140" w:rsidRDefault="003374A9" w:rsidP="003374A9">
      <w:pPr>
        <w:suppressAutoHyphens w:val="0"/>
        <w:jc w:val="both"/>
        <w:rPr>
          <w:rFonts w:eastAsia="Calibri"/>
          <w:u w:val="thick"/>
        </w:rPr>
      </w:pPr>
    </w:p>
    <w:p w14:paraId="69E3F1BF" w14:textId="77777777" w:rsidR="003374A9" w:rsidRPr="00DE4140" w:rsidRDefault="003374A9" w:rsidP="003374A9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</w:rPr>
      </w:pPr>
      <w:r w:rsidRPr="00DE4140">
        <w:rPr>
          <w:i/>
        </w:rPr>
        <w:t>ОбС 08-00-14169</w:t>
      </w:r>
      <w:r>
        <w:t xml:space="preserve"> </w:t>
      </w: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Закупуване със собствени средства </w:t>
      </w:r>
      <w:proofErr w:type="spellStart"/>
      <w:r>
        <w:t>инсуфлатор</w:t>
      </w:r>
      <w:proofErr w:type="spellEnd"/>
      <w:r>
        <w:t xml:space="preserve"> за </w:t>
      </w:r>
      <w:proofErr w:type="spellStart"/>
      <w:r>
        <w:t>лапароскопска</w:t>
      </w:r>
      <w:proofErr w:type="spellEnd"/>
      <w:r>
        <w:t xml:space="preserve"> система за Отделение по онкологична хирургия към „КОЦ–Бургас” ЕООД </w:t>
      </w:r>
    </w:p>
    <w:p w14:paraId="3F57BD37" w14:textId="77777777" w:rsidR="00187356" w:rsidRPr="008F35C7" w:rsidRDefault="00187356" w:rsidP="0018735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2402BAC1" w14:textId="77777777" w:rsidR="00187356" w:rsidRDefault="00187356" w:rsidP="00187356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FBBC970" w14:textId="68BE1117" w:rsidR="003829F7" w:rsidRDefault="003829F7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EA27DFD" w14:textId="71EE6F6A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3353602" w14:textId="0B65D85A" w:rsidR="00185ED5" w:rsidRDefault="00185ED5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6F10FF6" w14:textId="28FE397E" w:rsidR="00185ED5" w:rsidRDefault="00185ED5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EC81823" w14:textId="2D52B68E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9323622" w14:textId="77777777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11748FC2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67AB3" w14:textId="138DF49B" w:rsidR="003374A9" w:rsidRDefault="003374A9" w:rsidP="003374A9">
      <w:pPr>
        <w:suppressAutoHyphens w:val="0"/>
        <w:jc w:val="center"/>
      </w:pPr>
      <w:r w:rsidRPr="00DE4140">
        <w:rPr>
          <w:i/>
        </w:rPr>
        <w:t>ОбС 08-00-14183</w:t>
      </w:r>
    </w:p>
    <w:p w14:paraId="5C33BA28" w14:textId="39D8B1D2" w:rsidR="003374A9" w:rsidRDefault="003374A9" w:rsidP="00185ED5">
      <w:pPr>
        <w:suppressAutoHyphens w:val="0"/>
        <w:jc w:val="center"/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</w:t>
      </w:r>
    </w:p>
    <w:p w14:paraId="492AA69F" w14:textId="77777777" w:rsidR="00185ED5" w:rsidRPr="00185ED5" w:rsidRDefault="00185ED5" w:rsidP="00185ED5">
      <w:pPr>
        <w:suppressAutoHyphens w:val="0"/>
        <w:jc w:val="center"/>
      </w:pPr>
    </w:p>
    <w:p w14:paraId="45F5556C" w14:textId="30332367" w:rsidR="00185ED5" w:rsidRPr="00185ED5" w:rsidRDefault="00185ED5" w:rsidP="00F768AE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85ED5">
        <w:rPr>
          <w:lang w:eastAsia="bg-BG"/>
        </w:rPr>
        <w:t>Георги Дракалиев отбеляза, че дружествата са с отлични финансови резултати, като само три от тях не са реализирали печалба за отчетната финансова година. Дракалиев попита защо "Благоустройствени строежи" ЕООД е на загуба.</w:t>
      </w:r>
      <w:r w:rsidR="00F768AE">
        <w:rPr>
          <w:lang w:eastAsia="bg-BG"/>
        </w:rPr>
        <w:t xml:space="preserve"> </w:t>
      </w:r>
      <w:r w:rsidRPr="00185ED5">
        <w:rPr>
          <w:lang w:eastAsia="bg-BG"/>
        </w:rPr>
        <w:t xml:space="preserve">Николай Димитров – управител на "Благоустройствени строежи" ЕООД, отговори, че основната причина за тази загуба е </w:t>
      </w:r>
      <w:r w:rsidR="00537629">
        <w:rPr>
          <w:lang w:eastAsia="bg-BG"/>
        </w:rPr>
        <w:t>повишаването на</w:t>
      </w:r>
      <w:r w:rsidRPr="00185ED5">
        <w:rPr>
          <w:lang w:eastAsia="bg-BG"/>
        </w:rPr>
        <w:t xml:space="preserve"> цената на ел. енергията. Димитров каза, че дружеството подготвя документи за инсталиране на собствена соларна централа, с която цели да минимизира разходите.</w:t>
      </w:r>
    </w:p>
    <w:p w14:paraId="6FDAEBCB" w14:textId="41C27728" w:rsidR="00185ED5" w:rsidRDefault="00185ED5" w:rsidP="00185ED5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85ED5">
        <w:rPr>
          <w:lang w:eastAsia="bg-BG"/>
        </w:rPr>
        <w:t>След кратки дебати и в резултат на явно гласуване,</w:t>
      </w:r>
      <w:r w:rsidRPr="00185ED5">
        <w:rPr>
          <w:b/>
          <w:bCs/>
          <w:lang w:eastAsia="bg-BG"/>
        </w:rPr>
        <w:t xml:space="preserve"> </w:t>
      </w:r>
      <w:r w:rsidRPr="00185ED5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185ED5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C621551" w14:textId="77777777" w:rsidR="00185ED5" w:rsidRPr="00185ED5" w:rsidRDefault="00185ED5" w:rsidP="00185ED5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3C94C99A" w14:textId="77777777" w:rsidR="00185ED5" w:rsidRPr="00185ED5" w:rsidRDefault="00185ED5" w:rsidP="00185ED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85ED5">
        <w:rPr>
          <w:b/>
          <w:bCs/>
          <w:lang w:eastAsia="bg-BG"/>
        </w:rPr>
        <w:t>СТАНОВИЩЕ:</w:t>
      </w:r>
    </w:p>
    <w:p w14:paraId="3306E05A" w14:textId="77777777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85ED5">
        <w:rPr>
          <w:b/>
          <w:bCs/>
          <w:lang w:eastAsia="bg-BG"/>
        </w:rPr>
        <w:t>Подкрепя</w:t>
      </w:r>
      <w:r w:rsidRPr="00185ED5">
        <w:rPr>
          <w:lang w:eastAsia="bg-BG"/>
        </w:rPr>
        <w:t xml:space="preserve"> проекта за решение.</w:t>
      </w:r>
    </w:p>
    <w:p w14:paraId="7758EADB" w14:textId="5BC9FF5A" w:rsidR="00187356" w:rsidRPr="0053377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1364D801" w14:textId="0F90926A" w:rsidR="00D32490" w:rsidRPr="00D32490" w:rsidRDefault="00D32490" w:rsidP="00D32490">
      <w:pPr>
        <w:suppressAutoHyphens w:val="0"/>
        <w:jc w:val="center"/>
        <w:rPr>
          <w:b/>
        </w:rPr>
      </w:pPr>
      <w:r w:rsidRPr="00D32490">
        <w:rPr>
          <w:b/>
        </w:rPr>
        <w:t>Точка 2</w:t>
      </w:r>
    </w:p>
    <w:p w14:paraId="384D954F" w14:textId="77777777" w:rsidR="00D32490" w:rsidRDefault="00D32490" w:rsidP="00D32490">
      <w:pPr>
        <w:suppressAutoHyphens w:val="0"/>
        <w:jc w:val="center"/>
        <w:rPr>
          <w:i/>
        </w:rPr>
      </w:pPr>
    </w:p>
    <w:p w14:paraId="0780FA73" w14:textId="7A14B9AF" w:rsidR="00185ED5" w:rsidRDefault="00185ED5" w:rsidP="00185ED5">
      <w:pPr>
        <w:suppressAutoHyphens w:val="0"/>
        <w:jc w:val="center"/>
      </w:pPr>
      <w:r w:rsidRPr="00F06955">
        <w:rPr>
          <w:i/>
        </w:rPr>
        <w:t>ОбС 08-00-</w:t>
      </w:r>
      <w:r w:rsidRPr="00DE4140">
        <w:rPr>
          <w:i/>
        </w:rPr>
        <w:t>14167</w:t>
      </w:r>
    </w:p>
    <w:p w14:paraId="11343330" w14:textId="697AEC42" w:rsidR="00185ED5" w:rsidRDefault="00185ED5" w:rsidP="00185ED5">
      <w:pPr>
        <w:suppressAutoHyphens w:val="0"/>
        <w:jc w:val="center"/>
      </w:pPr>
      <w:r>
        <w:rPr>
          <w:rStyle w:val="Strong"/>
        </w:rPr>
        <w:t xml:space="preserve">Писмо от д-р Евелина Димитрова </w:t>
      </w:r>
      <w:proofErr w:type="spellStart"/>
      <w:r>
        <w:rPr>
          <w:rStyle w:val="Strong"/>
        </w:rPr>
        <w:t>Трошанова</w:t>
      </w:r>
      <w:proofErr w:type="spellEnd"/>
      <w:r>
        <w:rPr>
          <w:rStyle w:val="Strong"/>
        </w:rPr>
        <w:t xml:space="preserve"> - управител на СБАЛПФЗ - Бургас ЕООД, </w:t>
      </w:r>
      <w:r>
        <w:rPr>
          <w:rStyle w:val="Emphasis"/>
        </w:rPr>
        <w:t xml:space="preserve">относно: </w:t>
      </w:r>
      <w:r>
        <w:t>Състоянието на Поликлиничната сграда на  СБАЛПФЗ БУРГАС ЕООД и необходимостта от основен ремонт</w:t>
      </w:r>
    </w:p>
    <w:p w14:paraId="2BC69E9B" w14:textId="77777777" w:rsidR="00185ED5" w:rsidRPr="00185ED5" w:rsidRDefault="00185ED5" w:rsidP="00185ED5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2DF05E1E" w14:textId="2DB5E2BE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bookmarkStart w:id="0" w:name="_GoBack"/>
      <w:r w:rsidRPr="00185ED5">
        <w:rPr>
          <w:lang w:eastAsia="bg-BG"/>
        </w:rPr>
        <w:t xml:space="preserve">Д-р Евелина </w:t>
      </w:r>
      <w:proofErr w:type="spellStart"/>
      <w:r w:rsidRPr="00185ED5">
        <w:rPr>
          <w:lang w:eastAsia="bg-BG"/>
        </w:rPr>
        <w:t>Трошанова</w:t>
      </w:r>
      <w:proofErr w:type="spellEnd"/>
      <w:r w:rsidRPr="00185ED5">
        <w:rPr>
          <w:lang w:eastAsia="bg-BG"/>
        </w:rPr>
        <w:t xml:space="preserve"> </w:t>
      </w:r>
      <w:r w:rsidR="00F768AE">
        <w:rPr>
          <w:lang w:eastAsia="bg-BG"/>
        </w:rPr>
        <w:t>–</w:t>
      </w:r>
      <w:r w:rsidRPr="00185ED5">
        <w:rPr>
          <w:lang w:eastAsia="bg-BG"/>
        </w:rPr>
        <w:t xml:space="preserve"> управител на СБАЛПФЗ-БУРГАС ЕООД уведоми заседаващите за състоянието на поликлиниката и обясни нуждата от </w:t>
      </w:r>
      <w:r w:rsidR="003D2C52">
        <w:rPr>
          <w:lang w:eastAsia="bg-BG"/>
        </w:rPr>
        <w:t>ремонт на съществуващата сграда</w:t>
      </w:r>
      <w:r w:rsidRPr="00185ED5">
        <w:rPr>
          <w:lang w:eastAsia="bg-BG"/>
        </w:rPr>
        <w:t xml:space="preserve"> и изграждане на нова такава.</w:t>
      </w:r>
    </w:p>
    <w:p w14:paraId="795770CC" w14:textId="77777777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85ED5">
        <w:rPr>
          <w:lang w:eastAsia="bg-BG"/>
        </w:rPr>
        <w:t xml:space="preserve">Георги Дракалиев предложи да се подкрепи писмото от д-р </w:t>
      </w:r>
      <w:proofErr w:type="spellStart"/>
      <w:r w:rsidRPr="00185ED5">
        <w:rPr>
          <w:lang w:eastAsia="bg-BG"/>
        </w:rPr>
        <w:t>Трошанова</w:t>
      </w:r>
      <w:proofErr w:type="spellEnd"/>
      <w:r w:rsidRPr="00185ED5">
        <w:rPr>
          <w:lang w:eastAsia="bg-BG"/>
        </w:rPr>
        <w:t xml:space="preserve"> и да се изпрати до общинска администрация за придвижване на процедурата за проектиране. Предложението бе подкрепено единодушно.</w:t>
      </w:r>
    </w:p>
    <w:bookmarkEnd w:id="0"/>
    <w:p w14:paraId="2A8F4263" w14:textId="7DBF7918" w:rsidR="00185ED5" w:rsidRDefault="00185ED5" w:rsidP="00185ED5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85ED5">
        <w:rPr>
          <w:lang w:eastAsia="bg-BG"/>
        </w:rPr>
        <w:t xml:space="preserve">След като се запознаха с писмото от д-р Евелина </w:t>
      </w:r>
      <w:proofErr w:type="spellStart"/>
      <w:r w:rsidRPr="00185ED5">
        <w:rPr>
          <w:lang w:eastAsia="bg-BG"/>
        </w:rPr>
        <w:t>Трошанова</w:t>
      </w:r>
      <w:proofErr w:type="spellEnd"/>
      <w:r w:rsidRPr="00185ED5">
        <w:rPr>
          <w:lang w:eastAsia="bg-BG"/>
        </w:rPr>
        <w:t xml:space="preserve"> - управител на СБАЛПФЗ-БУРГАС ЕООД и в резултат на явно гласуване,</w:t>
      </w:r>
      <w:r w:rsidRPr="00185ED5">
        <w:rPr>
          <w:b/>
          <w:bCs/>
          <w:lang w:eastAsia="bg-BG"/>
        </w:rPr>
        <w:t xml:space="preserve"> </w:t>
      </w:r>
      <w:r w:rsidRPr="00185ED5">
        <w:rPr>
          <w:b/>
          <w:bCs/>
          <w:i/>
          <w:iCs/>
          <w:lang w:eastAsia="bg-BG"/>
        </w:rPr>
        <w:t xml:space="preserve">с  5 гл. "за", 0 гл. "против" и 0 гл. "въздържали се", </w:t>
      </w:r>
      <w:r w:rsidRPr="00185ED5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595974A" w14:textId="77777777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contextualSpacing/>
        <w:jc w:val="center"/>
        <w:rPr>
          <w:lang w:eastAsia="bg-BG"/>
        </w:rPr>
      </w:pPr>
    </w:p>
    <w:p w14:paraId="54F2A89B" w14:textId="77777777" w:rsidR="00185ED5" w:rsidRPr="00185ED5" w:rsidRDefault="00185ED5" w:rsidP="00185ED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85ED5">
        <w:rPr>
          <w:b/>
          <w:bCs/>
          <w:lang w:eastAsia="bg-BG"/>
        </w:rPr>
        <w:t>СТАНОВИЩЕ:</w:t>
      </w:r>
    </w:p>
    <w:p w14:paraId="7C3B1793" w14:textId="77777777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85ED5">
        <w:rPr>
          <w:b/>
          <w:bCs/>
          <w:lang w:eastAsia="bg-BG"/>
        </w:rPr>
        <w:t>1. Подкрепя</w:t>
      </w:r>
      <w:r w:rsidRPr="00185ED5">
        <w:rPr>
          <w:lang w:eastAsia="bg-BG"/>
        </w:rPr>
        <w:t xml:space="preserve"> искането.</w:t>
      </w:r>
    </w:p>
    <w:p w14:paraId="0204575F" w14:textId="72C3368A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85ED5">
        <w:rPr>
          <w:b/>
          <w:bCs/>
          <w:lang w:eastAsia="bg-BG"/>
        </w:rPr>
        <w:t>2.</w:t>
      </w:r>
      <w:r w:rsidRPr="00185ED5">
        <w:rPr>
          <w:lang w:eastAsia="bg-BG"/>
        </w:rPr>
        <w:t xml:space="preserve"> </w:t>
      </w:r>
      <w:r w:rsidRPr="00185ED5">
        <w:rPr>
          <w:b/>
          <w:bCs/>
          <w:lang w:eastAsia="bg-BG"/>
        </w:rPr>
        <w:t>Изпраща</w:t>
      </w:r>
      <w:r w:rsidRPr="00185ED5">
        <w:rPr>
          <w:lang w:eastAsia="bg-BG"/>
        </w:rPr>
        <w:t xml:space="preserve"> постъпилото писмо до общинска администрация за </w:t>
      </w:r>
      <w:r w:rsidR="009D5F0B">
        <w:rPr>
          <w:lang w:eastAsia="bg-BG"/>
        </w:rPr>
        <w:t>сведение</w:t>
      </w:r>
      <w:r w:rsidRPr="00185ED5">
        <w:rPr>
          <w:lang w:eastAsia="bg-BG"/>
        </w:rPr>
        <w:t>.</w:t>
      </w:r>
    </w:p>
    <w:p w14:paraId="6208F24E" w14:textId="1593B650" w:rsidR="00D32490" w:rsidRPr="00D32490" w:rsidRDefault="00D32490" w:rsidP="00D3249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101C0572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37A8CEB0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92AB68" w14:textId="75C6930A" w:rsidR="00900960" w:rsidRDefault="00900960" w:rsidP="00900960">
      <w:pPr>
        <w:suppressAutoHyphens w:val="0"/>
        <w:jc w:val="center"/>
        <w:rPr>
          <w:i/>
          <w:lang w:val="en-US"/>
        </w:rPr>
      </w:pPr>
      <w:r w:rsidRPr="00DE4140">
        <w:rPr>
          <w:i/>
        </w:rPr>
        <w:t>ОбС 08-00-</w:t>
      </w:r>
      <w:r>
        <w:rPr>
          <w:i/>
        </w:rPr>
        <w:t>14217</w:t>
      </w:r>
    </w:p>
    <w:p w14:paraId="3CDF9856" w14:textId="55F2D999" w:rsidR="00900960" w:rsidRPr="00DE4140" w:rsidRDefault="00900960" w:rsidP="00900960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lastRenderedPageBreak/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16369FCB" w14:textId="6526FA96" w:rsidR="00187356" w:rsidRPr="00D32490" w:rsidRDefault="005B2F73" w:rsidP="00D32490">
      <w:pPr>
        <w:suppressAutoHyphens w:val="0"/>
        <w:jc w:val="both"/>
        <w:rPr>
          <w:rFonts w:eastAsia="Calibri"/>
          <w:b/>
          <w:u w:val="single"/>
          <w:lang w:eastAsia="en-US"/>
        </w:rPr>
      </w:pPr>
      <w:r>
        <w:t xml:space="preserve">  </w:t>
      </w:r>
    </w:p>
    <w:p w14:paraId="0469A9E0" w14:textId="77777777" w:rsidR="00F556BD" w:rsidRPr="00F556BD" w:rsidRDefault="00F556BD" w:rsidP="00F556BD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556BD">
        <w:rPr>
          <w:lang w:eastAsia="bg-BG"/>
        </w:rPr>
        <w:t>Златина Георгиева – директор на дирекция „Правно-нормативно обслужване“ информира заседаващите за вариантите за делба на имота, като посочи, че съсобствениците са възприели два от вариантите.</w:t>
      </w:r>
    </w:p>
    <w:p w14:paraId="64A69FBC" w14:textId="6A5706E6" w:rsidR="00F556BD" w:rsidRPr="00F556BD" w:rsidRDefault="00F556BD" w:rsidP="00537629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556BD">
        <w:rPr>
          <w:lang w:eastAsia="bg-BG"/>
        </w:rPr>
        <w:t xml:space="preserve">Георги Дракалиев предложи да се гласуват </w:t>
      </w:r>
      <w:r w:rsidR="00537629">
        <w:rPr>
          <w:lang w:eastAsia="bg-BG"/>
        </w:rPr>
        <w:t xml:space="preserve">поотделно </w:t>
      </w:r>
      <w:r w:rsidRPr="00F556BD">
        <w:rPr>
          <w:lang w:eastAsia="bg-BG"/>
        </w:rPr>
        <w:t>Вариант 1 и Вариант 2</w:t>
      </w:r>
      <w:r w:rsidR="00537629">
        <w:rPr>
          <w:lang w:eastAsia="bg-BG"/>
        </w:rPr>
        <w:t>. Вариант 2 -</w:t>
      </w:r>
      <w:r w:rsidRPr="00F556BD">
        <w:rPr>
          <w:lang w:eastAsia="bg-BG"/>
        </w:rPr>
        <w:t xml:space="preserve"> 0 гл. "за", 0 гл. "против" и 5 гл. "въздържали се", </w:t>
      </w:r>
      <w:r w:rsidR="00537629">
        <w:rPr>
          <w:lang w:eastAsia="bg-BG"/>
        </w:rPr>
        <w:t xml:space="preserve">предложението </w:t>
      </w:r>
      <w:r w:rsidRPr="00F556BD">
        <w:rPr>
          <w:lang w:eastAsia="bg-BG"/>
        </w:rPr>
        <w:t xml:space="preserve">не </w:t>
      </w:r>
      <w:r w:rsidR="00537629">
        <w:rPr>
          <w:lang w:eastAsia="bg-BG"/>
        </w:rPr>
        <w:t xml:space="preserve">е прието. Вариант 1 - </w:t>
      </w:r>
      <w:r w:rsidRPr="00F556BD">
        <w:rPr>
          <w:lang w:eastAsia="bg-BG"/>
        </w:rPr>
        <w:t xml:space="preserve">с 5 гл. "за", 0 гл. "против" и 0 гл. "въздържали се", </w:t>
      </w:r>
      <w:r w:rsidR="00537629">
        <w:rPr>
          <w:lang w:eastAsia="bg-BG"/>
        </w:rPr>
        <w:t>предложението е прието</w:t>
      </w:r>
      <w:r w:rsidRPr="00F556BD">
        <w:rPr>
          <w:lang w:eastAsia="bg-BG"/>
        </w:rPr>
        <w:t>.</w:t>
      </w:r>
    </w:p>
    <w:p w14:paraId="674AD353" w14:textId="5A4B1F47" w:rsidR="00F556BD" w:rsidRDefault="00F556BD" w:rsidP="00F556BD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556BD">
        <w:rPr>
          <w:lang w:eastAsia="bg-BG"/>
        </w:rPr>
        <w:t>След приключване на разис</w:t>
      </w:r>
      <w:r>
        <w:rPr>
          <w:lang w:eastAsia="bg-BG"/>
        </w:rPr>
        <w:t>к</w:t>
      </w:r>
      <w:r w:rsidRPr="00F556BD">
        <w:rPr>
          <w:lang w:eastAsia="bg-BG"/>
        </w:rPr>
        <w:t>ванията и в резултат на явно гласуване,</w:t>
      </w:r>
      <w:r w:rsidRPr="00F556BD">
        <w:rPr>
          <w:b/>
          <w:bCs/>
          <w:lang w:eastAsia="bg-BG"/>
        </w:rPr>
        <w:t xml:space="preserve"> </w:t>
      </w:r>
      <w:r w:rsidRPr="00F556BD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F556B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434F6F" w14:textId="77777777" w:rsidR="00F556BD" w:rsidRPr="00F556BD" w:rsidRDefault="00F556BD" w:rsidP="00F556BD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3C9A03CD" w14:textId="77777777" w:rsidR="00F556BD" w:rsidRPr="00F556BD" w:rsidRDefault="00F556BD" w:rsidP="003D2C5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556BD">
        <w:rPr>
          <w:b/>
          <w:bCs/>
          <w:lang w:eastAsia="bg-BG"/>
        </w:rPr>
        <w:t>СТАНОВИЩЕ:</w:t>
      </w:r>
    </w:p>
    <w:p w14:paraId="7B90917B" w14:textId="77777777" w:rsidR="00F556BD" w:rsidRPr="00F556BD" w:rsidRDefault="00F556BD" w:rsidP="003D2C5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F556BD">
        <w:rPr>
          <w:b/>
          <w:bCs/>
          <w:lang w:eastAsia="bg-BG"/>
        </w:rPr>
        <w:t>Подкрепя</w:t>
      </w:r>
      <w:r w:rsidRPr="00F556BD">
        <w:rPr>
          <w:lang w:eastAsia="bg-BG"/>
        </w:rPr>
        <w:t xml:space="preserve"> проекта за решение, като избира вариант за делба, предложен от вещите лица по Приложение № 1, вариант 1 на комплексната съдебно-техническа експертиза при определената от вещите лица стойност на имота и определя параметрите за изработване на спогодба.</w:t>
      </w:r>
    </w:p>
    <w:p w14:paraId="1BB9AD6C" w14:textId="77777777" w:rsidR="00187356" w:rsidRPr="003509BD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2597AABD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1C4642" w14:textId="77777777" w:rsidR="00900960" w:rsidRDefault="00900960" w:rsidP="00900960">
      <w:pPr>
        <w:suppressAutoHyphens w:val="0"/>
        <w:jc w:val="center"/>
        <w:rPr>
          <w:i/>
        </w:rPr>
      </w:pPr>
      <w:r w:rsidRPr="00DE4140">
        <w:rPr>
          <w:i/>
        </w:rPr>
        <w:t>ОбС 08-00-14204</w:t>
      </w:r>
    </w:p>
    <w:p w14:paraId="53E15256" w14:textId="24C00ED2" w:rsidR="00900960" w:rsidRPr="00DA7454" w:rsidRDefault="00900960" w:rsidP="00900960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Изграждане на хеликоптерна площадка за нуждите на спешна медицинска помощ с хеликоптер (HEMS) в ПИ с идентификатор 07079.622.155 по КК на гр. Бургас</w:t>
      </w:r>
    </w:p>
    <w:p w14:paraId="16FE43B0" w14:textId="2C00444A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lang w:eastAsia="bg-BG"/>
        </w:rPr>
        <w:t>След като се запознаха с докладната записка и в резултат на явно гласуване,</w:t>
      </w:r>
      <w:r w:rsidRPr="003D36FD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</w:t>
      </w:r>
      <w:r w:rsidR="00900960">
        <w:rPr>
          <w:b/>
          <w:bCs/>
          <w:i/>
          <w:iCs/>
          <w:lang w:eastAsia="bg-BG"/>
        </w:rPr>
        <w:t xml:space="preserve"> 5</w:t>
      </w:r>
      <w:r>
        <w:rPr>
          <w:b/>
          <w:bCs/>
          <w:i/>
          <w:iCs/>
          <w:lang w:eastAsia="bg-BG"/>
        </w:rPr>
        <w:t xml:space="preserve"> гл. "за", 0 гл. "против" и 0</w:t>
      </w:r>
      <w:r w:rsidRPr="003D36FD">
        <w:rPr>
          <w:b/>
          <w:bCs/>
          <w:i/>
          <w:iCs/>
          <w:lang w:eastAsia="bg-BG"/>
        </w:rPr>
        <w:t xml:space="preserve"> гл. "въздържали се", </w:t>
      </w:r>
      <w:r w:rsidRPr="003D36F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7774D4" w14:textId="77777777" w:rsidR="00187356" w:rsidRPr="003D36FD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D36FD">
        <w:rPr>
          <w:b/>
          <w:bCs/>
          <w:lang w:eastAsia="bg-BG"/>
        </w:rPr>
        <w:t>СТАНОВИЩЕ:</w:t>
      </w:r>
    </w:p>
    <w:p w14:paraId="08C9C435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b/>
          <w:bCs/>
          <w:lang w:eastAsia="bg-BG"/>
        </w:rPr>
        <w:t>Подкрепя</w:t>
      </w:r>
      <w:r w:rsidRPr="003D36FD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72ABDC" w14:textId="7173CBF5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C37C587" w14:textId="77777777" w:rsidR="00187356" w:rsidRPr="000C409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F8F8BBC" w14:textId="20F09805" w:rsidR="00A97941" w:rsidRDefault="00A97941" w:rsidP="00A97941">
      <w:pPr>
        <w:suppressAutoHyphens w:val="0"/>
        <w:jc w:val="center"/>
        <w:rPr>
          <w:lang w:val="en-US"/>
        </w:rPr>
      </w:pPr>
      <w:r w:rsidRPr="00DA7454">
        <w:rPr>
          <w:i/>
        </w:rPr>
        <w:t>ОбС 08-00-14201</w:t>
      </w:r>
    </w:p>
    <w:p w14:paraId="5D158269" w14:textId="5361B95A" w:rsidR="00187356" w:rsidRDefault="00A97941" w:rsidP="00A97941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 зам.-кмет „Стратегическо развитие и екология, дигитализация и адаптация към промените на климата“ за зам.-кмет „Строителство, инвестиции и регионално развитие“ при община Бургас, съгласно Заповед №1861/13.06.2023 г. на кмета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>Приемане на схема за обособяване на позиции за разполагане на преместваеми обекти по чл.56 от ЗУТ и съгласно „Наредба за условията и реда за поставяне на преместваеми обекти и елементи на градското обзавеждане на територията на община Бургас“ на ъгъла на ул. „</w:t>
      </w:r>
      <w:proofErr w:type="spellStart"/>
      <w:r>
        <w:t>Богориди</w:t>
      </w:r>
      <w:proofErr w:type="spellEnd"/>
      <w:r>
        <w:t>“ и ул. „Възраждане“, пред УПИ X-1488, в кв.50 по плана на ЦГЧ-гр. Бургас;</w:t>
      </w:r>
      <w:r>
        <w:rPr>
          <w:rStyle w:val="Strong"/>
        </w:rPr>
        <w:t xml:space="preserve"> 2.</w:t>
      </w:r>
      <w:r>
        <w:t xml:space="preserve"> Приемане на схема за обособяване на позиция за разполагане на преместваем обект по чл.56 от ЗУТ и съгласно „Наредба за условията и реда за поставяне на преместваеми обекти и елементи на градското обзавеждане на територията на община Бургас“ на ул. </w:t>
      </w:r>
      <w:r>
        <w:lastRenderedPageBreak/>
        <w:t xml:space="preserve">„Ради Николов“ между </w:t>
      </w:r>
      <w:proofErr w:type="spellStart"/>
      <w:r>
        <w:t>о.т</w:t>
      </w:r>
      <w:proofErr w:type="spellEnd"/>
      <w:r>
        <w:t xml:space="preserve">. 89 и </w:t>
      </w:r>
      <w:proofErr w:type="spellStart"/>
      <w:r>
        <w:t>о.т</w:t>
      </w:r>
      <w:proofErr w:type="spellEnd"/>
      <w:r>
        <w:t>. 110 пред УПИ I, в кв. 33 по плана кв. Сарафово гр. Бургас</w:t>
      </w:r>
    </w:p>
    <w:p w14:paraId="67109978" w14:textId="77777777" w:rsidR="00A97941" w:rsidRPr="00A97941" w:rsidRDefault="00A97941" w:rsidP="00A97941">
      <w:pPr>
        <w:suppressAutoHyphens w:val="0"/>
        <w:jc w:val="center"/>
        <w:rPr>
          <w:rFonts w:eastAsiaTheme="minorHAnsi"/>
          <w:b/>
          <w:u w:val="single"/>
        </w:rPr>
      </w:pPr>
    </w:p>
    <w:p w14:paraId="54068E8A" w14:textId="1C8AC7B5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97941">
        <w:rPr>
          <w:lang w:eastAsia="bg-BG"/>
        </w:rPr>
        <w:t xml:space="preserve">Ева Михалева взе отношение по докладната записка, като каза, че по т. 2 от проекта за решение става въпрос за поставяне на </w:t>
      </w:r>
      <w:r w:rsidR="00537629">
        <w:rPr>
          <w:lang w:eastAsia="bg-BG"/>
        </w:rPr>
        <w:t>временен</w:t>
      </w:r>
      <w:r w:rsidRPr="00A97941">
        <w:rPr>
          <w:lang w:eastAsia="bg-BG"/>
        </w:rPr>
        <w:t xml:space="preserve"> обект, точка за подвижен </w:t>
      </w:r>
      <w:proofErr w:type="spellStart"/>
      <w:r w:rsidRPr="00A97941">
        <w:rPr>
          <w:lang w:eastAsia="bg-BG"/>
        </w:rPr>
        <w:t>кемпер</w:t>
      </w:r>
      <w:proofErr w:type="spellEnd"/>
      <w:r w:rsidRPr="00A97941">
        <w:rPr>
          <w:lang w:eastAsia="bg-BG"/>
        </w:rPr>
        <w:t>.</w:t>
      </w:r>
    </w:p>
    <w:p w14:paraId="1A971F8C" w14:textId="77363739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97941">
        <w:rPr>
          <w:lang w:eastAsia="bg-BG"/>
        </w:rPr>
        <w:t xml:space="preserve">Георги Дракалиев информира заседаващите, че е постъпило писмо от Съюза на архитектите </w:t>
      </w:r>
      <w:r w:rsidR="00FC03A9">
        <w:rPr>
          <w:lang w:eastAsia="bg-BG"/>
        </w:rPr>
        <w:t xml:space="preserve">– </w:t>
      </w:r>
      <w:r w:rsidRPr="00A97941">
        <w:rPr>
          <w:lang w:eastAsia="bg-BG"/>
        </w:rPr>
        <w:t>България, които изразяват отрицателно становище по т. 1.  Дракалиев допълни, че е получил и сигнали, в които граждани също изразяват недоволството си.</w:t>
      </w:r>
    </w:p>
    <w:p w14:paraId="32A2086A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97941">
        <w:rPr>
          <w:lang w:eastAsia="bg-BG"/>
        </w:rPr>
        <w:t>Председателят направи предложение двете позиции да се гласуват поотделно. Членовете на Комисията единодушно го подкрепиха.</w:t>
      </w:r>
    </w:p>
    <w:p w14:paraId="0D299A16" w14:textId="2981284C" w:rsidR="00A97941" w:rsidRDefault="00A97941" w:rsidP="00A9794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97941">
        <w:rPr>
          <w:lang w:eastAsia="bg-BG"/>
        </w:rPr>
        <w:t>След приключване на разискванията и в резултат на явно гласуване,</w:t>
      </w:r>
      <w:r w:rsidRPr="00A97941">
        <w:rPr>
          <w:b/>
          <w:bCs/>
          <w:lang w:eastAsia="bg-BG"/>
        </w:rPr>
        <w:t xml:space="preserve"> </w:t>
      </w:r>
      <w:r w:rsidRPr="00A97941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A9794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F3BD81" w14:textId="77777777" w:rsidR="00A97941" w:rsidRPr="00A97941" w:rsidRDefault="00A97941" w:rsidP="00A97941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1008EDBA" w14:textId="77777777" w:rsidR="00A97941" w:rsidRPr="00A97941" w:rsidRDefault="00A97941" w:rsidP="00A9794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97941">
        <w:rPr>
          <w:b/>
          <w:bCs/>
          <w:lang w:eastAsia="bg-BG"/>
        </w:rPr>
        <w:t>СТАНОВИЩЕ:</w:t>
      </w:r>
    </w:p>
    <w:p w14:paraId="4194A0BB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1. Подкрепя</w:t>
      </w:r>
      <w:r w:rsidRPr="00A97941">
        <w:rPr>
          <w:b/>
          <w:bCs/>
          <w:i/>
          <w:iCs/>
          <w:lang w:eastAsia="bg-BG"/>
        </w:rPr>
        <w:t xml:space="preserve"> </w:t>
      </w:r>
      <w:r w:rsidRPr="00A97941">
        <w:rPr>
          <w:lang w:eastAsia="bg-BG"/>
        </w:rPr>
        <w:t>проекта за решение по точка 1.</w:t>
      </w:r>
      <w:r w:rsidRPr="00A97941">
        <w:rPr>
          <w:b/>
          <w:bCs/>
          <w:i/>
          <w:iCs/>
          <w:lang w:eastAsia="bg-BG"/>
        </w:rPr>
        <w:t xml:space="preserve"> (с 3 гл. "за", 1 гл. "против" и 1 гл. "въздържали се")</w:t>
      </w:r>
    </w:p>
    <w:p w14:paraId="7DE70D8E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2. Подкрепя</w:t>
      </w:r>
      <w:r w:rsidRPr="00A97941">
        <w:rPr>
          <w:lang w:eastAsia="bg-BG"/>
        </w:rPr>
        <w:t xml:space="preserve"> проекта за решение по точка 2.</w:t>
      </w:r>
      <w:r w:rsidRPr="00A97941">
        <w:rPr>
          <w:b/>
          <w:bCs/>
          <w:i/>
          <w:iCs/>
          <w:lang w:eastAsia="bg-BG"/>
        </w:rPr>
        <w:t xml:space="preserve"> (с 5 гл. "за", 0 гл. "против" и 0 гл. "въздържал се")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2538D26A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8191CB" w14:textId="1CC2B898" w:rsidR="00A97941" w:rsidRDefault="00A97941" w:rsidP="00A97941">
      <w:pPr>
        <w:suppressAutoHyphens w:val="0"/>
        <w:jc w:val="center"/>
      </w:pPr>
      <w:r w:rsidRPr="005F2BD5">
        <w:rPr>
          <w:i/>
        </w:rPr>
        <w:t>ОбС 08-00-</w:t>
      </w:r>
      <w:r w:rsidRPr="00DE4140">
        <w:rPr>
          <w:i/>
        </w:rPr>
        <w:t>14184</w:t>
      </w:r>
    </w:p>
    <w:p w14:paraId="33623215" w14:textId="43CC0494" w:rsidR="00D32490" w:rsidRPr="00A97941" w:rsidRDefault="00A97941" w:rsidP="00A97941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Професионална гимназия за компютърно програмиране и иновации - гр. Бургас и Община Бургас кандидатстват в партньорство за отпускане на финансиране по процедура BG-RRP-1.014 „ИЗГРАЖДАНЕ НА ЦЕНТРОВЕ ЗА ВИСОКИ ПОСТИЖЕНИЯ В ПРОФЕСИОНАЛНОТО ОБРАЗОВАНИЕ И ОБУЧЕНИЕ“,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</w:t>
      </w:r>
    </w:p>
    <w:p w14:paraId="4CD2601B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lang w:eastAsia="bg-BG"/>
        </w:rPr>
        <w:t>След като се запознаха с докладната записка и в резултат на явно гласуване,</w:t>
      </w:r>
      <w:r w:rsidRPr="00A97941">
        <w:rPr>
          <w:b/>
          <w:bCs/>
          <w:lang w:eastAsia="bg-BG"/>
        </w:rPr>
        <w:t xml:space="preserve"> </w:t>
      </w:r>
      <w:r w:rsidRPr="00A97941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A9794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BDBE88" w14:textId="77777777" w:rsidR="00A97941" w:rsidRPr="00A97941" w:rsidRDefault="00A97941" w:rsidP="00A9794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97941">
        <w:rPr>
          <w:b/>
          <w:bCs/>
          <w:lang w:eastAsia="bg-BG"/>
        </w:rPr>
        <w:t>СТАНОВИЩЕ:</w:t>
      </w:r>
    </w:p>
    <w:p w14:paraId="33432F43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Подкрепя</w:t>
      </w:r>
      <w:r w:rsidRPr="00A97941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3F3182CB" w14:textId="0908E2C7" w:rsidR="0086347C" w:rsidRDefault="00187356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34F09774" w14:textId="77777777" w:rsidR="00A97941" w:rsidRPr="00D32490" w:rsidRDefault="00A97941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6A5FDDD" w14:textId="77777777" w:rsidR="00A97941" w:rsidRDefault="00A97941" w:rsidP="00A97941">
      <w:pPr>
        <w:suppressAutoHyphens w:val="0"/>
        <w:jc w:val="center"/>
        <w:rPr>
          <w:i/>
        </w:rPr>
      </w:pPr>
      <w:r w:rsidRPr="005F2BD5">
        <w:rPr>
          <w:i/>
        </w:rPr>
        <w:t>ОбС 08-00-</w:t>
      </w:r>
      <w:r w:rsidRPr="00DE4140">
        <w:rPr>
          <w:i/>
        </w:rPr>
        <w:t>14197</w:t>
      </w:r>
    </w:p>
    <w:p w14:paraId="02130394" w14:textId="492985B0" w:rsidR="00A97941" w:rsidRPr="00DE4140" w:rsidRDefault="00A97941" w:rsidP="00A97941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съгласие за кандидатстване с проектно предложение „Въвеждане на мерки за енергийна ефективност на ОУ „Христо Ботев“ /сграда с идентификатор 07079.820.444.1/, находящо се в УПИ I-444, кв. 32 по плана на кв. Сарафово, гр. Бургас / ПИ с </w:t>
      </w:r>
      <w:r>
        <w:lastRenderedPageBreak/>
        <w:t>идентификатор 07079.820.444/“  в рамките на Подпрограма „Енергийна ефективност на общинските училища и детски градини“ (ЕЕОУДГ) към Инвестиционната програма за климата (ИПК)</w:t>
      </w:r>
    </w:p>
    <w:p w14:paraId="24B95083" w14:textId="77777777" w:rsidR="005B2F73" w:rsidRDefault="005B2F73" w:rsidP="00A97941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77837B8B" w14:textId="77777777" w:rsidR="00AE1662" w:rsidRPr="00A97941" w:rsidRDefault="00AE1662" w:rsidP="00AE166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lang w:eastAsia="bg-BG"/>
        </w:rPr>
        <w:t>След като се запознаха с докладната записка и в резултат на явно гласуване,</w:t>
      </w:r>
      <w:r w:rsidRPr="00A97941">
        <w:rPr>
          <w:b/>
          <w:bCs/>
          <w:lang w:eastAsia="bg-BG"/>
        </w:rPr>
        <w:t xml:space="preserve"> </w:t>
      </w:r>
      <w:r w:rsidRPr="00A97941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A9794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A278979" w14:textId="77777777" w:rsidR="00AE1662" w:rsidRPr="00A97941" w:rsidRDefault="00AE1662" w:rsidP="00AE166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97941">
        <w:rPr>
          <w:b/>
          <w:bCs/>
          <w:lang w:eastAsia="bg-BG"/>
        </w:rPr>
        <w:t>СТАНОВИЩЕ:</w:t>
      </w:r>
    </w:p>
    <w:p w14:paraId="29D191BE" w14:textId="77777777" w:rsidR="00AE1662" w:rsidRPr="00A97941" w:rsidRDefault="00AE1662" w:rsidP="00AE166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Подкрепя</w:t>
      </w:r>
      <w:r w:rsidRPr="00A97941">
        <w:rPr>
          <w:lang w:eastAsia="bg-BG"/>
        </w:rPr>
        <w:t xml:space="preserve"> проекта за решение.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A1EE4C" w14:textId="4161F352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C507F">
        <w:rPr>
          <w:b/>
          <w:lang w:val="ru-RU" w:eastAsia="bg-BG"/>
        </w:rPr>
        <w:t>8</w:t>
      </w:r>
    </w:p>
    <w:p w14:paraId="79093B2A" w14:textId="722FBE6E" w:rsidR="00AE1662" w:rsidRDefault="00AE1662" w:rsidP="00AE1662">
      <w:pPr>
        <w:suppressAutoHyphens w:val="0"/>
        <w:jc w:val="center"/>
      </w:pPr>
      <w:r w:rsidRPr="00DE4140">
        <w:rPr>
          <w:i/>
        </w:rPr>
        <w:t>ОбС 08-00-14188</w:t>
      </w:r>
    </w:p>
    <w:p w14:paraId="5653C5B5" w14:textId="777768CB" w:rsidR="00AE1662" w:rsidRDefault="00AE1662" w:rsidP="00AE1662">
      <w:pPr>
        <w:suppressAutoHyphens w:val="0"/>
        <w:jc w:val="center"/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договор за Учредяване на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- Бургас“</w:t>
      </w:r>
    </w:p>
    <w:p w14:paraId="3AFC1ED2" w14:textId="77777777" w:rsidR="000049AF" w:rsidRDefault="000049AF" w:rsidP="00AE1662">
      <w:pPr>
        <w:suppressAutoHyphens w:val="0"/>
        <w:jc w:val="center"/>
      </w:pPr>
    </w:p>
    <w:p w14:paraId="2E9BC914" w14:textId="439D86E5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0049AF">
        <w:rPr>
          <w:lang w:eastAsia="bg-BG"/>
        </w:rPr>
        <w:t xml:space="preserve">Живко Димитров – директор на дирекция „Управление на общинската собственост“ уведоми заседаващите, че в </w:t>
      </w:r>
      <w:r w:rsidR="00537629">
        <w:rPr>
          <w:lang w:eastAsia="bg-BG"/>
        </w:rPr>
        <w:t>Постоянната комисия по спорт, деца и младежки дейности</w:t>
      </w:r>
      <w:r w:rsidRPr="000049AF">
        <w:rPr>
          <w:lang w:eastAsia="bg-BG"/>
        </w:rPr>
        <w:t>, представителят на Сдружение „Клуб по конен спорт Кан Крум – Бургас“ е изразил своето несъгласие с предложения проект на договор с мотива, че правомощията на Община Бургас са големи и дават право във всеки един момент да наложи освобождаване от обекта. Димитров допълни, че е направено предложение същият да заяви конкретни забележки и изисквания по договора, които да бъдат обсъдени в Постоянната комисия по правни въпроси.</w:t>
      </w:r>
    </w:p>
    <w:p w14:paraId="297DD8C9" w14:textId="7537277E" w:rsidR="000049AF" w:rsidRDefault="000049AF" w:rsidP="000049A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0049AF">
        <w:rPr>
          <w:lang w:eastAsia="bg-BG"/>
        </w:rPr>
        <w:t>След кратки дебати и в резултат на явно гласуване,</w:t>
      </w:r>
      <w:r w:rsidRPr="000049AF">
        <w:rPr>
          <w:b/>
          <w:bCs/>
          <w:lang w:eastAsia="bg-BG"/>
        </w:rPr>
        <w:t xml:space="preserve"> </w:t>
      </w:r>
      <w:r w:rsidRPr="000049AF">
        <w:rPr>
          <w:b/>
          <w:bCs/>
          <w:i/>
          <w:iCs/>
          <w:lang w:eastAsia="bg-BG"/>
        </w:rPr>
        <w:t xml:space="preserve">с 4 гл. "за", 0 гл. "против" и 1 гл. "въздържали се", </w:t>
      </w:r>
      <w:r w:rsidRPr="000049AF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FF2F85E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5BF26CA9" w14:textId="77777777" w:rsidR="000049AF" w:rsidRPr="000049AF" w:rsidRDefault="000049AF" w:rsidP="000049A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0049AF">
        <w:rPr>
          <w:b/>
          <w:bCs/>
          <w:lang w:eastAsia="bg-BG"/>
        </w:rPr>
        <w:t>СТАНОВИЩЕ:</w:t>
      </w:r>
    </w:p>
    <w:p w14:paraId="7E3F80D5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049AF">
        <w:rPr>
          <w:b/>
          <w:bCs/>
          <w:lang w:eastAsia="bg-BG"/>
        </w:rPr>
        <w:t>Подкрепя</w:t>
      </w:r>
      <w:r w:rsidRPr="000049AF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0C0A22F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9527A4">
        <w:rPr>
          <w:b/>
          <w:lang w:val="ru-RU" w:eastAsia="bg-BG"/>
        </w:rPr>
        <w:t>9</w:t>
      </w:r>
    </w:p>
    <w:p w14:paraId="43B2022F" w14:textId="1F0AA210" w:rsidR="000049AF" w:rsidRDefault="000049AF" w:rsidP="000049AF">
      <w:pPr>
        <w:suppressAutoHyphens w:val="0"/>
        <w:jc w:val="center"/>
      </w:pPr>
      <w:r w:rsidRPr="00DE4140">
        <w:rPr>
          <w:i/>
        </w:rPr>
        <w:t>ОбС 08-00-14191</w:t>
      </w:r>
    </w:p>
    <w:p w14:paraId="37208F3B" w14:textId="34F8B12E" w:rsidR="000049AF" w:rsidRPr="00DE4140" w:rsidRDefault="000049AF" w:rsidP="000049AF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Учредяване на срочно, възмездно право на ползване на „Асарел- Инвестмънт“ ЕАД- София, върху части от общински поземлен имот в землището на с. Извор, за извършване на дейности, свързани с търсене и проучване на подземни богатства</w:t>
      </w:r>
    </w:p>
    <w:p w14:paraId="278C50FB" w14:textId="77777777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46CC1C01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049AF">
        <w:rPr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0049AF">
        <w:rPr>
          <w:b/>
          <w:bCs/>
          <w:lang w:eastAsia="bg-BG"/>
        </w:rPr>
        <w:t xml:space="preserve"> </w:t>
      </w:r>
      <w:r w:rsidRPr="000049AF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0049AF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F5B2935" w14:textId="77777777" w:rsidR="000049AF" w:rsidRPr="000049AF" w:rsidRDefault="000049AF" w:rsidP="000049A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0049AF">
        <w:rPr>
          <w:b/>
          <w:bCs/>
          <w:lang w:eastAsia="bg-BG"/>
        </w:rPr>
        <w:t>СТАНОВИЩЕ:</w:t>
      </w:r>
    </w:p>
    <w:p w14:paraId="07489DBD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049AF">
        <w:rPr>
          <w:b/>
          <w:bCs/>
          <w:lang w:eastAsia="bg-BG"/>
        </w:rPr>
        <w:t>Подкрепя</w:t>
      </w:r>
      <w:r w:rsidRPr="000049AF">
        <w:rPr>
          <w:lang w:eastAsia="bg-BG"/>
        </w:rPr>
        <w:t xml:space="preserve"> проекта за решение.</w:t>
      </w:r>
    </w:p>
    <w:p w14:paraId="4C8D5EE3" w14:textId="402B8F7E" w:rsidR="0086347C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667E1250" w14:textId="50249D0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10</w:t>
      </w:r>
    </w:p>
    <w:p w14:paraId="429BD4BF" w14:textId="6F3D8936" w:rsidR="000049AF" w:rsidRDefault="000049AF" w:rsidP="000049AF">
      <w:pPr>
        <w:suppressAutoHyphens w:val="0"/>
        <w:jc w:val="center"/>
      </w:pPr>
      <w:r w:rsidRPr="005F2BD5">
        <w:rPr>
          <w:i/>
        </w:rPr>
        <w:t>ОбС 08-00-</w:t>
      </w:r>
      <w:r w:rsidRPr="00DE4140">
        <w:rPr>
          <w:i/>
        </w:rPr>
        <w:t>14195</w:t>
      </w:r>
    </w:p>
    <w:p w14:paraId="086D3082" w14:textId="5BFB2234" w:rsidR="000049AF" w:rsidRPr="00DE4140" w:rsidRDefault="000049AF" w:rsidP="000049AF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Учредяване право на строеж за пристрояване на тераса към жилище-апартамент, находящ се в сграда с идентификатор 07079.501.31.1 по КК на гр. Бургас, ж.к. “Изгрев“, по съгласуван идеен проект</w:t>
      </w:r>
    </w:p>
    <w:p w14:paraId="49D98896" w14:textId="04C295DE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0049AF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959C71F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438C7EE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4F6683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11</w:t>
      </w:r>
    </w:p>
    <w:p w14:paraId="5E8ED3B3" w14:textId="285C71B1" w:rsidR="000049AF" w:rsidRDefault="000049AF" w:rsidP="000049AF">
      <w:pPr>
        <w:suppressAutoHyphens w:val="0"/>
        <w:jc w:val="center"/>
      </w:pPr>
      <w:r w:rsidRPr="001900C7">
        <w:rPr>
          <w:i/>
        </w:rPr>
        <w:t>ОбС 08-00-</w:t>
      </w:r>
      <w:r w:rsidRPr="00DE4140">
        <w:rPr>
          <w:i/>
        </w:rPr>
        <w:t>14187</w:t>
      </w:r>
    </w:p>
    <w:p w14:paraId="0170304A" w14:textId="130540C2" w:rsidR="000049AF" w:rsidRDefault="000049AF" w:rsidP="000049AF">
      <w:pPr>
        <w:suppressAutoHyphens w:val="0"/>
        <w:jc w:val="center"/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Отдаване под наем на част от имот</w:t>
      </w:r>
      <w:r>
        <w:rPr>
          <w:rStyle w:val="Strong"/>
        </w:rPr>
        <w:t xml:space="preserve"> - </w:t>
      </w:r>
      <w:r>
        <w:t>общинска собственост, за срок от десет години, чрез провеждане на публичен търг с тайно наддаване</w:t>
      </w:r>
    </w:p>
    <w:p w14:paraId="4B920E45" w14:textId="77777777" w:rsidR="00446492" w:rsidRPr="001900C7" w:rsidRDefault="00446492" w:rsidP="000049AF">
      <w:pPr>
        <w:suppressAutoHyphens w:val="0"/>
        <w:jc w:val="center"/>
        <w:rPr>
          <w:b/>
          <w:u w:val="single"/>
        </w:rPr>
      </w:pPr>
    </w:p>
    <w:p w14:paraId="7C76C56E" w14:textId="77777777" w:rsidR="00446492" w:rsidRDefault="00446492" w:rsidP="00446492">
      <w:pPr>
        <w:suppressAutoHyphens w:val="0"/>
        <w:spacing w:before="100" w:beforeAutospacing="1" w:after="100" w:afterAutospacing="1"/>
        <w:ind w:firstLine="709"/>
        <w:contextualSpacing/>
        <w:jc w:val="both"/>
      </w:pPr>
      <w:r>
        <w:t>Живко Димитров – директор на дирекция „Управление на общинската собственост“ представи докладната записка.</w:t>
      </w:r>
    </w:p>
    <w:p w14:paraId="6676EFD3" w14:textId="3D3A44F5" w:rsidR="00B56318" w:rsidRDefault="00B56318" w:rsidP="00446492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B56318">
        <w:rPr>
          <w:lang w:eastAsia="bg-BG"/>
        </w:rPr>
        <w:t xml:space="preserve">След </w:t>
      </w:r>
      <w:r w:rsidR="00446492">
        <w:rPr>
          <w:lang w:eastAsia="bg-BG"/>
        </w:rPr>
        <w:t>кратки дебати</w:t>
      </w:r>
      <w:r w:rsidRPr="00B56318">
        <w:rPr>
          <w:lang w:eastAsia="bg-BG"/>
        </w:rPr>
        <w:t xml:space="preserve">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744750" w14:textId="77777777" w:rsidR="00446492" w:rsidRPr="00B56318" w:rsidRDefault="00446492" w:rsidP="00446492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7BDB55FA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87E6057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6EA4A2FD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12</w:t>
      </w:r>
    </w:p>
    <w:p w14:paraId="7B54180B" w14:textId="642B6AA2" w:rsidR="00446492" w:rsidRDefault="00446492" w:rsidP="00446492">
      <w:pPr>
        <w:suppressAutoHyphens w:val="0"/>
        <w:jc w:val="center"/>
      </w:pPr>
      <w:r w:rsidRPr="00DE4140">
        <w:rPr>
          <w:i/>
        </w:rPr>
        <w:t>ОбС 08-00-14189</w:t>
      </w:r>
    </w:p>
    <w:p w14:paraId="52E77932" w14:textId="70A6C6CE" w:rsidR="00446492" w:rsidRPr="00DE4140" w:rsidRDefault="00446492" w:rsidP="00446492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Отдаване под наем на обработваеми земеделски земи, общинска собственост, в землището на с. </w:t>
      </w:r>
      <w:r>
        <w:lastRenderedPageBreak/>
        <w:t>Извор, Община Бургас, чрез провеждане на публични търгове с тайно наддаване по реда на НРПУРОИВ</w:t>
      </w:r>
    </w:p>
    <w:p w14:paraId="35C1EF8C" w14:textId="5F4F85FA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C0FADC4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08A253A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2B403A4B" w14:textId="4EEF33C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13</w:t>
      </w:r>
    </w:p>
    <w:p w14:paraId="176A7263" w14:textId="69B2FFF4" w:rsidR="00446492" w:rsidRDefault="00446492" w:rsidP="00446492">
      <w:pPr>
        <w:suppressAutoHyphens w:val="0"/>
        <w:jc w:val="center"/>
        <w:rPr>
          <w:i/>
        </w:rPr>
      </w:pPr>
      <w:r w:rsidRPr="00DE4140">
        <w:rPr>
          <w:i/>
        </w:rPr>
        <w:t>ОбС 08-00-14190</w:t>
      </w:r>
    </w:p>
    <w:p w14:paraId="741C8A61" w14:textId="13121221" w:rsidR="00446492" w:rsidRPr="00DE4140" w:rsidRDefault="00446492" w:rsidP="00446492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Придобиване в собственост чрез покупко-продажба на ПИ с идентификатор 07079.6.29 по КККР на гр. Бургас, във връзка с необходимостта от разширение на съществуващия гробищен парк в кв. Долно Езерово</w:t>
      </w:r>
    </w:p>
    <w:p w14:paraId="36E1DE83" w14:textId="7F554E93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4 гл. "за", 0 гл. "против" и 1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220B8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F21F06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162C9FE3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14</w:t>
      </w:r>
    </w:p>
    <w:p w14:paraId="4E94BFCD" w14:textId="3B8EEABF" w:rsidR="00446492" w:rsidRDefault="00446492" w:rsidP="00446492">
      <w:pPr>
        <w:suppressAutoHyphens w:val="0"/>
        <w:jc w:val="center"/>
      </w:pPr>
      <w:r w:rsidRPr="00F06955">
        <w:rPr>
          <w:i/>
        </w:rPr>
        <w:t>ОбС 08-00</w:t>
      </w:r>
      <w:r w:rsidRPr="004F3847">
        <w:rPr>
          <w:i/>
        </w:rPr>
        <w:t>-</w:t>
      </w:r>
      <w:r w:rsidRPr="00DE4140">
        <w:rPr>
          <w:i/>
        </w:rPr>
        <w:t>14185</w:t>
      </w:r>
    </w:p>
    <w:p w14:paraId="518328F4" w14:textId="74D081F7" w:rsidR="00446492" w:rsidRPr="00DE4140" w:rsidRDefault="00446492" w:rsidP="00446492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общинско жилище, находящо се в гр. Бургас, ул. „Анушка Драгиева“ №4, ет. 3, ап. 4, на наемател, настанен по административен ред</w:t>
      </w:r>
    </w:p>
    <w:p w14:paraId="7E7AB325" w14:textId="223EF568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4</w:t>
      </w:r>
      <w:r w:rsidRPr="00B56318">
        <w:rPr>
          <w:b/>
          <w:bCs/>
          <w:i/>
          <w:iCs/>
          <w:lang w:eastAsia="bg-BG"/>
        </w:rPr>
        <w:t xml:space="preserve"> гл. "</w:t>
      </w:r>
      <w:r w:rsidR="00446492">
        <w:rPr>
          <w:b/>
          <w:bCs/>
          <w:i/>
          <w:iCs/>
          <w:lang w:eastAsia="bg-BG"/>
        </w:rPr>
        <w:t>за", 0 гл. "против" и 1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37927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2FBD5F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4404D1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42DE0BD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15</w:t>
      </w:r>
    </w:p>
    <w:p w14:paraId="2DD1EC06" w14:textId="69587426" w:rsidR="00446492" w:rsidRDefault="00446492" w:rsidP="00446492">
      <w:pPr>
        <w:suppressAutoHyphens w:val="0"/>
        <w:jc w:val="center"/>
      </w:pPr>
      <w:r w:rsidRPr="00DE4140">
        <w:rPr>
          <w:i/>
        </w:rPr>
        <w:t>ОбС 08-00-14186</w:t>
      </w:r>
    </w:p>
    <w:p w14:paraId="50A2363A" w14:textId="016CCB12" w:rsidR="00446492" w:rsidRPr="00DE4140" w:rsidRDefault="00446492" w:rsidP="00446492">
      <w:pPr>
        <w:suppressAutoHyphens w:val="0"/>
        <w:jc w:val="center"/>
        <w:rPr>
          <w:rFonts w:eastAsia="Calibri"/>
          <w:b/>
          <w:u w:val="single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недвижим имот, частна общинска собственост, представляващ УПИ III-91 в </w:t>
      </w:r>
      <w:r>
        <w:lastRenderedPageBreak/>
        <w:t xml:space="preserve">кв. 10 по действащия ПУП-ПРЗ на </w:t>
      </w:r>
      <w:proofErr w:type="spellStart"/>
      <w:r>
        <w:t>в.з</w:t>
      </w:r>
      <w:proofErr w:type="spellEnd"/>
      <w:r>
        <w:t>. „</w:t>
      </w:r>
      <w:proofErr w:type="spellStart"/>
      <w:r>
        <w:t>Росенец</w:t>
      </w:r>
      <w:proofErr w:type="spellEnd"/>
      <w:r>
        <w:t xml:space="preserve">“, </w:t>
      </w:r>
      <w:proofErr w:type="spellStart"/>
      <w:r>
        <w:t>земл</w:t>
      </w:r>
      <w:proofErr w:type="spellEnd"/>
      <w:r>
        <w:t xml:space="preserve">. кв. </w:t>
      </w:r>
      <w:proofErr w:type="spellStart"/>
      <w:r>
        <w:t>Крайморие</w:t>
      </w:r>
      <w:proofErr w:type="spellEnd"/>
      <w:r>
        <w:t>, гр. Бургас, по реда на чл. 35, ал. 3 от ЗОС</w:t>
      </w:r>
    </w:p>
    <w:p w14:paraId="11A7D094" w14:textId="4E37EC9D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4 гл. "за", 0 гл. "против" и 1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F97EA7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177CB20C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DED0476" w14:textId="6D06B54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16</w:t>
      </w:r>
    </w:p>
    <w:p w14:paraId="644E90D9" w14:textId="3517C72C" w:rsidR="00446492" w:rsidRDefault="00446492" w:rsidP="00446492">
      <w:pPr>
        <w:suppressAutoHyphens w:val="0"/>
        <w:jc w:val="center"/>
      </w:pPr>
      <w:r w:rsidRPr="00DE4140">
        <w:rPr>
          <w:i/>
        </w:rPr>
        <w:t>ОбС 08-00-14194</w:t>
      </w:r>
    </w:p>
    <w:p w14:paraId="236DBEB3" w14:textId="391135ED" w:rsidR="00446492" w:rsidRPr="00DA7454" w:rsidRDefault="00446492" w:rsidP="00446492">
      <w:pPr>
        <w:suppressAutoHyphens w:val="0"/>
        <w:jc w:val="center"/>
        <w:rPr>
          <w:rFonts w:eastAsia="Calibri"/>
        </w:rPr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частна общинска собственост, представляващ 315,50/631 кв.м идеални части от УПИ ІV-19 в кв.16, целият с площ от 631 кв.м, по плана на кв. Ветрен, гр. Бургас, по реда на  чл. 35, ал. 3 от ЗОС</w:t>
      </w:r>
    </w:p>
    <w:p w14:paraId="163CF2C6" w14:textId="4B645C8F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4</w:t>
      </w:r>
      <w:r w:rsidRPr="00B56318">
        <w:rPr>
          <w:b/>
          <w:bCs/>
          <w:i/>
          <w:iCs/>
          <w:lang w:eastAsia="bg-BG"/>
        </w:rPr>
        <w:t xml:space="preserve"> гл</w:t>
      </w:r>
      <w:r w:rsidR="00446492">
        <w:rPr>
          <w:b/>
          <w:bCs/>
          <w:i/>
          <w:iCs/>
          <w:lang w:eastAsia="bg-BG"/>
        </w:rPr>
        <w:t>. "за", 0 гл. "против" и 1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3A51B9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75DFE19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2ABA8560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17</w:t>
      </w:r>
    </w:p>
    <w:p w14:paraId="15EA92A9" w14:textId="630920E7" w:rsidR="00446492" w:rsidRDefault="00446492" w:rsidP="00446492">
      <w:pPr>
        <w:suppressAutoHyphens w:val="0"/>
        <w:jc w:val="center"/>
        <w:rPr>
          <w:i/>
        </w:rPr>
      </w:pPr>
      <w:r w:rsidRPr="00DA7454">
        <w:rPr>
          <w:i/>
        </w:rPr>
        <w:t>ОбС 08-00-14216</w:t>
      </w:r>
    </w:p>
    <w:p w14:paraId="7DEC1B01" w14:textId="6C30599B" w:rsidR="00446492" w:rsidRPr="00DA7454" w:rsidRDefault="00446492" w:rsidP="00446492">
      <w:pPr>
        <w:suppressAutoHyphens w:val="0"/>
        <w:jc w:val="center"/>
        <w:rPr>
          <w:rFonts w:eastAsia="Calibri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6AED2B53" w14:textId="13F08F06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A3F236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578FBA30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7A2805C4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F4C4A80" w14:textId="77777777" w:rsidR="00446492" w:rsidRDefault="00446492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</w:p>
    <w:p w14:paraId="12F63776" w14:textId="77777777" w:rsidR="00446492" w:rsidRDefault="00446492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</w:p>
    <w:p w14:paraId="6C7226AA" w14:textId="0CD2EDB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18</w:t>
      </w:r>
    </w:p>
    <w:p w14:paraId="4396BA5F" w14:textId="0878B2B2" w:rsidR="00446492" w:rsidRDefault="00446492" w:rsidP="00446492">
      <w:pPr>
        <w:suppressAutoHyphens w:val="0"/>
        <w:jc w:val="center"/>
      </w:pPr>
      <w:r w:rsidRPr="00DE4140">
        <w:rPr>
          <w:i/>
        </w:rPr>
        <w:t>ОбС 08-00-14068</w:t>
      </w:r>
    </w:p>
    <w:p w14:paraId="682884B7" w14:textId="0FFCA01E" w:rsidR="00446492" w:rsidRDefault="00446492" w:rsidP="00446492">
      <w:pPr>
        <w:suppressAutoHyphens w:val="0"/>
        <w:jc w:val="center"/>
      </w:pPr>
      <w:r>
        <w:rPr>
          <w:rStyle w:val="Strong"/>
        </w:rPr>
        <w:t xml:space="preserve">Докладна записка от Георги Дракалиев -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Определяне на „Общински мениджър на 2022 г.“</w:t>
      </w:r>
    </w:p>
    <w:p w14:paraId="69974D47" w14:textId="6C7C8757" w:rsidR="00625132" w:rsidRDefault="00625132" w:rsidP="00446492">
      <w:pPr>
        <w:suppressAutoHyphens w:val="0"/>
        <w:jc w:val="center"/>
      </w:pPr>
    </w:p>
    <w:p w14:paraId="0CC30AE7" w14:textId="77777777" w:rsidR="00625132" w:rsidRPr="00625132" w:rsidRDefault="00625132" w:rsidP="0062513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625132">
        <w:rPr>
          <w:lang w:eastAsia="bg-BG"/>
        </w:rPr>
        <w:t>Георги Дракалиев представи допълнението към проекта за решение. Той подчерта, че единственият критерий може да бъде само финансовият резултат на дружеството, като всичко друго би внесло субективизъм.</w:t>
      </w:r>
    </w:p>
    <w:p w14:paraId="3185ECE0" w14:textId="1C99ECF8" w:rsidR="00625132" w:rsidRPr="00625132" w:rsidRDefault="00625132" w:rsidP="0062513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625132">
        <w:rPr>
          <w:lang w:eastAsia="bg-BG"/>
        </w:rPr>
        <w:t xml:space="preserve">Тодор Йосифов заяви, че ще гласува „Въздържал се“ с мотива, че финансовият критерии не може да бъде основен за управленските качества на кандидата. Йосифов предложи вносителят да </w:t>
      </w:r>
      <w:r w:rsidR="00537629">
        <w:rPr>
          <w:lang w:eastAsia="bg-BG"/>
        </w:rPr>
        <w:t xml:space="preserve">оттегли </w:t>
      </w:r>
      <w:r w:rsidRPr="00625132">
        <w:rPr>
          <w:lang w:eastAsia="bg-BG"/>
        </w:rPr>
        <w:t>докладната или да я преработи до заседанието на Общински съвет - Бургас.</w:t>
      </w:r>
    </w:p>
    <w:p w14:paraId="3C394176" w14:textId="299B07D0" w:rsidR="00625132" w:rsidRDefault="00625132" w:rsidP="0062513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625132">
        <w:rPr>
          <w:lang w:eastAsia="bg-BG"/>
        </w:rPr>
        <w:t>След кратки дебати и в резултат на явно гласуване,</w:t>
      </w:r>
      <w:r w:rsidRPr="00625132">
        <w:rPr>
          <w:b/>
          <w:bCs/>
          <w:lang w:eastAsia="bg-BG"/>
        </w:rPr>
        <w:t xml:space="preserve"> </w:t>
      </w:r>
      <w:r w:rsidRPr="00625132">
        <w:rPr>
          <w:b/>
          <w:bCs/>
          <w:i/>
          <w:iCs/>
          <w:lang w:eastAsia="bg-BG"/>
        </w:rPr>
        <w:t xml:space="preserve">с 4 гл. "за", 0 гл. "против" и 1 гл. "въздържали се", </w:t>
      </w:r>
      <w:r w:rsidRPr="00625132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878277" w14:textId="77777777" w:rsidR="00625132" w:rsidRPr="00625132" w:rsidRDefault="00625132" w:rsidP="00625132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B910D5A" w14:textId="77777777" w:rsidR="00625132" w:rsidRPr="00625132" w:rsidRDefault="00625132" w:rsidP="0062513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25132">
        <w:rPr>
          <w:b/>
          <w:bCs/>
          <w:lang w:eastAsia="bg-BG"/>
        </w:rPr>
        <w:t>СТАНОВИЩЕ:</w:t>
      </w:r>
    </w:p>
    <w:p w14:paraId="06BA2C76" w14:textId="77777777" w:rsidR="00625132" w:rsidRPr="00625132" w:rsidRDefault="00625132" w:rsidP="00625132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625132">
        <w:rPr>
          <w:b/>
          <w:bCs/>
          <w:lang w:eastAsia="bg-BG"/>
        </w:rPr>
        <w:t>Подкрепя</w:t>
      </w:r>
      <w:r w:rsidRPr="00625132">
        <w:rPr>
          <w:lang w:eastAsia="bg-BG"/>
        </w:rPr>
        <w:t xml:space="preserve"> проекта за решение.</w:t>
      </w:r>
    </w:p>
    <w:p w14:paraId="506682B1" w14:textId="58A4E925" w:rsidR="00187356" w:rsidRDefault="00187356" w:rsidP="00625132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7B09892" w14:textId="0E0495AB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19</w:t>
      </w:r>
    </w:p>
    <w:p w14:paraId="553CFA2D" w14:textId="1F567521" w:rsidR="00446492" w:rsidRDefault="00446492" w:rsidP="00446492">
      <w:pPr>
        <w:suppressAutoHyphens w:val="0"/>
        <w:jc w:val="center"/>
        <w:rPr>
          <w:i/>
        </w:rPr>
      </w:pPr>
      <w:r w:rsidRPr="00CA2A4F">
        <w:rPr>
          <w:i/>
        </w:rPr>
        <w:t>ОбС 08-00-14221</w:t>
      </w:r>
    </w:p>
    <w:p w14:paraId="05601158" w14:textId="6AAF6587" w:rsidR="00446492" w:rsidRDefault="00446492" w:rsidP="00446492">
      <w:pPr>
        <w:suppressAutoHyphens w:val="0"/>
        <w:jc w:val="center"/>
      </w:pPr>
      <w:r>
        <w:rPr>
          <w:rStyle w:val="Strong"/>
        </w:rPr>
        <w:t xml:space="preserve">Докладна записка от Георги Дракалиев  - общински съветник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Отправяне на искане за безвъзмездно предоставяне в собственост на Община Бургас на недвижим имот - държавна собственост, представляващ ПИ идентификатор 07079.3.468 по одобрени КККР на гр. Бургас, находящ се в гр. Бургас, местност “Окопите” (ст. „</w:t>
      </w:r>
      <w:proofErr w:type="spellStart"/>
      <w:r>
        <w:t>Табите</w:t>
      </w:r>
      <w:proofErr w:type="spellEnd"/>
      <w:r>
        <w:t>“)</w:t>
      </w:r>
    </w:p>
    <w:p w14:paraId="65D6D863" w14:textId="77777777" w:rsidR="00446492" w:rsidRPr="006E1C0B" w:rsidRDefault="00446492" w:rsidP="00446492">
      <w:pPr>
        <w:suppressAutoHyphens w:val="0"/>
        <w:jc w:val="center"/>
        <w:rPr>
          <w:i/>
        </w:rPr>
      </w:pPr>
    </w:p>
    <w:p w14:paraId="100DB56B" w14:textId="5C8F13A5" w:rsidR="00446492" w:rsidRDefault="00446492" w:rsidP="00446492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>
        <w:t>Георги Дракалиев, в качеството си на вносител, представи докладната записка.</w:t>
      </w:r>
    </w:p>
    <w:p w14:paraId="3946922D" w14:textId="3182A409" w:rsidR="00B029E4" w:rsidRPr="002840D1" w:rsidRDefault="00B029E4" w:rsidP="00446492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2840D1">
        <w:rPr>
          <w:lang w:eastAsia="bg-BG"/>
        </w:rPr>
        <w:t xml:space="preserve">След </w:t>
      </w:r>
      <w:r w:rsidR="00446492">
        <w:rPr>
          <w:lang w:eastAsia="bg-BG"/>
        </w:rPr>
        <w:t>кратки дебати</w:t>
      </w:r>
      <w:r w:rsidRPr="002840D1">
        <w:rPr>
          <w:lang w:eastAsia="bg-BG"/>
        </w:rPr>
        <w:t xml:space="preserve">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 гл. "за", 0 гл. "против" и 0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62A016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59A460B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555524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54192C2" w14:textId="65D7834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20</w:t>
      </w:r>
    </w:p>
    <w:p w14:paraId="79AAAAD7" w14:textId="2368F43E" w:rsidR="00446492" w:rsidRDefault="00446492" w:rsidP="00446492">
      <w:pPr>
        <w:suppressAutoHyphens w:val="0"/>
        <w:jc w:val="center"/>
      </w:pPr>
      <w:r w:rsidRPr="00DE4140">
        <w:rPr>
          <w:i/>
        </w:rPr>
        <w:t>ОбС 08-00-14169</w:t>
      </w:r>
    </w:p>
    <w:p w14:paraId="3A530493" w14:textId="0C6EA500" w:rsidR="00446492" w:rsidRPr="00DE4140" w:rsidRDefault="00446492" w:rsidP="00446492">
      <w:pPr>
        <w:suppressAutoHyphens w:val="0"/>
        <w:jc w:val="center"/>
        <w:rPr>
          <w:rFonts w:eastAsia="Calibri"/>
          <w:b/>
          <w:u w:val="single"/>
        </w:rPr>
      </w:pP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Закупуване със собствени средства </w:t>
      </w:r>
      <w:proofErr w:type="spellStart"/>
      <w:r>
        <w:t>инсуфлатор</w:t>
      </w:r>
      <w:proofErr w:type="spellEnd"/>
      <w:r>
        <w:t xml:space="preserve"> за </w:t>
      </w:r>
      <w:proofErr w:type="spellStart"/>
      <w:r>
        <w:t>лапароскопска</w:t>
      </w:r>
      <w:proofErr w:type="spellEnd"/>
      <w:r>
        <w:t xml:space="preserve"> система за Отделение по онкологична хирургия към „КОЦ–Бургас” ЕООД</w:t>
      </w:r>
    </w:p>
    <w:p w14:paraId="121FBFA0" w14:textId="49CFA515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 гл. "за", 0 гл. "против" и 0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0720DC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1784798E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9F8EE04" w14:textId="77777777" w:rsidR="00187356" w:rsidRPr="009427BC" w:rsidRDefault="00187356" w:rsidP="00187356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975739B" w14:textId="640DC29E" w:rsidR="00187356" w:rsidRDefault="00187356" w:rsidP="00762C75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B924B90" w14:textId="5835033D" w:rsidR="00187356" w:rsidRPr="00762C75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32A371D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14D38" w14:textId="77777777" w:rsidR="00762C75" w:rsidRDefault="00762C75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4617181" w14:textId="1A9196D5" w:rsidR="002D2531" w:rsidRPr="00462221" w:rsidRDefault="00187356" w:rsidP="00462221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3829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ергана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2D2531" w:rsidRPr="0046222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539D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02B8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138E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04B7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333C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C08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67E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27A2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96EB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83ED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A6D0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51EF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9489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4352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3061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30D0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6292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86D6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7248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22D7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67E9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76C4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8"/>
  </w:num>
  <w:num w:numId="4">
    <w:abstractNumId w:val="9"/>
  </w:num>
  <w:num w:numId="5">
    <w:abstractNumId w:val="23"/>
  </w:num>
  <w:num w:numId="6">
    <w:abstractNumId w:val="12"/>
  </w:num>
  <w:num w:numId="7">
    <w:abstractNumId w:val="17"/>
  </w:num>
  <w:num w:numId="8">
    <w:abstractNumId w:val="2"/>
  </w:num>
  <w:num w:numId="9">
    <w:abstractNumId w:val="19"/>
  </w:num>
  <w:num w:numId="10">
    <w:abstractNumId w:val="4"/>
  </w:num>
  <w:num w:numId="11">
    <w:abstractNumId w:val="7"/>
  </w:num>
  <w:num w:numId="12">
    <w:abstractNumId w:val="16"/>
  </w:num>
  <w:num w:numId="13">
    <w:abstractNumId w:val="21"/>
  </w:num>
  <w:num w:numId="14">
    <w:abstractNumId w:val="14"/>
  </w:num>
  <w:num w:numId="15">
    <w:abstractNumId w:val="11"/>
  </w:num>
  <w:num w:numId="16">
    <w:abstractNumId w:val="3"/>
  </w:num>
  <w:num w:numId="17">
    <w:abstractNumId w:val="1"/>
  </w:num>
  <w:num w:numId="18">
    <w:abstractNumId w:val="8"/>
  </w:num>
  <w:num w:numId="19">
    <w:abstractNumId w:val="22"/>
  </w:num>
  <w:num w:numId="20">
    <w:abstractNumId w:val="10"/>
  </w:num>
  <w:num w:numId="21">
    <w:abstractNumId w:val="15"/>
  </w:num>
  <w:num w:numId="22">
    <w:abstractNumId w:val="20"/>
  </w:num>
  <w:num w:numId="23">
    <w:abstractNumId w:val="13"/>
  </w:num>
  <w:num w:numId="2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390B"/>
    <w:rsid w:val="000049AF"/>
    <w:rsid w:val="000A7547"/>
    <w:rsid w:val="000B280A"/>
    <w:rsid w:val="000E227F"/>
    <w:rsid w:val="0012574F"/>
    <w:rsid w:val="00150A77"/>
    <w:rsid w:val="00185ED5"/>
    <w:rsid w:val="00187356"/>
    <w:rsid w:val="001A5D17"/>
    <w:rsid w:val="001E00AB"/>
    <w:rsid w:val="001F5C4E"/>
    <w:rsid w:val="002840D1"/>
    <w:rsid w:val="002B5E99"/>
    <w:rsid w:val="002D2531"/>
    <w:rsid w:val="002D7C4A"/>
    <w:rsid w:val="002E1E4C"/>
    <w:rsid w:val="002E752F"/>
    <w:rsid w:val="003374A9"/>
    <w:rsid w:val="003829F7"/>
    <w:rsid w:val="003D2C52"/>
    <w:rsid w:val="00446492"/>
    <w:rsid w:val="00462221"/>
    <w:rsid w:val="00487540"/>
    <w:rsid w:val="004B50F6"/>
    <w:rsid w:val="004E579C"/>
    <w:rsid w:val="00537629"/>
    <w:rsid w:val="005B2F73"/>
    <w:rsid w:val="005D61EE"/>
    <w:rsid w:val="0060178E"/>
    <w:rsid w:val="00617728"/>
    <w:rsid w:val="00625132"/>
    <w:rsid w:val="0063353B"/>
    <w:rsid w:val="00692205"/>
    <w:rsid w:val="006C507F"/>
    <w:rsid w:val="007325F0"/>
    <w:rsid w:val="00762C75"/>
    <w:rsid w:val="00785998"/>
    <w:rsid w:val="007F2736"/>
    <w:rsid w:val="0086347C"/>
    <w:rsid w:val="0089476C"/>
    <w:rsid w:val="008B6F3D"/>
    <w:rsid w:val="008C459C"/>
    <w:rsid w:val="008C51F7"/>
    <w:rsid w:val="008E4B43"/>
    <w:rsid w:val="00900960"/>
    <w:rsid w:val="0092295A"/>
    <w:rsid w:val="009527A4"/>
    <w:rsid w:val="00960A04"/>
    <w:rsid w:val="009D5F0B"/>
    <w:rsid w:val="00A97941"/>
    <w:rsid w:val="00AC1BCC"/>
    <w:rsid w:val="00AE1662"/>
    <w:rsid w:val="00B029E4"/>
    <w:rsid w:val="00B27EEC"/>
    <w:rsid w:val="00B36010"/>
    <w:rsid w:val="00B56318"/>
    <w:rsid w:val="00B77750"/>
    <w:rsid w:val="00BF402C"/>
    <w:rsid w:val="00C33E26"/>
    <w:rsid w:val="00C7473F"/>
    <w:rsid w:val="00CC3CBE"/>
    <w:rsid w:val="00CC4361"/>
    <w:rsid w:val="00D03113"/>
    <w:rsid w:val="00D05D3D"/>
    <w:rsid w:val="00D23ABA"/>
    <w:rsid w:val="00D32490"/>
    <w:rsid w:val="00D70DD7"/>
    <w:rsid w:val="00D901D7"/>
    <w:rsid w:val="00DC0E3F"/>
    <w:rsid w:val="00ED2953"/>
    <w:rsid w:val="00F123DE"/>
    <w:rsid w:val="00F556BD"/>
    <w:rsid w:val="00F768AE"/>
    <w:rsid w:val="00FC03A9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0</TotalTime>
  <Pages>12</Pages>
  <Words>3991</Words>
  <Characters>22753</Characters>
  <Application>Microsoft Office Word</Application>
  <DocSecurity>0</DocSecurity>
  <Lines>189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26691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2</cp:revision>
  <cp:lastPrinted>2023-04-10T05:20:00Z</cp:lastPrinted>
  <dcterms:created xsi:type="dcterms:W3CDTF">2023-06-26T07:19:00Z</dcterms:created>
  <dcterms:modified xsi:type="dcterms:W3CDTF">2023-06-26T07:19:00Z</dcterms:modified>
</cp:coreProperties>
</file>