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A564A3B" w14:textId="77777777" w:rsidR="002D2531" w:rsidRDefault="002D2531"/>
    <w:p w14:paraId="5B6AC074" w14:textId="77777777" w:rsidR="0012574F" w:rsidRPr="00B50C42" w:rsidRDefault="0012574F" w:rsidP="0012574F">
      <w:pPr>
        <w:jc w:val="both"/>
        <w:rPr>
          <w:b/>
          <w:bCs/>
        </w:rPr>
      </w:pPr>
    </w:p>
    <w:p w14:paraId="29660845" w14:textId="77777777" w:rsidR="0012574F" w:rsidRPr="00B50C42" w:rsidRDefault="0012574F" w:rsidP="0012574F">
      <w:pPr>
        <w:jc w:val="both"/>
        <w:rPr>
          <w:b/>
          <w:bCs/>
        </w:rPr>
      </w:pPr>
    </w:p>
    <w:p w14:paraId="4A5808A5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794C15A3" wp14:editId="76E6FBC2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165530E6" wp14:editId="5D419EED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08A05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proofErr w:type="spellStart"/>
      <w:r w:rsidR="0012574F" w:rsidRPr="00D03113">
        <w:rPr>
          <w:sz w:val="22"/>
          <w:szCs w:val="22"/>
        </w:rPr>
        <w:t>Александровска</w:t>
      </w:r>
      <w:proofErr w:type="spellEnd"/>
      <w:r w:rsidR="0012574F" w:rsidRPr="00D03113">
        <w:rPr>
          <w:sz w:val="22"/>
          <w:szCs w:val="22"/>
        </w:rPr>
        <w:t>” № 26</w:t>
      </w:r>
    </w:p>
    <w:p w14:paraId="62CBA0C1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38E2FC22" w14:textId="77777777" w:rsidR="0012574F" w:rsidRPr="00D03113" w:rsidRDefault="00FD0D18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7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proofErr w:type="spellStart"/>
      <w:r w:rsidR="00150A77" w:rsidRPr="00D03113">
        <w:rPr>
          <w:sz w:val="22"/>
          <w:szCs w:val="22"/>
          <w:lang w:val="en-US"/>
        </w:rPr>
        <w:t>bg</w:t>
      </w:r>
      <w:proofErr w:type="spellEnd"/>
    </w:p>
    <w:p w14:paraId="76EF6D07" w14:textId="77777777" w:rsidR="002D2531" w:rsidRDefault="0012574F" w:rsidP="00187356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97ACCDB" wp14:editId="3711B078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EF8C3C" id="Straight Connector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5A36AD16" w14:textId="77777777" w:rsidR="00187356" w:rsidRPr="003A57E6" w:rsidRDefault="00187356" w:rsidP="00187356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ОБЩИНСКИ ПРЕДПРИЯТИЯ И ДРУЖЕСТВА</w:t>
      </w:r>
    </w:p>
    <w:p w14:paraId="7E9B1575" w14:textId="77777777" w:rsidR="00187356" w:rsidRDefault="00187356" w:rsidP="00187356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E931BFF" w14:textId="12DD66EA" w:rsidR="00187356" w:rsidRPr="003B597A" w:rsidRDefault="00187356" w:rsidP="00187356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5B2F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№37</w:t>
      </w:r>
    </w:p>
    <w:p w14:paraId="0CA5CE19" w14:textId="77777777" w:rsidR="00187356" w:rsidRDefault="00187356" w:rsidP="00187356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4FE03AFF" w14:textId="29222503" w:rsidR="00187356" w:rsidRDefault="005B2F73" w:rsidP="00187356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23.05.2023 г., от 11</w:t>
      </w:r>
      <w:r w:rsidR="00187356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="00187356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часа,</w:t>
      </w:r>
      <w:r w:rsidR="00187356" w:rsidRPr="00372A88">
        <w:rPr>
          <w:rFonts w:ascii="Times New Roman" w:hAnsi="Times New Roman"/>
          <w:sz w:val="24"/>
          <w:szCs w:val="24"/>
        </w:rPr>
        <w:t xml:space="preserve"> в Зала </w:t>
      </w:r>
      <w:r w:rsidR="00187356">
        <w:rPr>
          <w:rFonts w:ascii="Times New Roman" w:hAnsi="Times New Roman"/>
          <w:sz w:val="24"/>
          <w:szCs w:val="24"/>
        </w:rPr>
        <w:t>1</w:t>
      </w:r>
      <w:r w:rsidR="00187356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</w:t>
      </w:r>
      <w:proofErr w:type="spellStart"/>
      <w:r w:rsidR="00187356" w:rsidRPr="00372A88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="00187356" w:rsidRPr="00372A88">
        <w:rPr>
          <w:rFonts w:ascii="Times New Roman" w:hAnsi="Times New Roman"/>
          <w:sz w:val="24"/>
          <w:szCs w:val="24"/>
        </w:rPr>
        <w:t>“ 26</w:t>
      </w:r>
      <w:r w:rsidR="00187356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68441F07" w14:textId="09F8BF50" w:rsidR="00187356" w:rsidRDefault="00187356" w:rsidP="00187356">
      <w:pPr>
        <w:suppressAutoHyphens w:val="0"/>
        <w:ind w:firstLine="708"/>
        <w:jc w:val="both"/>
        <w:rPr>
          <w:lang w:eastAsia="bg-BG"/>
        </w:rPr>
      </w:pPr>
      <w:r w:rsidRPr="0005779D">
        <w:rPr>
          <w:lang w:eastAsia="bg-BG"/>
        </w:rPr>
        <w:t>На заседанието на комисията присъстваха</w:t>
      </w:r>
      <w:r>
        <w:rPr>
          <w:lang w:eastAsia="bg-BG"/>
        </w:rPr>
        <w:t xml:space="preserve"> Георги Дракалиев – председател, Кирил Начев – зам.-председател </w:t>
      </w:r>
      <w:r w:rsidRPr="0005779D">
        <w:rPr>
          <w:lang w:eastAsia="bg-BG"/>
        </w:rPr>
        <w:t>и членове:</w:t>
      </w:r>
      <w:r w:rsidR="00BF402C">
        <w:rPr>
          <w:lang w:eastAsia="bg-BG"/>
        </w:rPr>
        <w:t xml:space="preserve"> </w:t>
      </w:r>
      <w:r>
        <w:rPr>
          <w:lang w:eastAsia="bg-BG"/>
        </w:rPr>
        <w:t xml:space="preserve">Димчо Грудев, </w:t>
      </w:r>
      <w:r w:rsidRPr="0005779D">
        <w:rPr>
          <w:lang w:eastAsia="bg-BG"/>
        </w:rPr>
        <w:t>Евели</w:t>
      </w:r>
      <w:r w:rsidR="00BF402C">
        <w:rPr>
          <w:lang w:eastAsia="bg-BG"/>
        </w:rPr>
        <w:t>на Михалева, Бенчо Бенчев, Стоян Коларов</w:t>
      </w:r>
      <w:r w:rsidR="00462221">
        <w:rPr>
          <w:lang w:eastAsia="bg-BG"/>
        </w:rPr>
        <w:t xml:space="preserve"> и Тодор Йосифов.</w:t>
      </w:r>
    </w:p>
    <w:p w14:paraId="4B26A9B1" w14:textId="2E5C815F" w:rsidR="00187356" w:rsidRPr="009564E4" w:rsidRDefault="00187356" w:rsidP="00187356">
      <w:pPr>
        <w:jc w:val="both"/>
      </w:pPr>
      <w:r>
        <w:rPr>
          <w:lang w:eastAsia="bg-BG"/>
        </w:rPr>
        <w:tab/>
      </w:r>
      <w:r w:rsidRPr="009564E4">
        <w:t>От общ</w:t>
      </w:r>
      <w:r w:rsidR="005B2F73">
        <w:t>инска администрация присъства</w:t>
      </w:r>
      <w:r w:rsidR="00462221">
        <w:t>ха Красимир Стойчев – зам.-кмет по „Финанси, бюджет и икономика“ и</w:t>
      </w:r>
      <w:r w:rsidR="005B2F73">
        <w:t xml:space="preserve"> </w:t>
      </w:r>
      <w:r w:rsidRPr="009564E4">
        <w:t>Живко Димитров -директор на дирекция "Управл</w:t>
      </w:r>
      <w:r w:rsidR="00B27EEC">
        <w:t>е</w:t>
      </w:r>
      <w:r w:rsidR="005B2F73">
        <w:t>ние на общинската собственост".</w:t>
      </w:r>
    </w:p>
    <w:p w14:paraId="2548CEA8" w14:textId="0408B60D" w:rsidR="00187356" w:rsidRPr="003229A5" w:rsidRDefault="00187356" w:rsidP="00BF402C">
      <w:pPr>
        <w:ind w:firstLine="708"/>
        <w:jc w:val="both"/>
        <w:rPr>
          <w:lang w:eastAsia="bg-BG"/>
        </w:rPr>
      </w:pPr>
      <w:r w:rsidRPr="00F014DA">
        <w:t xml:space="preserve">Заседанието откри и ръководи </w:t>
      </w:r>
      <w:r w:rsidRPr="00F014DA">
        <w:rPr>
          <w:lang w:eastAsia="bg-BG"/>
        </w:rPr>
        <w:t>председател</w:t>
      </w:r>
      <w:r>
        <w:rPr>
          <w:lang w:eastAsia="bg-BG"/>
        </w:rPr>
        <w:t>ят</w:t>
      </w:r>
      <w:r w:rsidRPr="00F014DA">
        <w:t xml:space="preserve"> на ПКОСОПД –</w:t>
      </w:r>
      <w:r>
        <w:t xml:space="preserve"> </w:t>
      </w:r>
      <w:r>
        <w:rPr>
          <w:lang w:eastAsia="bg-BG"/>
        </w:rPr>
        <w:t xml:space="preserve">Георги Дракалиев, като </w:t>
      </w:r>
      <w:r>
        <w:rPr>
          <w:i/>
        </w:rPr>
        <w:t>с</w:t>
      </w:r>
      <w:r w:rsidR="00462221">
        <w:rPr>
          <w:i/>
        </w:rPr>
        <w:t>ъс 7</w:t>
      </w:r>
      <w:r w:rsidRPr="00F014DA">
        <w:rPr>
          <w:rStyle w:val="CommentReference"/>
          <w:i/>
        </w:rPr>
        <w:t xml:space="preserve"> </w:t>
      </w:r>
      <w:r w:rsidRPr="00F014DA">
        <w:rPr>
          <w:i/>
          <w:lang w:eastAsia="bg-BG"/>
        </w:rPr>
        <w:t>гл. „за“, 0 гл. „против“ и 0 гл. „въздържал се“</w:t>
      </w:r>
      <w:r w:rsidRPr="00F014DA">
        <w:rPr>
          <w:i/>
          <w:lang w:val="en-US" w:eastAsia="bg-BG"/>
        </w:rPr>
        <w:t>,</w:t>
      </w:r>
      <w:r w:rsidRPr="00F014DA">
        <w:rPr>
          <w:i/>
          <w:lang w:eastAsia="bg-BG"/>
        </w:rPr>
        <w:t xml:space="preserve"> </w:t>
      </w:r>
      <w:r w:rsidRPr="00F014DA">
        <w:rPr>
          <w:lang w:eastAsia="bg-BG"/>
        </w:rPr>
        <w:t>се прие следния</w:t>
      </w:r>
      <w:r>
        <w:rPr>
          <w:lang w:eastAsia="bg-BG"/>
        </w:rPr>
        <w:t>т</w:t>
      </w:r>
      <w:r w:rsidRPr="00734945">
        <w:rPr>
          <w:i/>
          <w:lang w:eastAsia="bg-BG"/>
        </w:rPr>
        <w:t xml:space="preserve"> </w:t>
      </w:r>
    </w:p>
    <w:p w14:paraId="752CD753" w14:textId="77777777" w:rsidR="00187356" w:rsidRPr="00FD05EA" w:rsidRDefault="00187356" w:rsidP="00187356">
      <w:pPr>
        <w:ind w:firstLine="708"/>
        <w:contextualSpacing/>
        <w:jc w:val="both"/>
        <w:rPr>
          <w:i/>
          <w:lang w:eastAsia="bg-BG"/>
        </w:rPr>
      </w:pPr>
    </w:p>
    <w:p w14:paraId="3B3F0A4B" w14:textId="77777777" w:rsidR="005B2F73" w:rsidRPr="00B90155" w:rsidRDefault="005B2F73" w:rsidP="005B2F73">
      <w:pPr>
        <w:contextualSpacing/>
        <w:jc w:val="center"/>
        <w:rPr>
          <w:b/>
          <w:lang w:eastAsia="my-MM" w:bidi="my-MM"/>
        </w:rPr>
      </w:pPr>
      <w:r w:rsidRPr="00B90155">
        <w:rPr>
          <w:b/>
          <w:lang w:eastAsia="my-MM" w:bidi="my-MM"/>
        </w:rPr>
        <w:t>ДНЕВЕН РЕД</w:t>
      </w:r>
    </w:p>
    <w:p w14:paraId="7C7AA633" w14:textId="77777777" w:rsidR="005B2F73" w:rsidRPr="00B90155" w:rsidRDefault="005B2F73" w:rsidP="005B2F73">
      <w:pPr>
        <w:jc w:val="both"/>
        <w:rPr>
          <w:u w:val="thick"/>
        </w:rPr>
      </w:pPr>
    </w:p>
    <w:p w14:paraId="094CE9A5" w14:textId="77777777" w:rsidR="00785998" w:rsidRPr="00FF28C0" w:rsidRDefault="00785998" w:rsidP="00785998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08-00-14045</w:t>
      </w:r>
      <w:r>
        <w:t> </w:t>
      </w:r>
      <w:r>
        <w:rPr>
          <w:rStyle w:val="Strong"/>
        </w:rPr>
        <w:t xml:space="preserve">Докладна записка от д-р Атанас Димов </w:t>
      </w:r>
      <w:proofErr w:type="spellStart"/>
      <w:r>
        <w:rPr>
          <w:rStyle w:val="Strong"/>
        </w:rPr>
        <w:t>Бошев</w:t>
      </w:r>
      <w:proofErr w:type="spellEnd"/>
      <w:r>
        <w:rPr>
          <w:rStyle w:val="Strong"/>
        </w:rPr>
        <w:t xml:space="preserve"> - управител на "Медицински център II - Бургас" ЕООД,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Продажба на недвижим имот, дълготраен материален актив, включен в капитала на дружеството</w:t>
      </w:r>
    </w:p>
    <w:p w14:paraId="32448271" w14:textId="77777777" w:rsidR="00785998" w:rsidRPr="00785998" w:rsidRDefault="00785998" w:rsidP="00785998">
      <w:pPr>
        <w:suppressAutoHyphens w:val="0"/>
        <w:ind w:left="720"/>
        <w:jc w:val="both"/>
        <w:rPr>
          <w:rFonts w:eastAsia="Calibri"/>
          <w:b/>
          <w:u w:val="single"/>
          <w:lang w:eastAsia="en-US"/>
        </w:rPr>
      </w:pPr>
    </w:p>
    <w:p w14:paraId="0846F342" w14:textId="10D0B88C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08-00-14063</w:t>
      </w:r>
      <w:r>
        <w:t xml:space="preserve">  </w:t>
      </w:r>
      <w:r>
        <w:rPr>
          <w:rStyle w:val="Strong"/>
        </w:rPr>
        <w:t xml:space="preserve">Докладна записка от Иво Баев - председател на временна комисия за изработване на проект на Наредба за условията и реда за поставяне на </w:t>
      </w:r>
      <w:proofErr w:type="spellStart"/>
      <w:r>
        <w:rPr>
          <w:rStyle w:val="Strong"/>
        </w:rPr>
        <w:t>преместваеми</w:t>
      </w:r>
      <w:proofErr w:type="spellEnd"/>
      <w:r>
        <w:rPr>
          <w:rStyle w:val="Strong"/>
        </w:rPr>
        <w:t xml:space="preserve"> обекти и елементи на градското обзавеждане на територията на Община Бургас , </w:t>
      </w:r>
      <w:r>
        <w:rPr>
          <w:rStyle w:val="Emphasis"/>
        </w:rPr>
        <w:t xml:space="preserve">относно: </w:t>
      </w:r>
      <w:r>
        <w:t xml:space="preserve">Приемане на Наредба за условията и реда за поставяне на </w:t>
      </w:r>
      <w:proofErr w:type="spellStart"/>
      <w:r>
        <w:t>преместваеми</w:t>
      </w:r>
      <w:proofErr w:type="spellEnd"/>
      <w:r>
        <w:t xml:space="preserve"> обекти и елементи на градското обзавеждане на територията на Община Бургас</w:t>
      </w:r>
    </w:p>
    <w:p w14:paraId="24EEE0DA" w14:textId="77777777" w:rsidR="005B2F73" w:rsidRPr="00F33A6C" w:rsidRDefault="005B2F73" w:rsidP="005B2F73">
      <w:pPr>
        <w:suppressAutoHyphens w:val="0"/>
        <w:ind w:left="720"/>
        <w:jc w:val="both"/>
        <w:rPr>
          <w:rFonts w:eastAsia="Calibri"/>
          <w:b/>
          <w:u w:val="single"/>
          <w:lang w:eastAsia="en-US"/>
        </w:rPr>
      </w:pPr>
    </w:p>
    <w:p w14:paraId="7B34D5AC" w14:textId="77777777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08-00-14098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Подписване на партньорско споразумение за целите на подготовката и изпълнението на проектно предложение, с които Община Бургас кандидатства за отпускане на финансиране по процедура „Ремонт и рехабилитация на общежития в системата на училищното образование“, която е част от инвестиция „Модернизация на образователната инфраструктура“, съгласно Националния план за възстановяване и устойчивост на Република България </w:t>
      </w:r>
    </w:p>
    <w:p w14:paraId="34F61674" w14:textId="77777777" w:rsidR="005B2F73" w:rsidRDefault="005B2F73" w:rsidP="005B2F73">
      <w:pPr>
        <w:suppressAutoHyphens w:val="0"/>
        <w:jc w:val="both"/>
        <w:rPr>
          <w:rFonts w:eastAsia="Calibri"/>
          <w:b/>
          <w:u w:val="single"/>
          <w:lang w:eastAsia="en-US"/>
        </w:rPr>
      </w:pPr>
      <w:r>
        <w:t xml:space="preserve">  </w:t>
      </w:r>
    </w:p>
    <w:p w14:paraId="5FC83A6D" w14:textId="77777777" w:rsidR="005B2F73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</w:t>
      </w:r>
      <w:r w:rsidRPr="00006E37">
        <w:rPr>
          <w:i/>
        </w:rPr>
        <w:t>-14086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Учредяване право на строеж в УПИ V-86 в кв. 7 по плана на кв. „Работнически жилища“, ж.к. „Братя Миладинови“, гр. Бургас, за изграждане на жилищна сграда, срещу задължение за проектиране, строителство и обезщетение с реални обекти</w:t>
      </w:r>
    </w:p>
    <w:p w14:paraId="1F766315" w14:textId="77777777" w:rsidR="005B2F73" w:rsidRPr="00660658" w:rsidRDefault="005B2F73" w:rsidP="005B2F73">
      <w:pPr>
        <w:ind w:left="360"/>
        <w:rPr>
          <w:i/>
        </w:rPr>
      </w:pPr>
    </w:p>
    <w:p w14:paraId="1BC3DD4B" w14:textId="77777777" w:rsidR="005B2F73" w:rsidRPr="001C4893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1C4893">
        <w:rPr>
          <w:i/>
        </w:rPr>
        <w:lastRenderedPageBreak/>
        <w:t>ОбС</w:t>
      </w:r>
      <w:proofErr w:type="spellEnd"/>
      <w:r w:rsidRPr="001C4893">
        <w:rPr>
          <w:i/>
        </w:rPr>
        <w:t xml:space="preserve"> 08-00-14097</w:t>
      </w:r>
      <w:r w:rsidRPr="001C4893">
        <w:t xml:space="preserve"> </w:t>
      </w:r>
      <w:r w:rsidRPr="001C4893">
        <w:rPr>
          <w:rStyle w:val="Strong"/>
        </w:rPr>
        <w:t>Докладна записка от Димитър Николов – кмет на Община Бургас,</w:t>
      </w:r>
      <w:r w:rsidRPr="001C4893">
        <w:t xml:space="preserve"> </w:t>
      </w:r>
      <w:r w:rsidRPr="001C4893">
        <w:rPr>
          <w:rStyle w:val="Emphasis"/>
        </w:rPr>
        <w:t xml:space="preserve">относно: </w:t>
      </w:r>
      <w:r w:rsidRPr="001C4893">
        <w:t>Учредяване право на строеж на „Електроразпределение ЮГ“ ЕАД за изграждане на трафопост в имот – общинска собственост, представляващ УПИ XXIX-604, кв.53 по плана на кв. „Долно Езерово“, гр. Бургас, съответен на ПИ с идентификатор 07079.826.604 по КККР на гр. Бургас </w:t>
      </w:r>
    </w:p>
    <w:p w14:paraId="440D56B8" w14:textId="77777777" w:rsidR="005B2F73" w:rsidRDefault="005B2F73" w:rsidP="005B2F73">
      <w:pPr>
        <w:suppressAutoHyphens w:val="0"/>
        <w:jc w:val="both"/>
        <w:rPr>
          <w:rFonts w:eastAsia="Calibri"/>
          <w:b/>
          <w:u w:val="single"/>
          <w:lang w:eastAsia="en-US"/>
        </w:rPr>
      </w:pPr>
    </w:p>
    <w:p w14:paraId="4EC4ADD4" w14:textId="77777777" w:rsidR="005B2F73" w:rsidRPr="00102D9D" w:rsidRDefault="005B2F73" w:rsidP="005B2F73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02D9D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102D9D">
        <w:rPr>
          <w:rFonts w:ascii="Times New Roman" w:hAnsi="Times New Roman" w:cs="Times New Roman"/>
          <w:i/>
          <w:sz w:val="24"/>
          <w:szCs w:val="24"/>
        </w:rPr>
        <w:t xml:space="preserve"> 08-00-14084</w:t>
      </w:r>
      <w:r w:rsidRPr="00102D9D">
        <w:rPr>
          <w:rFonts w:ascii="Times New Roman" w:hAnsi="Times New Roman" w:cs="Times New Roman"/>
          <w:sz w:val="24"/>
          <w:szCs w:val="24"/>
        </w:rPr>
        <w:t> </w:t>
      </w:r>
      <w:r w:rsidRPr="00102D9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– кмет на Община Бургас,</w:t>
      </w:r>
      <w:r w:rsidRPr="00102D9D">
        <w:rPr>
          <w:rFonts w:ascii="Times New Roman" w:hAnsi="Times New Roman" w:cs="Times New Roman"/>
          <w:sz w:val="24"/>
          <w:szCs w:val="24"/>
        </w:rPr>
        <w:t xml:space="preserve"> </w:t>
      </w:r>
      <w:r w:rsidRPr="00102D9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02D9D">
        <w:rPr>
          <w:rFonts w:ascii="Times New Roman" w:hAnsi="Times New Roman" w:cs="Times New Roman"/>
          <w:sz w:val="24"/>
          <w:szCs w:val="24"/>
        </w:rPr>
        <w:t>Отдаване под наем на част от имот</w:t>
      </w:r>
      <w:r w:rsidRPr="00102D9D">
        <w:rPr>
          <w:rStyle w:val="Strong"/>
          <w:rFonts w:ascii="Times New Roman" w:hAnsi="Times New Roman" w:cs="Times New Roman"/>
          <w:sz w:val="24"/>
          <w:szCs w:val="24"/>
        </w:rPr>
        <w:t xml:space="preserve"> –</w:t>
      </w:r>
      <w:r w:rsidRPr="00102D9D">
        <w:rPr>
          <w:rFonts w:ascii="Times New Roman" w:hAnsi="Times New Roman" w:cs="Times New Roman"/>
          <w:sz w:val="24"/>
          <w:szCs w:val="24"/>
        </w:rPr>
        <w:t xml:space="preserve"> общинска собственост, чрез публичен търг с тайно наддаване</w:t>
      </w:r>
    </w:p>
    <w:p w14:paraId="6A4D87D0" w14:textId="77777777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08-00-14088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Отдаване под наем на нежилищен имот – частна общинска собственост, представляващ обособен обект №4, част от самостоятелен обект в сграда с идентификатор 07079.612.116.1.49 по КККР на гр. Бургас, находящ се в гр. Бургас, ул. „</w:t>
      </w:r>
      <w:proofErr w:type="spellStart"/>
      <w:r>
        <w:t>Александровска</w:t>
      </w:r>
      <w:proofErr w:type="spellEnd"/>
      <w:r>
        <w:t>“ №115, партер, за срок от 10 (десет) години, чрез провеждане на публичен търг с тайно наддаване, за офис </w:t>
      </w:r>
    </w:p>
    <w:p w14:paraId="3B6022AF" w14:textId="77777777" w:rsidR="005B2F73" w:rsidRPr="00F33A6C" w:rsidRDefault="005B2F73" w:rsidP="005B2F73">
      <w:pPr>
        <w:suppressAutoHyphens w:val="0"/>
        <w:jc w:val="both"/>
        <w:rPr>
          <w:rFonts w:eastAsia="Calibri"/>
          <w:b/>
          <w:u w:val="single"/>
          <w:lang w:eastAsia="en-US"/>
        </w:rPr>
      </w:pPr>
    </w:p>
    <w:p w14:paraId="721F7188" w14:textId="77777777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08-00-14085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Отдаване под наем на обработваеми земеделски земи, общинска собственост, в землищата на територията на Община Бургас, чрез провеждане на публични търгове с тайно наддаване по реда на НРПУРОИВ</w:t>
      </w:r>
    </w:p>
    <w:p w14:paraId="3B536611" w14:textId="77777777" w:rsidR="005B2F73" w:rsidRDefault="005B2F73" w:rsidP="005B2F73">
      <w:pPr>
        <w:suppressAutoHyphens w:val="0"/>
        <w:jc w:val="both"/>
        <w:rPr>
          <w:rFonts w:eastAsia="Calibri"/>
          <w:b/>
          <w:u w:val="single"/>
          <w:lang w:eastAsia="en-US"/>
        </w:rPr>
      </w:pPr>
    </w:p>
    <w:p w14:paraId="097F772A" w14:textId="77777777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08-00-14089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Одобряване на предварителното съгласие за извършване на замяна на имоти, собственост на юридическо лице, подлежащи на отчуждаване, с имот частна общинска собственост, по реда на чл. 21, ал.4, </w:t>
      </w:r>
      <w:proofErr w:type="spellStart"/>
      <w:r>
        <w:t>предл</w:t>
      </w:r>
      <w:proofErr w:type="spellEnd"/>
      <w:r>
        <w:t>.  второ и ал.5 от Закона за общинската собственост </w:t>
      </w:r>
    </w:p>
    <w:p w14:paraId="7A0B49B1" w14:textId="77777777" w:rsidR="005B2F73" w:rsidRDefault="005B2F73" w:rsidP="005B2F73">
      <w:pPr>
        <w:suppressAutoHyphens w:val="0"/>
        <w:jc w:val="both"/>
        <w:rPr>
          <w:rFonts w:eastAsia="Calibri"/>
          <w:b/>
          <w:u w:val="single"/>
          <w:lang w:eastAsia="en-US"/>
        </w:rPr>
      </w:pPr>
    </w:p>
    <w:p w14:paraId="1E16F76D" w14:textId="77777777" w:rsidR="005B2F73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08-00-14076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физически лица, чрез продажба на 105/1455 </w:t>
      </w:r>
      <w:proofErr w:type="spellStart"/>
      <w:r>
        <w:t>кв.м</w:t>
      </w:r>
      <w:proofErr w:type="spellEnd"/>
      <w:r>
        <w:t xml:space="preserve"> идеални части от УПИ VІІ-272 в кв.23, целият с площ 1455 </w:t>
      </w:r>
      <w:proofErr w:type="spellStart"/>
      <w:r>
        <w:t>кв.м</w:t>
      </w:r>
      <w:proofErr w:type="spellEnd"/>
      <w:r>
        <w:t>, по плана на кв. „Банево“, гр. Бургас - частна общинска собственост</w:t>
      </w:r>
    </w:p>
    <w:p w14:paraId="721EC844" w14:textId="77777777" w:rsidR="005B2F73" w:rsidRPr="00F33A6C" w:rsidRDefault="005B2F73" w:rsidP="005B2F73">
      <w:pPr>
        <w:rPr>
          <w:rFonts w:eastAsia="Calibri"/>
          <w:b/>
          <w:u w:val="single"/>
        </w:rPr>
      </w:pPr>
    </w:p>
    <w:p w14:paraId="21F5D756" w14:textId="77777777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08-00-14077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лице, чрез продажба на 83/945 </w:t>
      </w:r>
      <w:proofErr w:type="spellStart"/>
      <w:r>
        <w:t>кв.м</w:t>
      </w:r>
      <w:proofErr w:type="spellEnd"/>
      <w:r>
        <w:t xml:space="preserve"> </w:t>
      </w:r>
      <w:proofErr w:type="spellStart"/>
      <w:r>
        <w:t>ид</w:t>
      </w:r>
      <w:proofErr w:type="spellEnd"/>
      <w:r>
        <w:t xml:space="preserve">. ч. от УПИ ХХІІІ-75 в кв. 3, целият с площ 945 </w:t>
      </w:r>
      <w:proofErr w:type="spellStart"/>
      <w:r>
        <w:t>кв.м</w:t>
      </w:r>
      <w:proofErr w:type="spellEnd"/>
      <w:r>
        <w:t>, по плана на кв. „Банево“, гр. Бургас - частна общинска собственост</w:t>
      </w:r>
    </w:p>
    <w:p w14:paraId="6F52B0D1" w14:textId="77777777" w:rsidR="005B2F73" w:rsidRDefault="005B2F73" w:rsidP="005B2F73">
      <w:pPr>
        <w:suppressAutoHyphens w:val="0"/>
        <w:jc w:val="both"/>
        <w:rPr>
          <w:rFonts w:eastAsia="Calibri"/>
          <w:b/>
          <w:u w:val="single"/>
          <w:lang w:eastAsia="en-US"/>
        </w:rPr>
      </w:pPr>
    </w:p>
    <w:p w14:paraId="52563311" w14:textId="77777777" w:rsidR="005B2F73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08-00-14081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физически лица, чрез продажба на 29/758 </w:t>
      </w:r>
      <w:proofErr w:type="spellStart"/>
      <w:r>
        <w:t>кв.м</w:t>
      </w:r>
      <w:proofErr w:type="spellEnd"/>
      <w:r>
        <w:t xml:space="preserve"> идеални части от УПИ ХІ-532 в кв. 39, целият с площ 758 </w:t>
      </w:r>
      <w:proofErr w:type="spellStart"/>
      <w:r>
        <w:t>кв.м</w:t>
      </w:r>
      <w:proofErr w:type="spellEnd"/>
      <w:r>
        <w:t>, по плана на кв. „Банево“, гр. Бургас - частна общинска собственост</w:t>
      </w:r>
    </w:p>
    <w:p w14:paraId="4FF1F7CE" w14:textId="77777777" w:rsidR="005B2F73" w:rsidRPr="00F33A6C" w:rsidRDefault="005B2F73" w:rsidP="005B2F73">
      <w:pPr>
        <w:suppressAutoHyphens w:val="0"/>
        <w:jc w:val="both"/>
        <w:rPr>
          <w:rFonts w:eastAsia="Calibri"/>
          <w:b/>
          <w:u w:val="single"/>
          <w:lang w:eastAsia="en-US"/>
        </w:rPr>
      </w:pPr>
    </w:p>
    <w:p w14:paraId="10BC7181" w14:textId="77777777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08-00-14075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 чрез продажба на общинските </w:t>
      </w:r>
      <w:proofErr w:type="spellStart"/>
      <w:r>
        <w:t>идeални</w:t>
      </w:r>
      <w:proofErr w:type="spellEnd"/>
      <w:r>
        <w:t xml:space="preserve"> части от УПИ І-16 в кв.5 по ПУП-ПРЗ на с. Изворище, Община Бургас</w:t>
      </w:r>
    </w:p>
    <w:p w14:paraId="285B2946" w14:textId="77777777" w:rsidR="005B2F73" w:rsidRPr="00660658" w:rsidRDefault="005B2F73" w:rsidP="005B2F73">
      <w:pPr>
        <w:ind w:left="360"/>
        <w:rPr>
          <w:rFonts w:eastAsia="Calibri"/>
          <w:b/>
          <w:u w:val="single"/>
        </w:rPr>
      </w:pPr>
    </w:p>
    <w:p w14:paraId="4C4B19E0" w14:textId="77777777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08-00-14079</w:t>
      </w:r>
      <w:r w:rsidRPr="00F33A6C">
        <w:rPr>
          <w:rStyle w:val="Hyperlink"/>
        </w:rP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 чрез продажба на общинските </w:t>
      </w:r>
      <w:proofErr w:type="spellStart"/>
      <w:r>
        <w:t>идeални</w:t>
      </w:r>
      <w:proofErr w:type="spellEnd"/>
      <w:r>
        <w:t xml:space="preserve"> части от УПИ Х-19 в кв.5 по ПУП-ПРЗ на с. Изворище, Община Бургас</w:t>
      </w:r>
    </w:p>
    <w:p w14:paraId="782C9019" w14:textId="77777777" w:rsidR="005B2F73" w:rsidRPr="00F33A6C" w:rsidRDefault="005B2F73" w:rsidP="005B2F73">
      <w:pPr>
        <w:rPr>
          <w:rFonts w:eastAsia="Calibri"/>
          <w:b/>
          <w:u w:val="single"/>
        </w:rPr>
      </w:pPr>
    </w:p>
    <w:p w14:paraId="60A0F43C" w14:textId="77777777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08-00-14080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 чрез продажба на общинските </w:t>
      </w:r>
      <w:proofErr w:type="spellStart"/>
      <w:r>
        <w:t>идeални</w:t>
      </w:r>
      <w:proofErr w:type="spellEnd"/>
      <w:r>
        <w:t xml:space="preserve"> части от УПИ V-137 в кв.23 по ПУП-ПРЗ на с. Изворище, Община Бургас</w:t>
      </w:r>
    </w:p>
    <w:p w14:paraId="19C68408" w14:textId="77777777" w:rsidR="005B2F73" w:rsidRPr="00F33A6C" w:rsidRDefault="005B2F73" w:rsidP="005B2F73">
      <w:pPr>
        <w:suppressAutoHyphens w:val="0"/>
        <w:jc w:val="both"/>
        <w:rPr>
          <w:rFonts w:eastAsia="Calibri"/>
          <w:b/>
          <w:u w:val="single"/>
          <w:lang w:eastAsia="en-US"/>
        </w:rPr>
      </w:pPr>
    </w:p>
    <w:p w14:paraId="6FC3DF66" w14:textId="77777777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08-00-14078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 чрез продажба на общинските </w:t>
      </w:r>
      <w:proofErr w:type="spellStart"/>
      <w:r>
        <w:t>идeални</w:t>
      </w:r>
      <w:proofErr w:type="spellEnd"/>
      <w:r>
        <w:t xml:space="preserve"> части от УПИ І-300 в кв.40 по ПУП-ПРЗ на с. Брястовец, Община Бургас</w:t>
      </w:r>
    </w:p>
    <w:p w14:paraId="485E4A9C" w14:textId="77777777" w:rsidR="005B2F73" w:rsidRDefault="005B2F73" w:rsidP="005B2F73">
      <w:pPr>
        <w:pStyle w:val="ListParagraph"/>
        <w:rPr>
          <w:rFonts w:eastAsia="Calibri"/>
          <w:b/>
          <w:u w:val="single"/>
        </w:rPr>
      </w:pPr>
    </w:p>
    <w:p w14:paraId="64611491" w14:textId="77777777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08-00-14082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 чрез продажба на общинските </w:t>
      </w:r>
      <w:proofErr w:type="spellStart"/>
      <w:r>
        <w:t>идeални</w:t>
      </w:r>
      <w:proofErr w:type="spellEnd"/>
      <w:r>
        <w:t xml:space="preserve"> части от УПИ Х-202 в кв.32 по ПУП-ПРЗ на с. Брястовец, Община Бургас</w:t>
      </w:r>
    </w:p>
    <w:p w14:paraId="7B5EECF8" w14:textId="77777777" w:rsidR="005B2F73" w:rsidRPr="00F33A6C" w:rsidRDefault="005B2F73" w:rsidP="005B2F73">
      <w:pPr>
        <w:rPr>
          <w:rFonts w:eastAsia="Calibri"/>
          <w:b/>
          <w:u w:val="single"/>
        </w:rPr>
      </w:pPr>
    </w:p>
    <w:p w14:paraId="03B5CE53" w14:textId="77777777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08-00-14074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Продажба чрез публичен търг с тайно наддаване на недвижими имоти - частна общинска собственост, находящи се във </w:t>
      </w:r>
      <w:proofErr w:type="spellStart"/>
      <w:r>
        <w:t>в.з</w:t>
      </w:r>
      <w:proofErr w:type="spellEnd"/>
      <w:r>
        <w:t>. „</w:t>
      </w:r>
      <w:proofErr w:type="spellStart"/>
      <w:r>
        <w:t>Росенец</w:t>
      </w:r>
      <w:proofErr w:type="spellEnd"/>
      <w:r>
        <w:t xml:space="preserve">“, </w:t>
      </w:r>
      <w:proofErr w:type="spellStart"/>
      <w:r>
        <w:t>земл</w:t>
      </w:r>
      <w:proofErr w:type="spellEnd"/>
      <w:r>
        <w:t xml:space="preserve">. кв. </w:t>
      </w:r>
      <w:proofErr w:type="spellStart"/>
      <w:r>
        <w:t>Крайморие</w:t>
      </w:r>
      <w:proofErr w:type="spellEnd"/>
      <w:r>
        <w:t>, гр. Бургас </w:t>
      </w:r>
    </w:p>
    <w:p w14:paraId="70B8ECBD" w14:textId="77777777" w:rsidR="005B2F73" w:rsidRPr="00F33A6C" w:rsidRDefault="005B2F73" w:rsidP="005B2F73">
      <w:pPr>
        <w:suppressAutoHyphens w:val="0"/>
        <w:jc w:val="both"/>
        <w:rPr>
          <w:rFonts w:eastAsia="Calibri"/>
          <w:b/>
          <w:u w:val="single"/>
          <w:lang w:eastAsia="en-US"/>
        </w:rPr>
      </w:pPr>
    </w:p>
    <w:p w14:paraId="015EFD69" w14:textId="77777777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08-00-14083</w:t>
      </w:r>
      <w:r>
        <w:t> 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Продажба на недвижим имот, частна общинска собственост, представляващ ПИ с идентификатор 07079.612.219 по КК на гр. Бургас, по реда на  чл. 35, ал. 3 от ЗОС</w:t>
      </w:r>
    </w:p>
    <w:p w14:paraId="342C443E" w14:textId="77777777" w:rsidR="005B2F73" w:rsidRPr="00F33A6C" w:rsidRDefault="005B2F73" w:rsidP="005B2F73">
      <w:pPr>
        <w:ind w:left="360"/>
        <w:rPr>
          <w:i/>
          <w:iCs/>
        </w:rPr>
      </w:pPr>
    </w:p>
    <w:p w14:paraId="2142C09D" w14:textId="77777777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08-00-14087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Продажба на общинско жилище, находящо се в гр. Бургас, </w:t>
      </w:r>
      <w:proofErr w:type="spellStart"/>
      <w:r>
        <w:t>ж.к.“Изгрев</w:t>
      </w:r>
      <w:proofErr w:type="spellEnd"/>
      <w:r>
        <w:t>”, бл.№30, вх.№4, ет.№8, ап.-десен, на наемател, настанен</w:t>
      </w:r>
      <w:r>
        <w:rPr>
          <w:rStyle w:val="Strong"/>
        </w:rPr>
        <w:t xml:space="preserve"> </w:t>
      </w:r>
      <w:r>
        <w:t>по</w:t>
      </w:r>
      <w:r>
        <w:rPr>
          <w:rStyle w:val="Strong"/>
        </w:rPr>
        <w:t xml:space="preserve"> </w:t>
      </w:r>
      <w:r>
        <w:t>административен ред. </w:t>
      </w:r>
    </w:p>
    <w:p w14:paraId="18E40DF5" w14:textId="77777777" w:rsidR="005B2F73" w:rsidRDefault="005B2F73" w:rsidP="005B2F73"/>
    <w:p w14:paraId="7FF833B3" w14:textId="77777777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r>
        <w:t> </w:t>
      </w: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08-00-14094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Продажба на общинско жилище, находящо се в гр. Бургас, </w:t>
      </w:r>
      <w:proofErr w:type="spellStart"/>
      <w:r>
        <w:t>ж.р</w:t>
      </w:r>
      <w:proofErr w:type="spellEnd"/>
      <w:r>
        <w:t>. „Меден Рудник“, блок № 80(480), вход 3 (В), етаж 6, апартамент № 55-среден, на наемател, настанен по административен ред </w:t>
      </w:r>
    </w:p>
    <w:p w14:paraId="6FE44B5B" w14:textId="77777777" w:rsidR="005B2F73" w:rsidRPr="00660658" w:rsidRDefault="005B2F73" w:rsidP="005B2F73">
      <w:pPr>
        <w:ind w:left="360"/>
        <w:rPr>
          <w:i/>
          <w:iCs/>
        </w:rPr>
      </w:pPr>
    </w:p>
    <w:p w14:paraId="242BC4E4" w14:textId="77777777" w:rsidR="005B2F73" w:rsidRPr="00F33A6C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08-00-14095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proofErr w:type="spellStart"/>
      <w:r>
        <w:rPr>
          <w:rStyle w:val="Emphasis"/>
        </w:rPr>
        <w:t>относно:</w:t>
      </w:r>
      <w:r>
        <w:t>Продажба</w:t>
      </w:r>
      <w:proofErr w:type="spellEnd"/>
      <w:r>
        <w:t xml:space="preserve"> на общинско жилище, находящо се в гр. Бургас, </w:t>
      </w:r>
      <w:proofErr w:type="spellStart"/>
      <w:r>
        <w:t>ж.р</w:t>
      </w:r>
      <w:proofErr w:type="spellEnd"/>
      <w:r>
        <w:t>. „Меден Рудник“, блок № 131, вход В, етаж 7, апартамент № 60-среден, на наемател, настанен по административен ред </w:t>
      </w:r>
    </w:p>
    <w:p w14:paraId="3E2D28C8" w14:textId="77777777" w:rsidR="005B2F73" w:rsidRPr="00660658" w:rsidRDefault="005B2F73" w:rsidP="005B2F73">
      <w:pPr>
        <w:ind w:left="360"/>
        <w:rPr>
          <w:i/>
          <w:iCs/>
        </w:rPr>
      </w:pPr>
    </w:p>
    <w:p w14:paraId="65826535" w14:textId="77777777" w:rsidR="005B2F73" w:rsidRPr="00FF28C0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08-00-14096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Продажба на общинско жилище, находящо се в гр. Бургас, </w:t>
      </w:r>
      <w:proofErr w:type="spellStart"/>
      <w:r>
        <w:t>ж.р</w:t>
      </w:r>
      <w:proofErr w:type="spellEnd"/>
      <w:r>
        <w:t>. „Меден Рудник“, блок № 60(460), вход 2(Б), етаж 5, апартамент № 35-десен, на наемател, настанен по административен ред</w:t>
      </w:r>
    </w:p>
    <w:p w14:paraId="56719950" w14:textId="77777777" w:rsidR="005B2F73" w:rsidRPr="00660658" w:rsidRDefault="005B2F73" w:rsidP="005B2F73">
      <w:pPr>
        <w:ind w:left="360"/>
        <w:rPr>
          <w:i/>
          <w:iCs/>
        </w:rPr>
      </w:pPr>
    </w:p>
    <w:p w14:paraId="5F1383F4" w14:textId="77777777" w:rsidR="005B2F73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08-00-14070</w:t>
      </w:r>
      <w:r>
        <w:t> 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Заявление за изменение на разрешително за </w:t>
      </w:r>
      <w:proofErr w:type="spellStart"/>
      <w:r>
        <w:t>водовземане</w:t>
      </w:r>
      <w:proofErr w:type="spellEnd"/>
      <w:r>
        <w:t xml:space="preserve"> на минерална вода от находище „Бургаски минерални бани“, кв. Ветрен, гр. Бургас </w:t>
      </w:r>
      <w:r>
        <w:rPr>
          <w:i/>
          <w:iCs/>
        </w:rPr>
        <w:br/>
      </w:r>
      <w:r>
        <w:t> </w:t>
      </w:r>
    </w:p>
    <w:p w14:paraId="0ABA0514" w14:textId="77777777" w:rsidR="005B2F73" w:rsidRPr="00FF28C0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08-00-14067</w:t>
      </w:r>
      <w:r>
        <w:t> 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Определяне представител на Община Бургас в общото събрание </w:t>
      </w:r>
      <w:r>
        <w:lastRenderedPageBreak/>
        <w:t>на акционерите на „Индустриален и логистичен парк – Бургас” АД и определяне начина на гласуване на проекторешенията</w:t>
      </w:r>
    </w:p>
    <w:p w14:paraId="1D619726" w14:textId="77777777" w:rsidR="005B2F73" w:rsidRPr="00FF28C0" w:rsidRDefault="005B2F73" w:rsidP="005B2F73">
      <w:pPr>
        <w:suppressAutoHyphens w:val="0"/>
        <w:ind w:left="720"/>
        <w:jc w:val="both"/>
        <w:rPr>
          <w:rStyle w:val="Emphasis"/>
          <w:rFonts w:eastAsia="Calibri"/>
          <w:b/>
          <w:i w:val="0"/>
          <w:iCs w:val="0"/>
          <w:u w:val="single"/>
          <w:lang w:eastAsia="en-US"/>
        </w:rPr>
      </w:pPr>
    </w:p>
    <w:p w14:paraId="43F06033" w14:textId="77777777" w:rsidR="005B2F73" w:rsidRPr="00FF28C0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r>
        <w:t> </w:t>
      </w: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08-00-14100</w:t>
      </w:r>
      <w:r>
        <w:t xml:space="preserve"> </w:t>
      </w:r>
      <w:r>
        <w:rPr>
          <w:rStyle w:val="Strong"/>
        </w:rPr>
        <w:t>Докладна записка от Красимир Стойчев - зам.-кмет "Финанси, бюджет и икономика",</w:t>
      </w:r>
      <w:r>
        <w:rPr>
          <w:rStyle w:val="Emphasis"/>
        </w:rPr>
        <w:t xml:space="preserve"> относно: </w:t>
      </w:r>
      <w:r>
        <w:t>Определяне на представител на Община Бургас в редовно Общо събрание на съдружниците на „</w:t>
      </w:r>
      <w:proofErr w:type="spellStart"/>
      <w:r>
        <w:t>Бургасинвест</w:t>
      </w:r>
      <w:proofErr w:type="spellEnd"/>
      <w:r>
        <w:t>“ ООД и определяне начина на гласуване на проекторешенията, посочени в дневния ред</w:t>
      </w:r>
    </w:p>
    <w:p w14:paraId="77A764BB" w14:textId="77777777" w:rsidR="005B2F73" w:rsidRDefault="005B2F73" w:rsidP="005B2F73">
      <w:pPr>
        <w:pStyle w:val="ListParagraph"/>
        <w:rPr>
          <w:rFonts w:eastAsia="Calibri"/>
          <w:b/>
          <w:u w:val="single"/>
        </w:rPr>
      </w:pPr>
    </w:p>
    <w:p w14:paraId="6BD062D3" w14:textId="77777777" w:rsidR="005B2F73" w:rsidRPr="00654469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08-00-14060</w:t>
      </w:r>
      <w:r>
        <w:t xml:space="preserve"> </w:t>
      </w:r>
      <w:r>
        <w:rPr>
          <w:rStyle w:val="Strong"/>
        </w:rPr>
        <w:t xml:space="preserve">Отчет от проф. д-р Севдалина </w:t>
      </w:r>
      <w:proofErr w:type="spellStart"/>
      <w:r>
        <w:rPr>
          <w:rStyle w:val="Strong"/>
        </w:rPr>
        <w:t>Турманова</w:t>
      </w:r>
      <w:proofErr w:type="spellEnd"/>
      <w:r>
        <w:rPr>
          <w:rStyle w:val="Strong"/>
        </w:rPr>
        <w:t xml:space="preserve"> - председател на Общински съвет -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Дейността на Общински съвет - Бургас и неговите комисии за периода от 01.11.2022 г. до 30.04.2023 г. </w:t>
      </w:r>
    </w:p>
    <w:p w14:paraId="346C3376" w14:textId="77777777" w:rsidR="005B2F73" w:rsidRDefault="005B2F73" w:rsidP="005B2F73">
      <w:pPr>
        <w:pStyle w:val="ListParagraph"/>
        <w:rPr>
          <w:rFonts w:eastAsia="Calibri"/>
          <w:b/>
          <w:u w:val="single"/>
        </w:rPr>
      </w:pPr>
    </w:p>
    <w:p w14:paraId="35FF049E" w14:textId="77777777" w:rsidR="005B2F73" w:rsidRPr="00317872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08-00-14068</w:t>
      </w:r>
      <w:r>
        <w:t xml:space="preserve"> </w:t>
      </w:r>
      <w:r>
        <w:rPr>
          <w:rStyle w:val="Strong"/>
        </w:rPr>
        <w:t xml:space="preserve">Докладна записка от Георги Дракалиев - председател на Постоянната комисия по общинска собственост, общински предприятия и дружества, </w:t>
      </w:r>
      <w:r>
        <w:rPr>
          <w:rStyle w:val="Emphasis"/>
        </w:rPr>
        <w:t xml:space="preserve">относно: </w:t>
      </w:r>
      <w:r>
        <w:t>Определяне на „Общински мениджър на 2022 г.“ </w:t>
      </w:r>
    </w:p>
    <w:p w14:paraId="1360F792" w14:textId="77777777" w:rsidR="005B2F73" w:rsidRPr="00317872" w:rsidRDefault="005B2F73" w:rsidP="005B2F73">
      <w:pPr>
        <w:suppressAutoHyphens w:val="0"/>
        <w:jc w:val="both"/>
        <w:rPr>
          <w:rFonts w:eastAsia="Calibri"/>
          <w:b/>
          <w:u w:val="single"/>
          <w:lang w:eastAsia="en-US"/>
        </w:rPr>
      </w:pPr>
    </w:p>
    <w:p w14:paraId="0A064B2C" w14:textId="77777777" w:rsidR="005B2F73" w:rsidRPr="00FF28C0" w:rsidRDefault="005B2F73" w:rsidP="005B2F73">
      <w:pPr>
        <w:numPr>
          <w:ilvl w:val="0"/>
          <w:numId w:val="2"/>
        </w:numPr>
        <w:suppressAutoHyphens w:val="0"/>
        <w:jc w:val="both"/>
        <w:rPr>
          <w:rStyle w:val="Emphasis"/>
          <w:rFonts w:eastAsia="Calibri"/>
          <w:b/>
          <w:i w:val="0"/>
          <w:iCs w:val="0"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08-00-14042</w:t>
      </w:r>
      <w:r>
        <w:t xml:space="preserve"> </w:t>
      </w:r>
      <w:r>
        <w:rPr>
          <w:rStyle w:val="Strong"/>
        </w:rPr>
        <w:t>Докладна записка от проф. д-р Христо Стоянов Бозов - управител на  „Комплексен онкологичен център-Бургас" ЕООД,</w:t>
      </w:r>
      <w:r>
        <w:t xml:space="preserve"> </w:t>
      </w:r>
      <w:r>
        <w:rPr>
          <w:rStyle w:val="Emphasis"/>
        </w:rPr>
        <w:t xml:space="preserve">относно: </w:t>
      </w:r>
      <w:r>
        <w:t>Закупуване със собствени средства на рентгенова тръба за РЕТ/СТ за Отделение по нуклеарна медицина към „КОЦ–Бургас” ЕООД</w:t>
      </w:r>
      <w:r>
        <w:rPr>
          <w:rStyle w:val="Emphasis"/>
        </w:rPr>
        <w:t xml:space="preserve">   </w:t>
      </w:r>
    </w:p>
    <w:p w14:paraId="2E7E9421" w14:textId="77777777" w:rsidR="005B2F73" w:rsidRPr="00FF28C0" w:rsidRDefault="005B2F73" w:rsidP="005B2F73">
      <w:pPr>
        <w:suppressAutoHyphens w:val="0"/>
        <w:jc w:val="both"/>
        <w:rPr>
          <w:rFonts w:eastAsia="Calibri"/>
          <w:b/>
          <w:u w:val="single"/>
          <w:lang w:eastAsia="en-US"/>
        </w:rPr>
      </w:pPr>
      <w:r>
        <w:t> </w:t>
      </w:r>
    </w:p>
    <w:p w14:paraId="490571DB" w14:textId="77777777" w:rsidR="005B2F73" w:rsidRPr="00FF28C0" w:rsidRDefault="005B2F73" w:rsidP="005B2F73">
      <w:pPr>
        <w:numPr>
          <w:ilvl w:val="0"/>
          <w:numId w:val="2"/>
        </w:numPr>
        <w:suppressAutoHyphens w:val="0"/>
        <w:jc w:val="both"/>
        <w:rPr>
          <w:rStyle w:val="Emphasis"/>
          <w:rFonts w:eastAsia="Calibri"/>
          <w:b/>
          <w:i w:val="0"/>
          <w:iCs w:val="0"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08-00-14043</w:t>
      </w:r>
      <w:r>
        <w:t xml:space="preserve">  </w:t>
      </w:r>
      <w:r>
        <w:rPr>
          <w:rStyle w:val="Strong"/>
        </w:rPr>
        <w:t>Докладна записка от проф. д-р Христо Стоянов Бозов - управител на  „Комплексен онкологичен център-Бургас" ЕООД,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Закупуване със собствени средства на </w:t>
      </w:r>
      <w:proofErr w:type="spellStart"/>
      <w:r>
        <w:t>видеоендоскопска</w:t>
      </w:r>
      <w:proofErr w:type="spellEnd"/>
      <w:r>
        <w:t xml:space="preserve"> система за Отделение по </w:t>
      </w:r>
      <w:proofErr w:type="spellStart"/>
      <w:r>
        <w:t>онкогастроентерология</w:t>
      </w:r>
      <w:proofErr w:type="spellEnd"/>
      <w:r>
        <w:t xml:space="preserve"> към „КОЦ–Бургас” ЕООД</w:t>
      </w:r>
      <w:r>
        <w:rPr>
          <w:rStyle w:val="Emphasis"/>
        </w:rPr>
        <w:t> </w:t>
      </w:r>
    </w:p>
    <w:p w14:paraId="70EDBD6A" w14:textId="77777777" w:rsidR="005B2F73" w:rsidRPr="00FF28C0" w:rsidRDefault="005B2F73" w:rsidP="005B2F73">
      <w:pPr>
        <w:suppressAutoHyphens w:val="0"/>
        <w:jc w:val="both"/>
        <w:rPr>
          <w:rFonts w:eastAsia="Calibri"/>
          <w:b/>
          <w:u w:val="single"/>
          <w:lang w:eastAsia="en-US"/>
        </w:rPr>
      </w:pPr>
      <w:r>
        <w:rPr>
          <w:rStyle w:val="Emphasis"/>
        </w:rPr>
        <w:t xml:space="preserve"> </w:t>
      </w:r>
      <w:r>
        <w:t> </w:t>
      </w:r>
    </w:p>
    <w:p w14:paraId="702559B5" w14:textId="77777777" w:rsidR="005B2F73" w:rsidRPr="00660658" w:rsidRDefault="005B2F73" w:rsidP="005B2F73">
      <w:pPr>
        <w:ind w:left="360"/>
        <w:rPr>
          <w:rFonts w:eastAsia="Calibri"/>
          <w:b/>
          <w:u w:val="single"/>
        </w:rPr>
      </w:pPr>
    </w:p>
    <w:p w14:paraId="63EF631F" w14:textId="2B981A59" w:rsidR="005B2F73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08-00-13633</w:t>
      </w:r>
      <w:r>
        <w:t> </w:t>
      </w:r>
      <w:r>
        <w:rPr>
          <w:rStyle w:val="Strong"/>
        </w:rPr>
        <w:t>Заявление от Л</w:t>
      </w:r>
      <w:r w:rsidR="00FD0D18">
        <w:rPr>
          <w:rStyle w:val="Strong"/>
        </w:rPr>
        <w:t>.</w:t>
      </w:r>
      <w:r>
        <w:rPr>
          <w:rStyle w:val="Strong"/>
        </w:rPr>
        <w:t xml:space="preserve"> Х</w:t>
      </w:r>
      <w:r w:rsidR="00FD0D18">
        <w:rPr>
          <w:rStyle w:val="Strong"/>
        </w:rPr>
        <w:t>.</w:t>
      </w:r>
      <w:r>
        <w:rPr>
          <w:rStyle w:val="Strong"/>
        </w:rPr>
        <w:t xml:space="preserve"> В</w:t>
      </w:r>
      <w:r w:rsidR="00FD0D18">
        <w:rPr>
          <w:rStyle w:val="Strong"/>
        </w:rPr>
        <w:t>.</w:t>
      </w:r>
      <w:r>
        <w:rPr>
          <w:rStyle w:val="Strong"/>
        </w:rPr>
        <w:t xml:space="preserve"> - наследник на Н</w:t>
      </w:r>
      <w:r w:rsidR="00FD0D18">
        <w:rPr>
          <w:rStyle w:val="Strong"/>
        </w:rPr>
        <w:t>.</w:t>
      </w:r>
      <w:r>
        <w:rPr>
          <w:rStyle w:val="Strong"/>
        </w:rPr>
        <w:t xml:space="preserve"> Т</w:t>
      </w:r>
      <w:r w:rsidR="00FD0D18">
        <w:rPr>
          <w:rStyle w:val="Strong"/>
        </w:rPr>
        <w:t>.</w:t>
      </w:r>
      <w:r>
        <w:rPr>
          <w:rStyle w:val="Strong"/>
        </w:rPr>
        <w:t xml:space="preserve"> В</w:t>
      </w:r>
      <w:r w:rsidR="00FD0D18">
        <w:rPr>
          <w:rStyle w:val="Strong"/>
        </w:rPr>
        <w:t>.</w:t>
      </w:r>
      <w:r>
        <w:rPr>
          <w:rStyle w:val="Strong"/>
        </w:rPr>
        <w:t>,</w:t>
      </w:r>
      <w:r>
        <w:t xml:space="preserve"> </w:t>
      </w:r>
      <w:r>
        <w:rPr>
          <w:rStyle w:val="Emphasis"/>
        </w:rPr>
        <w:t xml:space="preserve">относно: </w:t>
      </w:r>
      <w:r>
        <w:t>Обезщетение след изменение на ПУП-ПРЗ</w:t>
      </w:r>
      <w:r>
        <w:br/>
        <w:t> </w:t>
      </w:r>
    </w:p>
    <w:p w14:paraId="71BA8B87" w14:textId="03908BFC" w:rsidR="005B2F73" w:rsidRPr="00FF28C0" w:rsidRDefault="005B2F73" w:rsidP="005B2F73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</w:t>
      </w:r>
      <w:r w:rsidRPr="00006E37">
        <w:rPr>
          <w:i/>
        </w:rPr>
        <w:t>14035</w:t>
      </w:r>
      <w:r>
        <w:t xml:space="preserve"> </w:t>
      </w:r>
      <w:r>
        <w:rPr>
          <w:rStyle w:val="Strong"/>
        </w:rPr>
        <w:t>Писмо от Г</w:t>
      </w:r>
      <w:r w:rsidR="00FD0D18">
        <w:rPr>
          <w:rStyle w:val="Strong"/>
        </w:rPr>
        <w:t xml:space="preserve">. </w:t>
      </w:r>
      <w:proofErr w:type="spellStart"/>
      <w:r>
        <w:rPr>
          <w:rStyle w:val="Strong"/>
        </w:rPr>
        <w:t>Кожарева</w:t>
      </w:r>
      <w:proofErr w:type="spellEnd"/>
      <w:r>
        <w:rPr>
          <w:rStyle w:val="Strong"/>
        </w:rPr>
        <w:t xml:space="preserve"> - председател на Сметна палата на РБ,</w:t>
      </w:r>
      <w:r>
        <w:t xml:space="preserve"> </w:t>
      </w:r>
      <w:r>
        <w:rPr>
          <w:rStyle w:val="Emphasis"/>
        </w:rPr>
        <w:t>относно:</w:t>
      </w:r>
      <w:r>
        <w:t xml:space="preserve"> Одитен доклад</w:t>
      </w:r>
    </w:p>
    <w:p w14:paraId="3F57BD37" w14:textId="77777777" w:rsidR="00187356" w:rsidRPr="008F35C7" w:rsidRDefault="00187356" w:rsidP="00187356">
      <w:pPr>
        <w:tabs>
          <w:tab w:val="left" w:pos="0"/>
        </w:tabs>
        <w:suppressAutoHyphens w:val="0"/>
        <w:contextualSpacing/>
        <w:jc w:val="center"/>
        <w:rPr>
          <w:b/>
          <w:u w:val="thick"/>
        </w:rPr>
      </w:pPr>
      <w:r w:rsidRPr="009F2F83">
        <w:rPr>
          <w:b/>
          <w:u w:val="thick"/>
        </w:rPr>
        <w:t>---------------------------------------------------------------------------------------</w:t>
      </w:r>
    </w:p>
    <w:p w14:paraId="2402BAC1" w14:textId="77777777" w:rsidR="00187356" w:rsidRDefault="00187356" w:rsidP="00187356">
      <w:pPr>
        <w:pStyle w:val="Standard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FBBC970" w14:textId="77777777" w:rsidR="003829F7" w:rsidRDefault="003829F7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7C33470" w14:textId="11748FC2" w:rsidR="00187356" w:rsidRDefault="00187356" w:rsidP="00187356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36BF7A9D" w14:textId="77777777" w:rsidR="00187356" w:rsidRPr="003A57E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F1B065A" w14:textId="0ACF733B" w:rsidR="00785998" w:rsidRDefault="00785998" w:rsidP="00785998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08-00-14045</w:t>
      </w:r>
    </w:p>
    <w:p w14:paraId="6FD8C0BC" w14:textId="1423DE7C" w:rsidR="00785998" w:rsidRPr="00FF28C0" w:rsidRDefault="00785998" w:rsidP="00785998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 xml:space="preserve">Докладна записка от д-р Атанас Димов </w:t>
      </w:r>
      <w:proofErr w:type="spellStart"/>
      <w:r>
        <w:rPr>
          <w:rStyle w:val="Strong"/>
        </w:rPr>
        <w:t>Бошев</w:t>
      </w:r>
      <w:proofErr w:type="spellEnd"/>
      <w:r>
        <w:rPr>
          <w:rStyle w:val="Strong"/>
        </w:rPr>
        <w:t xml:space="preserve"> - управител на "Медицински център II - Бургас" ЕООД,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Продажба на недвижим имот, дълготраен материален актив, включен в капитала на дружеството</w:t>
      </w:r>
    </w:p>
    <w:p w14:paraId="31E38426" w14:textId="77777777" w:rsidR="00187356" w:rsidRPr="003D36FD" w:rsidRDefault="00187356" w:rsidP="00187356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432F35D5" w14:textId="209AF12B" w:rsidR="00B36010" w:rsidRDefault="00B36010" w:rsidP="00B3601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B36010">
        <w:rPr>
          <w:lang w:eastAsia="bg-BG"/>
        </w:rPr>
        <w:t xml:space="preserve">След </w:t>
      </w:r>
      <w:r w:rsidR="00462221">
        <w:rPr>
          <w:lang w:eastAsia="bg-BG"/>
        </w:rPr>
        <w:t>като се запознаха с</w:t>
      </w:r>
      <w:r w:rsidRPr="00B36010">
        <w:rPr>
          <w:lang w:eastAsia="bg-BG"/>
        </w:rPr>
        <w:t xml:space="preserve"> докладната записка и в резултат на явно гласуване,</w:t>
      </w:r>
      <w:r w:rsidRPr="00B36010">
        <w:rPr>
          <w:b/>
          <w:bCs/>
          <w:lang w:eastAsia="bg-BG"/>
        </w:rPr>
        <w:t xml:space="preserve"> </w:t>
      </w:r>
      <w:r w:rsidRPr="00B36010">
        <w:rPr>
          <w:b/>
          <w:bCs/>
          <w:i/>
          <w:iCs/>
          <w:lang w:eastAsia="bg-BG"/>
        </w:rPr>
        <w:t>с</w:t>
      </w:r>
      <w:r w:rsidR="00D32490">
        <w:rPr>
          <w:b/>
          <w:bCs/>
          <w:i/>
          <w:iCs/>
          <w:lang w:eastAsia="bg-BG"/>
        </w:rPr>
        <w:t>ъс 7</w:t>
      </w:r>
      <w:r w:rsidRPr="00B36010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B36010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530FA75" w14:textId="77777777" w:rsidR="00B36010" w:rsidRPr="00B36010" w:rsidRDefault="00B36010" w:rsidP="00B3601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43051852" w14:textId="77777777" w:rsidR="00B36010" w:rsidRPr="00B36010" w:rsidRDefault="00B36010" w:rsidP="00B36010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36010">
        <w:rPr>
          <w:b/>
          <w:bCs/>
          <w:lang w:eastAsia="bg-BG"/>
        </w:rPr>
        <w:t>СТАНОВИЩЕ:</w:t>
      </w:r>
    </w:p>
    <w:p w14:paraId="6F561063" w14:textId="7C523121" w:rsidR="00D32490" w:rsidRPr="00D32490" w:rsidRDefault="00D32490" w:rsidP="00D32490">
      <w:pPr>
        <w:pStyle w:val="Standard"/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ab/>
      </w:r>
      <w:r w:rsidRPr="00D32490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D32490">
        <w:rPr>
          <w:rFonts w:ascii="Times New Roman" w:hAnsi="Times New Roman" w:cs="Times New Roman"/>
          <w:sz w:val="24"/>
          <w:szCs w:val="24"/>
        </w:rPr>
        <w:t xml:space="preserve"> проекта за решение.</w:t>
      </w:r>
    </w:p>
    <w:p w14:paraId="7758EADB" w14:textId="5BC9FF5A" w:rsidR="00187356" w:rsidRPr="0053377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1364D801" w14:textId="0F90926A" w:rsidR="00D32490" w:rsidRPr="00D32490" w:rsidRDefault="00D32490" w:rsidP="00D32490">
      <w:pPr>
        <w:suppressAutoHyphens w:val="0"/>
        <w:jc w:val="center"/>
        <w:rPr>
          <w:b/>
        </w:rPr>
      </w:pPr>
      <w:r w:rsidRPr="00D32490">
        <w:rPr>
          <w:b/>
        </w:rPr>
        <w:lastRenderedPageBreak/>
        <w:t>Точка 2</w:t>
      </w:r>
    </w:p>
    <w:p w14:paraId="384D954F" w14:textId="77777777" w:rsidR="00D32490" w:rsidRDefault="00D32490" w:rsidP="00D32490">
      <w:pPr>
        <w:suppressAutoHyphens w:val="0"/>
        <w:jc w:val="center"/>
        <w:rPr>
          <w:i/>
        </w:rPr>
      </w:pPr>
    </w:p>
    <w:p w14:paraId="2CBAA675" w14:textId="1365BAA7" w:rsidR="00D32490" w:rsidRDefault="00D32490" w:rsidP="00D32490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08-00-14063</w:t>
      </w:r>
    </w:p>
    <w:p w14:paraId="0C447899" w14:textId="1EBF5207" w:rsidR="00D32490" w:rsidRPr="00F33A6C" w:rsidRDefault="00D32490" w:rsidP="00D32490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 xml:space="preserve">Докладна записка от Иво Баев - председател на временна комисия за изработване на проект на Наредба за условията и реда за поставяне на </w:t>
      </w:r>
      <w:proofErr w:type="spellStart"/>
      <w:r>
        <w:rPr>
          <w:rStyle w:val="Strong"/>
        </w:rPr>
        <w:t>преместваеми</w:t>
      </w:r>
      <w:proofErr w:type="spellEnd"/>
      <w:r>
        <w:rPr>
          <w:rStyle w:val="Strong"/>
        </w:rPr>
        <w:t xml:space="preserve"> обекти и елементи на градското обзавеждане на територията на Община Бургас , </w:t>
      </w:r>
      <w:r>
        <w:rPr>
          <w:rStyle w:val="Emphasis"/>
        </w:rPr>
        <w:t xml:space="preserve">относно: </w:t>
      </w:r>
      <w:r>
        <w:t xml:space="preserve">Приемане на Наредба за условията и реда за поставяне на </w:t>
      </w:r>
      <w:proofErr w:type="spellStart"/>
      <w:r>
        <w:t>преместваеми</w:t>
      </w:r>
      <w:proofErr w:type="spellEnd"/>
      <w:r>
        <w:t xml:space="preserve"> обекти и елементи на градското обзавеждане на територията на Община Бургас</w:t>
      </w:r>
    </w:p>
    <w:p w14:paraId="2FC7AE98" w14:textId="77777777" w:rsidR="00D32490" w:rsidRDefault="00D32490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069920A" w14:textId="77777777" w:rsidR="00D901D7" w:rsidRPr="00D901D7" w:rsidRDefault="00D901D7" w:rsidP="00D901D7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D901D7">
        <w:rPr>
          <w:lang w:eastAsia="bg-BG"/>
        </w:rPr>
        <w:t>Иво Баев информира присъстващите, че в предходни комисии са направени различни предложения по Наредбата, които ще бъдат обсъдени като изменения на заседанието на Правна комисия.</w:t>
      </w:r>
    </w:p>
    <w:p w14:paraId="7D146E1C" w14:textId="33A039E4" w:rsidR="00D901D7" w:rsidRDefault="00D901D7" w:rsidP="00D901D7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D901D7">
        <w:rPr>
          <w:lang w:eastAsia="bg-BG"/>
        </w:rPr>
        <w:t>След кратки дебати и в резултат на явно гласуване,</w:t>
      </w:r>
      <w:r w:rsidRPr="00D901D7">
        <w:rPr>
          <w:b/>
          <w:bCs/>
          <w:lang w:eastAsia="bg-BG"/>
        </w:rPr>
        <w:t xml:space="preserve"> </w:t>
      </w:r>
      <w:r w:rsidRPr="00D901D7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D901D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4D9BE04" w14:textId="77777777" w:rsidR="00D901D7" w:rsidRPr="00D901D7" w:rsidRDefault="00D901D7" w:rsidP="00D901D7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13D11845" w14:textId="77777777" w:rsidR="00D901D7" w:rsidRPr="00D901D7" w:rsidRDefault="00D901D7" w:rsidP="00D901D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D901D7">
        <w:rPr>
          <w:b/>
          <w:bCs/>
          <w:lang w:eastAsia="bg-BG"/>
        </w:rPr>
        <w:t>СТАНОВИЩЕ:</w:t>
      </w:r>
    </w:p>
    <w:p w14:paraId="579CB85A" w14:textId="77777777" w:rsidR="00D901D7" w:rsidRPr="00D901D7" w:rsidRDefault="00D901D7" w:rsidP="00D901D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D901D7">
        <w:rPr>
          <w:b/>
          <w:bCs/>
          <w:lang w:eastAsia="bg-BG"/>
        </w:rPr>
        <w:t>Подкрепя</w:t>
      </w:r>
      <w:r w:rsidRPr="00D901D7">
        <w:rPr>
          <w:lang w:eastAsia="bg-BG"/>
        </w:rPr>
        <w:t xml:space="preserve"> проекта за решение.</w:t>
      </w:r>
    </w:p>
    <w:p w14:paraId="6208F24E" w14:textId="1593B650" w:rsidR="00D32490" w:rsidRPr="00D32490" w:rsidRDefault="00D32490" w:rsidP="00D3249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2936D57C" w14:textId="101C0572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37A8CEB0" w14:textId="77777777" w:rsidR="00187356" w:rsidRDefault="00187356" w:rsidP="00187356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8E89CB0" w14:textId="4ECFD2E5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08-00-14098</w:t>
      </w:r>
    </w:p>
    <w:p w14:paraId="132F8DF1" w14:textId="15DA758F" w:rsidR="005B2F73" w:rsidRPr="00F33A6C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Подписване на партньорско споразумение за целите на подготовката и изпълнението на проектно предложение, с които Община Бургас кандидатства за отпускане на финансиране по процедура „Ремонт и рехабилитация на общежития в системата на училищното образование“, която е част от инвестиция „Модернизация на образователната инфраструктура“, съгласно Националния план за възстановяване и устойчивост на Република България</w:t>
      </w:r>
    </w:p>
    <w:p w14:paraId="16369FCB" w14:textId="6526FA96" w:rsidR="00187356" w:rsidRPr="00D32490" w:rsidRDefault="005B2F73" w:rsidP="00D32490">
      <w:pPr>
        <w:suppressAutoHyphens w:val="0"/>
        <w:jc w:val="both"/>
        <w:rPr>
          <w:rFonts w:eastAsia="Calibri"/>
          <w:b/>
          <w:u w:val="single"/>
          <w:lang w:eastAsia="en-US"/>
        </w:rPr>
      </w:pPr>
      <w:r>
        <w:t xml:space="preserve">  </w:t>
      </w:r>
    </w:p>
    <w:p w14:paraId="489CE61E" w14:textId="73DB8319" w:rsidR="00187356" w:rsidRDefault="00187356" w:rsidP="00187356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3D36FD">
        <w:rPr>
          <w:lang w:eastAsia="bg-BG"/>
        </w:rPr>
        <w:t xml:space="preserve">След </w:t>
      </w:r>
      <w:r>
        <w:rPr>
          <w:lang w:eastAsia="bg-BG"/>
        </w:rPr>
        <w:t>като се запознаха с докладната записка</w:t>
      </w:r>
      <w:r w:rsidRPr="003D36FD">
        <w:rPr>
          <w:lang w:eastAsia="bg-BG"/>
        </w:rPr>
        <w:t xml:space="preserve"> и в резултат на явно гласуване,</w:t>
      </w:r>
      <w:r w:rsidRPr="003D36FD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</w:t>
      </w:r>
      <w:r w:rsidR="00D32490">
        <w:rPr>
          <w:b/>
          <w:bCs/>
          <w:i/>
          <w:iCs/>
          <w:lang w:eastAsia="bg-BG"/>
        </w:rPr>
        <w:t xml:space="preserve">ъс 7 </w:t>
      </w:r>
      <w:r>
        <w:rPr>
          <w:b/>
          <w:bCs/>
          <w:i/>
          <w:iCs/>
          <w:lang w:eastAsia="bg-BG"/>
        </w:rPr>
        <w:t>гл. "за", 0 гл. "против" и 0</w:t>
      </w:r>
      <w:r w:rsidRPr="003D36FD">
        <w:rPr>
          <w:b/>
          <w:bCs/>
          <w:i/>
          <w:iCs/>
          <w:lang w:eastAsia="bg-BG"/>
        </w:rPr>
        <w:t xml:space="preserve"> гл. "въздържали се", </w:t>
      </w:r>
      <w:r w:rsidRPr="003D36FD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634EFA7" w14:textId="77777777" w:rsidR="00187356" w:rsidRPr="003D36FD" w:rsidRDefault="00187356" w:rsidP="00187356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77DAC2F0" w14:textId="77777777" w:rsidR="00187356" w:rsidRPr="003D36FD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3D36FD">
        <w:rPr>
          <w:b/>
          <w:bCs/>
          <w:lang w:eastAsia="bg-BG"/>
        </w:rPr>
        <w:t>СТАНОВИЩЕ:</w:t>
      </w:r>
    </w:p>
    <w:p w14:paraId="1E757942" w14:textId="77777777" w:rsidR="00187356" w:rsidRPr="003D36FD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3D36FD">
        <w:rPr>
          <w:b/>
          <w:bCs/>
          <w:lang w:eastAsia="bg-BG"/>
        </w:rPr>
        <w:t>Подкрепя</w:t>
      </w:r>
      <w:r w:rsidRPr="003D36FD">
        <w:rPr>
          <w:lang w:eastAsia="bg-BG"/>
        </w:rPr>
        <w:t xml:space="preserve"> проекта за решение.</w:t>
      </w:r>
    </w:p>
    <w:p w14:paraId="1BB9AD6C" w14:textId="77777777" w:rsidR="00187356" w:rsidRPr="003509BD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3D3ED6E9" w14:textId="2597AABD" w:rsidR="00187356" w:rsidRDefault="00187356" w:rsidP="00B3601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2EC777D8" w14:textId="77777777" w:rsidR="00B36010" w:rsidRDefault="00B36010" w:rsidP="00B36010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7F8372F" w14:textId="77777777" w:rsidR="005B2F73" w:rsidRDefault="005B2F73" w:rsidP="005B2F73">
      <w:pPr>
        <w:suppressAutoHyphens w:val="0"/>
        <w:jc w:val="center"/>
        <w:rPr>
          <w:i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</w:t>
      </w:r>
      <w:r w:rsidRPr="00006E37">
        <w:rPr>
          <w:i/>
        </w:rPr>
        <w:t>-14086</w:t>
      </w:r>
    </w:p>
    <w:p w14:paraId="25E32B3B" w14:textId="4B88BBD8" w:rsidR="00B36010" w:rsidRPr="00D32490" w:rsidRDefault="005B2F73" w:rsidP="00D32490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Учредяване право на строеж в УПИ V-86 в кв. 7 по плана на кв. „Работнически жилища“, ж.к. „Братя Миладинови“, гр. Бургас, за изграждане на жилищна сграда, срещу задължение за проектиране, строителство и обезщетение с реални обекти</w:t>
      </w:r>
    </w:p>
    <w:p w14:paraId="16FE43B0" w14:textId="5DA57C3B" w:rsidR="00187356" w:rsidRPr="003D36FD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3D36FD">
        <w:rPr>
          <w:lang w:eastAsia="bg-BG"/>
        </w:rPr>
        <w:t>След като се запознаха с докладната записка и в резултат на явно гласуване,</w:t>
      </w:r>
      <w:r w:rsidRPr="003D36FD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</w:t>
      </w:r>
      <w:r w:rsidR="00D32490">
        <w:rPr>
          <w:b/>
          <w:bCs/>
          <w:i/>
          <w:iCs/>
          <w:lang w:eastAsia="bg-BG"/>
        </w:rPr>
        <w:t>ъс 7</w:t>
      </w:r>
      <w:r>
        <w:rPr>
          <w:b/>
          <w:bCs/>
          <w:i/>
          <w:iCs/>
          <w:lang w:eastAsia="bg-BG"/>
        </w:rPr>
        <w:t xml:space="preserve"> гл. "за", 0 гл. "против" и 0</w:t>
      </w:r>
      <w:r w:rsidRPr="003D36FD">
        <w:rPr>
          <w:b/>
          <w:bCs/>
          <w:i/>
          <w:iCs/>
          <w:lang w:eastAsia="bg-BG"/>
        </w:rPr>
        <w:t xml:space="preserve"> гл. "въздържали се", </w:t>
      </w:r>
      <w:r w:rsidRPr="003D36FD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37774D4" w14:textId="77777777" w:rsidR="00187356" w:rsidRPr="003D36FD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3D36FD">
        <w:rPr>
          <w:b/>
          <w:bCs/>
          <w:lang w:eastAsia="bg-BG"/>
        </w:rPr>
        <w:lastRenderedPageBreak/>
        <w:t>СТАНОВИЩЕ:</w:t>
      </w:r>
    </w:p>
    <w:p w14:paraId="08C9C435" w14:textId="77777777" w:rsidR="00187356" w:rsidRPr="003D36FD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3D36FD">
        <w:rPr>
          <w:b/>
          <w:bCs/>
          <w:lang w:eastAsia="bg-BG"/>
        </w:rPr>
        <w:t>Подкрепя</w:t>
      </w:r>
      <w:r w:rsidRPr="003D36FD">
        <w:rPr>
          <w:lang w:eastAsia="bg-BG"/>
        </w:rPr>
        <w:t xml:space="preserve"> проекта за решение.</w:t>
      </w:r>
    </w:p>
    <w:p w14:paraId="3F78DAE7" w14:textId="77777777" w:rsidR="00187356" w:rsidRPr="00D018B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A72ABDC" w14:textId="7173CBF5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3C37C587" w14:textId="77777777" w:rsidR="00187356" w:rsidRPr="000C409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C9CB8A8" w14:textId="0364FD4C" w:rsidR="005B2F73" w:rsidRDefault="005B2F73" w:rsidP="005B2F73">
      <w:pPr>
        <w:suppressAutoHyphens w:val="0"/>
        <w:jc w:val="center"/>
      </w:pPr>
      <w:proofErr w:type="spellStart"/>
      <w:r w:rsidRPr="001C4893">
        <w:rPr>
          <w:i/>
        </w:rPr>
        <w:t>ОбС</w:t>
      </w:r>
      <w:proofErr w:type="spellEnd"/>
      <w:r w:rsidRPr="001C4893">
        <w:rPr>
          <w:i/>
        </w:rPr>
        <w:t xml:space="preserve"> 08-00-14097</w:t>
      </w:r>
    </w:p>
    <w:p w14:paraId="22ED211D" w14:textId="5455EE2D" w:rsidR="005B2F73" w:rsidRPr="001C4893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 w:rsidRPr="001C4893">
        <w:rPr>
          <w:rStyle w:val="Strong"/>
        </w:rPr>
        <w:t>Докладна записка от Димитър Николов – кмет на Община Бургас,</w:t>
      </w:r>
      <w:r w:rsidRPr="001C4893">
        <w:t xml:space="preserve"> </w:t>
      </w:r>
      <w:r w:rsidRPr="001C4893">
        <w:rPr>
          <w:rStyle w:val="Emphasis"/>
        </w:rPr>
        <w:t xml:space="preserve">относно: </w:t>
      </w:r>
      <w:r w:rsidRPr="001C4893">
        <w:t>Учредяване право на строеж на „Електроразпределение ЮГ“ ЕАД за изграждане на трафопост в имот – общинска собственост, представляващ УПИ XXIX-604, кв.53 по плана на кв. „Долно Езерово“, гр. Бургас, съответен на ПИ с идентификатор 07079.826.604 по КККР на гр. Бургас</w:t>
      </w:r>
    </w:p>
    <w:p w14:paraId="5D158269" w14:textId="77777777" w:rsidR="00187356" w:rsidRPr="00F00039" w:rsidRDefault="00187356" w:rsidP="00187356">
      <w:pPr>
        <w:contextualSpacing/>
        <w:jc w:val="center"/>
        <w:rPr>
          <w:lang w:eastAsia="my-MM" w:bidi="my-MM"/>
        </w:rPr>
      </w:pPr>
    </w:p>
    <w:p w14:paraId="1D38E6FD" w14:textId="3A5EB9A0" w:rsidR="00187356" w:rsidRDefault="00187356" w:rsidP="00187356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B7084B">
        <w:rPr>
          <w:lang w:eastAsia="bg-BG"/>
        </w:rPr>
        <w:t xml:space="preserve">След </w:t>
      </w:r>
      <w:r w:rsidR="0086347C">
        <w:rPr>
          <w:lang w:eastAsia="bg-BG"/>
        </w:rPr>
        <w:t>като се запознаха с докладната записка</w:t>
      </w:r>
      <w:r w:rsidRPr="00B7084B">
        <w:rPr>
          <w:lang w:eastAsia="bg-BG"/>
        </w:rPr>
        <w:t xml:space="preserve"> и в резултат на явно гласуване,</w:t>
      </w:r>
      <w:r w:rsidRPr="00B7084B">
        <w:rPr>
          <w:b/>
          <w:bCs/>
          <w:lang w:eastAsia="bg-BG"/>
        </w:rPr>
        <w:t xml:space="preserve"> </w:t>
      </w:r>
      <w:r w:rsidRPr="00B7084B">
        <w:rPr>
          <w:b/>
          <w:bCs/>
          <w:i/>
          <w:iCs/>
          <w:lang w:eastAsia="bg-BG"/>
        </w:rPr>
        <w:t>с</w:t>
      </w:r>
      <w:r w:rsidR="00D32490">
        <w:rPr>
          <w:b/>
          <w:bCs/>
          <w:i/>
          <w:iCs/>
          <w:lang w:eastAsia="bg-BG"/>
        </w:rPr>
        <w:t>ъс 7</w:t>
      </w:r>
      <w:r w:rsidRPr="00B7084B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B7084B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B024084" w14:textId="77777777" w:rsidR="00187356" w:rsidRPr="00B7084B" w:rsidRDefault="00187356" w:rsidP="00187356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1071E22C" w14:textId="77777777" w:rsidR="00187356" w:rsidRPr="00B7084B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7084B">
        <w:rPr>
          <w:b/>
          <w:bCs/>
          <w:lang w:eastAsia="bg-BG"/>
        </w:rPr>
        <w:t>СТАНОВИЩЕ:</w:t>
      </w:r>
    </w:p>
    <w:p w14:paraId="7BFE59C5" w14:textId="77777777" w:rsidR="00187356" w:rsidRPr="00B7084B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7084B">
        <w:rPr>
          <w:b/>
          <w:bCs/>
          <w:lang w:eastAsia="bg-BG"/>
        </w:rPr>
        <w:t>Подкрепя</w:t>
      </w:r>
      <w:r w:rsidRPr="00B7084B">
        <w:rPr>
          <w:lang w:eastAsia="bg-BG"/>
        </w:rPr>
        <w:t xml:space="preserve"> проекта за решение.</w:t>
      </w:r>
    </w:p>
    <w:p w14:paraId="67C6C5B6" w14:textId="77777777" w:rsidR="00187356" w:rsidRPr="00374B4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---------------------------------------------------------------------------------------</w:t>
      </w:r>
    </w:p>
    <w:p w14:paraId="4F9BCDBA" w14:textId="2538D26A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27304704" w14:textId="77777777" w:rsidR="00187356" w:rsidRPr="003509BD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386C37E" w14:textId="3406649C" w:rsidR="005B2F73" w:rsidRDefault="005B2F73" w:rsidP="005B2F73">
      <w:pPr>
        <w:suppressAutoHyphens w:val="0"/>
        <w:spacing w:after="160"/>
        <w:contextualSpacing/>
        <w:jc w:val="center"/>
      </w:pPr>
      <w:proofErr w:type="spellStart"/>
      <w:r w:rsidRPr="005B2F73">
        <w:rPr>
          <w:i/>
        </w:rPr>
        <w:t>ОбС</w:t>
      </w:r>
      <w:proofErr w:type="spellEnd"/>
      <w:r w:rsidRPr="005B2F73">
        <w:rPr>
          <w:i/>
        </w:rPr>
        <w:t xml:space="preserve"> 08-00-14084</w:t>
      </w:r>
    </w:p>
    <w:p w14:paraId="4505676A" w14:textId="345170D4" w:rsidR="0086347C" w:rsidRDefault="005B2F73" w:rsidP="00D32490">
      <w:pPr>
        <w:suppressAutoHyphens w:val="0"/>
        <w:spacing w:after="160"/>
        <w:contextualSpacing/>
        <w:jc w:val="center"/>
      </w:pPr>
      <w:r w:rsidRPr="005B2F73">
        <w:rPr>
          <w:rStyle w:val="Strong"/>
        </w:rPr>
        <w:t>Докладна записка от Димитър Николов – кмет на Община Бургас,</w:t>
      </w:r>
      <w:r w:rsidRPr="005B2F73">
        <w:t xml:space="preserve"> </w:t>
      </w:r>
      <w:r w:rsidRPr="005B2F73">
        <w:rPr>
          <w:rStyle w:val="Emphasis"/>
        </w:rPr>
        <w:t xml:space="preserve">относно: </w:t>
      </w:r>
      <w:r w:rsidRPr="005B2F73">
        <w:t>Отдаване под наем на част от имот</w:t>
      </w:r>
      <w:r w:rsidRPr="005B2F73">
        <w:rPr>
          <w:rStyle w:val="Strong"/>
        </w:rPr>
        <w:t xml:space="preserve"> –</w:t>
      </w:r>
      <w:r w:rsidRPr="005B2F73">
        <w:t xml:space="preserve"> общинска собственост, чрез публичен търг с тайно наддаване</w:t>
      </w:r>
    </w:p>
    <w:p w14:paraId="33623215" w14:textId="77777777" w:rsidR="00D32490" w:rsidRDefault="00D32490" w:rsidP="00D32490">
      <w:pPr>
        <w:suppressAutoHyphens w:val="0"/>
        <w:spacing w:after="160"/>
        <w:contextualSpacing/>
        <w:jc w:val="center"/>
      </w:pPr>
    </w:p>
    <w:p w14:paraId="6D1F56CB" w14:textId="77777777" w:rsidR="00D32490" w:rsidRPr="00D32490" w:rsidRDefault="00D32490" w:rsidP="00D324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D32490">
        <w:rPr>
          <w:lang w:eastAsia="bg-BG"/>
        </w:rPr>
        <w:t>Георги Дракалиев зададе въпрос относно ниската наемна цена на помещението.</w:t>
      </w:r>
    </w:p>
    <w:p w14:paraId="66518AED" w14:textId="77777777" w:rsidR="00D32490" w:rsidRPr="00D32490" w:rsidRDefault="00D32490" w:rsidP="00D324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D32490">
        <w:rPr>
          <w:lang w:eastAsia="bg-BG"/>
        </w:rPr>
        <w:t>Ева Михалева отговори, че помещението е обявявано няколко пъти на търг, но няма желаещи.</w:t>
      </w:r>
    </w:p>
    <w:p w14:paraId="614B9690" w14:textId="1ABE2F43" w:rsidR="00D32490" w:rsidRDefault="00D32490" w:rsidP="00D324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D32490">
        <w:rPr>
          <w:lang w:eastAsia="bg-BG"/>
        </w:rPr>
        <w:t>След кратки дебати и в резултат на явно гласуване,</w:t>
      </w:r>
      <w:r w:rsidRPr="00D32490">
        <w:rPr>
          <w:b/>
          <w:bCs/>
          <w:lang w:eastAsia="bg-BG"/>
        </w:rPr>
        <w:t xml:space="preserve"> </w:t>
      </w:r>
      <w:r w:rsidRPr="00D32490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D32490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D27DA1C" w14:textId="77777777" w:rsidR="00D32490" w:rsidRPr="00D32490" w:rsidRDefault="00D32490" w:rsidP="00D324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2BDC04CE" w14:textId="77777777" w:rsidR="00D32490" w:rsidRPr="00D32490" w:rsidRDefault="00D32490" w:rsidP="00D32490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D32490">
        <w:rPr>
          <w:b/>
          <w:bCs/>
          <w:lang w:eastAsia="bg-BG"/>
        </w:rPr>
        <w:t>СТАНОВИЩЕ:</w:t>
      </w:r>
    </w:p>
    <w:p w14:paraId="32B11B4B" w14:textId="77777777" w:rsidR="00D32490" w:rsidRPr="00D32490" w:rsidRDefault="00D32490" w:rsidP="00D32490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D32490">
        <w:rPr>
          <w:b/>
          <w:bCs/>
          <w:lang w:eastAsia="bg-BG"/>
        </w:rPr>
        <w:t>Подкрепя</w:t>
      </w:r>
      <w:r w:rsidRPr="00D32490">
        <w:rPr>
          <w:lang w:eastAsia="bg-BG"/>
        </w:rPr>
        <w:t xml:space="preserve"> проекта за решение.</w:t>
      </w:r>
    </w:p>
    <w:p w14:paraId="1A11314C" w14:textId="77777777" w:rsidR="00187356" w:rsidRPr="0086347C" w:rsidRDefault="00187356" w:rsidP="008634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---------------------------------------------------------------------------------------</w:t>
      </w:r>
    </w:p>
    <w:p w14:paraId="3F3182CB" w14:textId="1C4E46D3" w:rsidR="0086347C" w:rsidRPr="00D32490" w:rsidRDefault="00187356" w:rsidP="00D3249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27D4F927" w14:textId="7FA97B39" w:rsidR="005B2F73" w:rsidRDefault="005B2F73" w:rsidP="005B2F73">
      <w:pPr>
        <w:suppressAutoHyphens w:val="0"/>
        <w:spacing w:before="100" w:beforeAutospacing="1" w:after="100" w:afterAutospacing="1"/>
        <w:contextualSpacing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08-00-14088</w:t>
      </w:r>
    </w:p>
    <w:p w14:paraId="00560925" w14:textId="56200053" w:rsidR="005B2F73" w:rsidRDefault="005B2F73" w:rsidP="005B2F73">
      <w:pPr>
        <w:suppressAutoHyphens w:val="0"/>
        <w:spacing w:before="100" w:beforeAutospacing="1" w:after="100" w:afterAutospacing="1"/>
        <w:contextualSpacing/>
        <w:jc w:val="center"/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Отдаване под наем на нежилищен имот – частна общинска собственост, представляващ обособен обект №4, част от самостоятелен обект в сграда с идентификатор 07079.612.116.1.49 по КККР на гр. Бургас, находящ се в гр. Бургас, ул. „</w:t>
      </w:r>
      <w:proofErr w:type="spellStart"/>
      <w:r>
        <w:t>Александровска</w:t>
      </w:r>
      <w:proofErr w:type="spellEnd"/>
      <w:r>
        <w:t>“ №115, партер, за срок от 10 (десет) години, чрез провеждане на публичен търг с тайно наддаване, за офис</w:t>
      </w:r>
    </w:p>
    <w:p w14:paraId="24B95083" w14:textId="77777777" w:rsidR="005B2F73" w:rsidRDefault="005B2F73" w:rsidP="005B2F73">
      <w:pPr>
        <w:suppressAutoHyphens w:val="0"/>
        <w:spacing w:before="100" w:beforeAutospacing="1" w:after="100" w:afterAutospacing="1"/>
        <w:contextualSpacing/>
        <w:jc w:val="center"/>
        <w:rPr>
          <w:lang w:eastAsia="bg-BG"/>
        </w:rPr>
      </w:pPr>
    </w:p>
    <w:p w14:paraId="6AEC7B3B" w14:textId="77777777" w:rsidR="006C507F" w:rsidRPr="006C507F" w:rsidRDefault="006C507F" w:rsidP="00762C75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6C507F">
        <w:rPr>
          <w:lang w:eastAsia="bg-BG"/>
        </w:rPr>
        <w:lastRenderedPageBreak/>
        <w:t>Георги Дракалиев заяви, че към договора трябва да има клауза за индексация на наемната цена спрямо инфлационния индекс. Членовете на комисията се съгласиха с казаното от председателя.</w:t>
      </w:r>
    </w:p>
    <w:p w14:paraId="0D407E06" w14:textId="4D2C32B6" w:rsidR="006C507F" w:rsidRDefault="006C507F" w:rsidP="00762C75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6C507F">
        <w:rPr>
          <w:lang w:eastAsia="bg-BG"/>
        </w:rPr>
        <w:t>След кратки дебати и в резултат на явно гласуване,</w:t>
      </w:r>
      <w:r w:rsidRPr="006C507F">
        <w:rPr>
          <w:b/>
          <w:bCs/>
          <w:lang w:eastAsia="bg-BG"/>
        </w:rPr>
        <w:t xml:space="preserve"> </w:t>
      </w:r>
      <w:r w:rsidRPr="006C507F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6C507F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3A2447D" w14:textId="77777777" w:rsidR="00762C75" w:rsidRPr="006C507F" w:rsidRDefault="00762C75" w:rsidP="00762C75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</w:p>
    <w:p w14:paraId="7E2F5BC1" w14:textId="77777777" w:rsidR="006C507F" w:rsidRPr="006C507F" w:rsidRDefault="006C507F" w:rsidP="006C507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C507F">
        <w:rPr>
          <w:b/>
          <w:bCs/>
          <w:lang w:eastAsia="bg-BG"/>
        </w:rPr>
        <w:t>СТАНОВИЩЕ:</w:t>
      </w:r>
    </w:p>
    <w:p w14:paraId="79E0086D" w14:textId="487AA379" w:rsidR="006C507F" w:rsidRPr="00487540" w:rsidRDefault="006C507F" w:rsidP="000B280A">
      <w:pPr>
        <w:pStyle w:val="NormalWeb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487540">
        <w:rPr>
          <w:rFonts w:ascii="Times New Roman" w:hAnsi="Times New Roman"/>
          <w:b/>
          <w:bCs/>
          <w:sz w:val="24"/>
          <w:szCs w:val="24"/>
          <w:lang w:eastAsia="bg-BG"/>
        </w:rPr>
        <w:t>Подкрепя</w:t>
      </w:r>
      <w:r w:rsidR="00487540" w:rsidRPr="00487540">
        <w:rPr>
          <w:rFonts w:ascii="Times New Roman" w:hAnsi="Times New Roman"/>
          <w:sz w:val="24"/>
          <w:szCs w:val="24"/>
          <w:lang w:eastAsia="bg-BG"/>
        </w:rPr>
        <w:t xml:space="preserve"> проекта за решение с условие</w:t>
      </w:r>
      <w:r w:rsidR="00487540">
        <w:rPr>
          <w:rFonts w:ascii="Times New Roman" w:hAnsi="Times New Roman"/>
          <w:sz w:val="24"/>
          <w:szCs w:val="24"/>
          <w:lang w:eastAsia="bg-BG"/>
        </w:rPr>
        <w:t>,</w:t>
      </w:r>
      <w:r w:rsidR="00487540" w:rsidRPr="00487540">
        <w:rPr>
          <w:rFonts w:ascii="Times New Roman" w:hAnsi="Times New Roman"/>
          <w:sz w:val="24"/>
          <w:szCs w:val="24"/>
          <w:lang w:eastAsia="bg-BG"/>
        </w:rPr>
        <w:t xml:space="preserve"> че в договора за наем трябва да има клауза за индексация на наемната цена спрямо инфлационния индекс.</w:t>
      </w:r>
    </w:p>
    <w:p w14:paraId="26D06AE7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4A1EE4C" w14:textId="4161F352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6C507F">
        <w:rPr>
          <w:b/>
          <w:lang w:val="ru-RU" w:eastAsia="bg-BG"/>
        </w:rPr>
        <w:t>8</w:t>
      </w:r>
    </w:p>
    <w:p w14:paraId="3A4F456C" w14:textId="0E271F79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08-00-14085</w:t>
      </w:r>
    </w:p>
    <w:p w14:paraId="52E35F33" w14:textId="7B0CEF8F" w:rsidR="005B2F73" w:rsidRPr="00F33A6C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Отдаване под наем на обработваеми земеделски земи, общинска собственост, в землищата на територията на Община Бургас, чрез провеждане на публични търгове с тайно наддаване по реда на НРПУРОИВ</w:t>
      </w:r>
    </w:p>
    <w:p w14:paraId="12C0BD5E" w14:textId="067AC555" w:rsidR="00187356" w:rsidRPr="00824FF4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824FF4">
        <w:rPr>
          <w:lang w:eastAsia="bg-BG"/>
        </w:rPr>
        <w:t>След като се запознаха с докладната записка и в резултат на явно гласуване,</w:t>
      </w:r>
      <w:r w:rsidRPr="00824FF4">
        <w:rPr>
          <w:b/>
          <w:bCs/>
          <w:lang w:eastAsia="bg-BG"/>
        </w:rPr>
        <w:t xml:space="preserve"> </w:t>
      </w:r>
      <w:r w:rsidRPr="00824FF4">
        <w:rPr>
          <w:b/>
          <w:bCs/>
          <w:i/>
          <w:iCs/>
          <w:lang w:eastAsia="bg-BG"/>
        </w:rPr>
        <w:t>с</w:t>
      </w:r>
      <w:r w:rsidR="009527A4">
        <w:rPr>
          <w:b/>
          <w:bCs/>
          <w:i/>
          <w:iCs/>
          <w:lang w:eastAsia="bg-BG"/>
        </w:rPr>
        <w:t>ъс 7</w:t>
      </w:r>
      <w:r w:rsidRPr="00824FF4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824FF4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72D8CA1" w14:textId="77777777" w:rsidR="00187356" w:rsidRPr="00824FF4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824FF4">
        <w:rPr>
          <w:b/>
          <w:bCs/>
          <w:lang w:eastAsia="bg-BG"/>
        </w:rPr>
        <w:t>СТАНОВИЩЕ:</w:t>
      </w:r>
    </w:p>
    <w:p w14:paraId="7978A8EB" w14:textId="77777777" w:rsidR="00187356" w:rsidRPr="00824FF4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824FF4">
        <w:rPr>
          <w:b/>
          <w:bCs/>
          <w:lang w:eastAsia="bg-BG"/>
        </w:rPr>
        <w:t>Подкрепя</w:t>
      </w:r>
      <w:r w:rsidRPr="00824FF4">
        <w:rPr>
          <w:lang w:eastAsia="bg-BG"/>
        </w:rPr>
        <w:t xml:space="preserve"> проекта за решение.</w:t>
      </w:r>
    </w:p>
    <w:p w14:paraId="24F53490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6DEE2F15" w14:textId="0C0A22F3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9527A4">
        <w:rPr>
          <w:b/>
          <w:lang w:val="ru-RU" w:eastAsia="bg-BG"/>
        </w:rPr>
        <w:t>9</w:t>
      </w:r>
    </w:p>
    <w:p w14:paraId="208BEF18" w14:textId="33603A52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08-00-14089</w:t>
      </w:r>
    </w:p>
    <w:p w14:paraId="27C2D4EC" w14:textId="5334B18D" w:rsidR="005B2F73" w:rsidRDefault="005B2F73" w:rsidP="005B2F73">
      <w:pPr>
        <w:suppressAutoHyphens w:val="0"/>
        <w:jc w:val="center"/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Одобряване на предварителното съгласие за извършване на замяна на имоти, собственост на юридическо лице, подлежащи на отчуждаване, с имот частна общинска собственост, по реда на чл. 21, ал.4, </w:t>
      </w:r>
      <w:proofErr w:type="spellStart"/>
      <w:r>
        <w:t>предл</w:t>
      </w:r>
      <w:proofErr w:type="spellEnd"/>
      <w:r>
        <w:t>.  второ и ал.5 от Закона за общинската собственост</w:t>
      </w:r>
    </w:p>
    <w:p w14:paraId="278C50FB" w14:textId="77777777" w:rsidR="005B2F73" w:rsidRPr="00F33A6C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</w:p>
    <w:p w14:paraId="0904DCFE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B56318">
        <w:rPr>
          <w:lang w:eastAsia="bg-BG"/>
        </w:rPr>
        <w:t>Живко Димитров – директор на дирекция „Управление на общинската собственост“ представи подробно докладната записка.</w:t>
      </w:r>
    </w:p>
    <w:p w14:paraId="1A9EA257" w14:textId="7C592E96" w:rsidR="00B56318" w:rsidRDefault="00B56318" w:rsidP="00B56318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B56318">
        <w:rPr>
          <w:lang w:eastAsia="bg-BG"/>
        </w:rPr>
        <w:t>След кратки дебати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Pr="00B56318">
        <w:rPr>
          <w:b/>
          <w:bCs/>
          <w:i/>
          <w:iCs/>
          <w:lang w:eastAsia="bg-BG"/>
        </w:rPr>
        <w:t xml:space="preserve">с 6 гл. "за", 0 гл. "против" и 1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45D180C" w14:textId="77777777" w:rsidR="00B56318" w:rsidRPr="00B56318" w:rsidRDefault="00B56318" w:rsidP="00B56318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52C6A192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29314032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4C8D5EE3" w14:textId="402B8F7E" w:rsidR="0086347C" w:rsidRDefault="00187356" w:rsidP="005B2F73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</w:t>
      </w:r>
      <w:r w:rsidR="005B2F73">
        <w:rPr>
          <w:b/>
          <w:lang w:eastAsia="bg-BG"/>
        </w:rPr>
        <w:t>-------------------------------</w:t>
      </w:r>
    </w:p>
    <w:p w14:paraId="667E1250" w14:textId="50249D07" w:rsidR="00187356" w:rsidRDefault="00187356" w:rsidP="0086347C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lastRenderedPageBreak/>
        <w:t xml:space="preserve">Точка </w:t>
      </w:r>
      <w:r w:rsidR="00B56318">
        <w:rPr>
          <w:b/>
          <w:lang w:val="ru-RU" w:eastAsia="bg-BG"/>
        </w:rPr>
        <w:t>10</w:t>
      </w:r>
    </w:p>
    <w:p w14:paraId="5EFB4870" w14:textId="6916D251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08-00-14076</w:t>
      </w:r>
    </w:p>
    <w:p w14:paraId="6708D70A" w14:textId="2CB717DB" w:rsidR="0086347C" w:rsidRPr="00762C75" w:rsidRDefault="005B2F73" w:rsidP="00762C75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физически лица, чрез продажба на 105/1455 </w:t>
      </w:r>
      <w:proofErr w:type="spellStart"/>
      <w:r>
        <w:t>кв.м</w:t>
      </w:r>
      <w:proofErr w:type="spellEnd"/>
      <w:r>
        <w:t xml:space="preserve"> идеални части от УПИ VІІ-272 в кв.23, целият с площ 1455 </w:t>
      </w:r>
      <w:proofErr w:type="spellStart"/>
      <w:r>
        <w:t>кв.м</w:t>
      </w:r>
      <w:proofErr w:type="spellEnd"/>
      <w:r>
        <w:t>, по плана на кв. „Банево“, гр. Бургас - частна общинска собственост</w:t>
      </w:r>
    </w:p>
    <w:p w14:paraId="49D98896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Pr="00B56318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959C71F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4438C7EE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059D1BAB" w14:textId="77777777" w:rsidR="00187356" w:rsidRPr="003509BD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773B1D0D" w14:textId="74F6683A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11</w:t>
      </w:r>
    </w:p>
    <w:p w14:paraId="7EA1E544" w14:textId="23E56F9F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08-00-14077</w:t>
      </w:r>
    </w:p>
    <w:p w14:paraId="19684196" w14:textId="030BC132" w:rsidR="00B27EEC" w:rsidRPr="00B56318" w:rsidRDefault="005B2F73" w:rsidP="00B56318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лице, чрез продажба на 83/945 </w:t>
      </w:r>
      <w:proofErr w:type="spellStart"/>
      <w:r>
        <w:t>кв.м</w:t>
      </w:r>
      <w:proofErr w:type="spellEnd"/>
      <w:r>
        <w:t xml:space="preserve"> </w:t>
      </w:r>
      <w:proofErr w:type="spellStart"/>
      <w:r>
        <w:t>ид</w:t>
      </w:r>
      <w:proofErr w:type="spellEnd"/>
      <w:r>
        <w:t xml:space="preserve">. ч. от УПИ ХХІІІ-75 в кв. 3, целият с площ 945 </w:t>
      </w:r>
      <w:proofErr w:type="spellStart"/>
      <w:r>
        <w:t>кв.м</w:t>
      </w:r>
      <w:proofErr w:type="spellEnd"/>
      <w:r>
        <w:t>, по плана на кв. „Банево“, гр. Бургас - частна общинска собственост</w:t>
      </w:r>
    </w:p>
    <w:p w14:paraId="6676EFD3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Pr="00B56318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BDB55FA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287E6057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2552F648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0B719C">
        <w:rPr>
          <w:lang w:eastAsia="bg-BG"/>
        </w:rPr>
        <w:t> </w:t>
      </w:r>
      <w:r w:rsidRPr="00AA5667">
        <w:rPr>
          <w:b/>
          <w:lang w:eastAsia="bg-BG"/>
        </w:rPr>
        <w:t>--------------------------------------------------------------------------------------</w:t>
      </w:r>
    </w:p>
    <w:p w14:paraId="7ABEDC01" w14:textId="6EA4A2FD" w:rsidR="00187356" w:rsidRPr="001C3CBB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12</w:t>
      </w:r>
    </w:p>
    <w:p w14:paraId="56EFFA0E" w14:textId="4F58CA8B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08-00-14081</w:t>
      </w:r>
    </w:p>
    <w:p w14:paraId="068486A7" w14:textId="6ACE81BE" w:rsidR="00187356" w:rsidRPr="00762C75" w:rsidRDefault="005B2F73" w:rsidP="00762C75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физически лица, чрез продажба на 29/758 </w:t>
      </w:r>
      <w:proofErr w:type="spellStart"/>
      <w:r>
        <w:t>кв.м</w:t>
      </w:r>
      <w:proofErr w:type="spellEnd"/>
      <w:r>
        <w:t xml:space="preserve"> идеални части от УПИ ХІ-532 в кв. 39, целият с площ 758 </w:t>
      </w:r>
      <w:proofErr w:type="spellStart"/>
      <w:r>
        <w:t>кв.м</w:t>
      </w:r>
      <w:proofErr w:type="spellEnd"/>
      <w:r>
        <w:t>, по плана на кв. „Банево“, гр. Бургас - частна общинска собственост</w:t>
      </w:r>
    </w:p>
    <w:p w14:paraId="35C1EF8C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Pr="00B56318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C0FADC4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308A253A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179ADDEB" w14:textId="77777777" w:rsidR="00187356" w:rsidRPr="004C1970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eastAsia="bg-BG"/>
        </w:rPr>
      </w:pPr>
      <w:r w:rsidRPr="00AA5667">
        <w:rPr>
          <w:b/>
          <w:lang w:eastAsia="bg-BG"/>
        </w:rPr>
        <w:t>------------------</w:t>
      </w:r>
      <w:r>
        <w:rPr>
          <w:b/>
          <w:lang w:eastAsia="bg-BG"/>
        </w:rPr>
        <w:t>------------------------------</w:t>
      </w:r>
      <w:r w:rsidRPr="00AA5667">
        <w:rPr>
          <w:b/>
          <w:lang w:eastAsia="bg-BG"/>
        </w:rPr>
        <w:t>------------------------------------</w:t>
      </w:r>
    </w:p>
    <w:p w14:paraId="2B403A4B" w14:textId="4EEF33C1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lastRenderedPageBreak/>
        <w:t xml:space="preserve">Точка </w:t>
      </w:r>
      <w:r w:rsidR="00B56318">
        <w:rPr>
          <w:b/>
          <w:lang w:val="ru-RU" w:eastAsia="bg-BG"/>
        </w:rPr>
        <w:t>13</w:t>
      </w:r>
    </w:p>
    <w:p w14:paraId="45B41EF9" w14:textId="2A152115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08-00-14075</w:t>
      </w:r>
    </w:p>
    <w:p w14:paraId="085E29C2" w14:textId="3F33EA66" w:rsidR="005B2F73" w:rsidRPr="00F33A6C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 чрез продажба на общинските </w:t>
      </w:r>
      <w:proofErr w:type="spellStart"/>
      <w:r>
        <w:t>идeални</w:t>
      </w:r>
      <w:proofErr w:type="spellEnd"/>
      <w:r>
        <w:t xml:space="preserve"> части от УПИ І-16 в кв.5 по ПУП-ПРЗ на с. Изворище, Община Бургас</w:t>
      </w:r>
    </w:p>
    <w:p w14:paraId="36E1DE83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Pr="00B56318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2220B8E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3F21F065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43EDF5B8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92A25">
        <w:rPr>
          <w:lang w:eastAsia="bg-BG"/>
        </w:rPr>
        <w:t> </w:t>
      </w:r>
      <w:r w:rsidRPr="00AA5667">
        <w:rPr>
          <w:b/>
          <w:lang w:eastAsia="bg-BG"/>
        </w:rPr>
        <w:t>------------------</w:t>
      </w:r>
      <w:r>
        <w:rPr>
          <w:b/>
          <w:lang w:eastAsia="bg-BG"/>
        </w:rPr>
        <w:t>------------------------------</w:t>
      </w:r>
      <w:r w:rsidRPr="00AA5667">
        <w:rPr>
          <w:b/>
          <w:lang w:eastAsia="bg-BG"/>
        </w:rPr>
        <w:t>------------------------------------</w:t>
      </w:r>
    </w:p>
    <w:p w14:paraId="1AF87C99" w14:textId="162C9FE3" w:rsidR="00187356" w:rsidRPr="00415AC3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14</w:t>
      </w:r>
    </w:p>
    <w:p w14:paraId="1EC66224" w14:textId="77777777" w:rsidR="005B2F73" w:rsidRDefault="005B2F73" w:rsidP="005B2F73">
      <w:pPr>
        <w:suppressAutoHyphens w:val="0"/>
        <w:jc w:val="center"/>
        <w:rPr>
          <w:i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08-00-14079</w:t>
      </w:r>
    </w:p>
    <w:p w14:paraId="0FB71C0F" w14:textId="3BAFB04E" w:rsidR="005B2F73" w:rsidRPr="00F33A6C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 чрез продажба на общинските </w:t>
      </w:r>
      <w:proofErr w:type="spellStart"/>
      <w:r>
        <w:t>идeални</w:t>
      </w:r>
      <w:proofErr w:type="spellEnd"/>
      <w:r>
        <w:t xml:space="preserve"> части от УПИ Х-19 в кв.5 по ПУП-ПРЗ на с. Изворище, Община Бургас</w:t>
      </w:r>
    </w:p>
    <w:p w14:paraId="7E7AB325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Pr="00B56318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437927E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22FBD5F3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44404D13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 xml:space="preserve"> --------------------------------------------------------------------------------------</w:t>
      </w:r>
    </w:p>
    <w:p w14:paraId="71D99975" w14:textId="42DE0BDF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15</w:t>
      </w:r>
    </w:p>
    <w:p w14:paraId="2DEEA089" w14:textId="36916390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08-00-14080</w:t>
      </w:r>
    </w:p>
    <w:p w14:paraId="2D82F9B5" w14:textId="56891EB3" w:rsidR="005B2F73" w:rsidRPr="00F33A6C" w:rsidRDefault="005B2F73" w:rsidP="00762C75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 чрез продажба на общинските </w:t>
      </w:r>
      <w:proofErr w:type="spellStart"/>
      <w:r>
        <w:t>идeални</w:t>
      </w:r>
      <w:proofErr w:type="spellEnd"/>
      <w:r>
        <w:t xml:space="preserve"> части от УПИ V-137 в кв.23 по ПУП-ПРЗ на с. Изворище, Община Бургас</w:t>
      </w:r>
    </w:p>
    <w:p w14:paraId="11A7D094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Pr="00B56318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DF97EA7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177CB20C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04D296BA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1DED0476" w14:textId="6D06B541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lastRenderedPageBreak/>
        <w:t xml:space="preserve">Точка </w:t>
      </w:r>
      <w:r w:rsidR="00B56318">
        <w:rPr>
          <w:b/>
          <w:lang w:val="ru-RU" w:eastAsia="bg-BG"/>
        </w:rPr>
        <w:t>16</w:t>
      </w:r>
    </w:p>
    <w:p w14:paraId="52536EFA" w14:textId="65D54349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08-00-14078</w:t>
      </w:r>
    </w:p>
    <w:p w14:paraId="1DDB9E34" w14:textId="0C8B2D3F" w:rsidR="005B2F73" w:rsidRPr="00F33A6C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 чрез продажба на общинските </w:t>
      </w:r>
      <w:proofErr w:type="spellStart"/>
      <w:r>
        <w:t>идeални</w:t>
      </w:r>
      <w:proofErr w:type="spellEnd"/>
      <w:r>
        <w:t xml:space="preserve"> части от УПИ І-300 в кв.40 по ПУП-ПРЗ на с. Брястовец, Община Бургас</w:t>
      </w:r>
    </w:p>
    <w:p w14:paraId="163CF2C6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Pr="00B56318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B3A51B9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475DFE19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5B715878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65BCC50" w14:textId="2ABA8560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17</w:t>
      </w:r>
    </w:p>
    <w:p w14:paraId="263777CD" w14:textId="38FBBABB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08-00-14082</w:t>
      </w:r>
    </w:p>
    <w:p w14:paraId="622A2F7C" w14:textId="7996B8AB" w:rsidR="005B2F73" w:rsidRPr="00F33A6C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 чрез продажба на общинските </w:t>
      </w:r>
      <w:proofErr w:type="spellStart"/>
      <w:r>
        <w:t>идeални</w:t>
      </w:r>
      <w:proofErr w:type="spellEnd"/>
      <w:r>
        <w:t xml:space="preserve"> части от УПИ Х-202 в кв.32 по ПУП-ПРЗ на с. Брястовец, Община Бургас</w:t>
      </w:r>
    </w:p>
    <w:p w14:paraId="6AED2B53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Pr="00B56318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7A3F236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578FBA30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7A2805C4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6C7226AA" w14:textId="6F3076A3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18</w:t>
      </w:r>
    </w:p>
    <w:p w14:paraId="01B3CEA1" w14:textId="6A0A99ED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08-00-14074</w:t>
      </w:r>
    </w:p>
    <w:p w14:paraId="64963BCD" w14:textId="33C01615" w:rsidR="005B2F73" w:rsidRPr="00F33A6C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Продажба чрез публичен търг с тайно наддаване на недвижими имоти - частна общинска собственост, находящи се във </w:t>
      </w:r>
      <w:proofErr w:type="spellStart"/>
      <w:r>
        <w:t>в.з</w:t>
      </w:r>
      <w:proofErr w:type="spellEnd"/>
      <w:r>
        <w:t>. „</w:t>
      </w:r>
      <w:proofErr w:type="spellStart"/>
      <w:r>
        <w:t>Росенец</w:t>
      </w:r>
      <w:proofErr w:type="spellEnd"/>
      <w:r>
        <w:t xml:space="preserve">“, </w:t>
      </w:r>
      <w:proofErr w:type="spellStart"/>
      <w:r>
        <w:t>земл</w:t>
      </w:r>
      <w:proofErr w:type="spellEnd"/>
      <w:r>
        <w:t xml:space="preserve">. кв. </w:t>
      </w:r>
      <w:proofErr w:type="spellStart"/>
      <w:r>
        <w:t>Крайморие</w:t>
      </w:r>
      <w:proofErr w:type="spellEnd"/>
      <w:r>
        <w:t>, гр. Бургас</w:t>
      </w:r>
    </w:p>
    <w:p w14:paraId="45BA6D37" w14:textId="77777777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lang w:eastAsia="bg-BG"/>
        </w:rPr>
        <w:t>След като се запознаха с докладната записка и в резултат на явно гласуване,</w:t>
      </w:r>
      <w:r w:rsidRPr="002840D1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6 гл. "за", 0 гл. "против" и 1</w:t>
      </w:r>
      <w:r w:rsidRPr="002840D1">
        <w:rPr>
          <w:b/>
          <w:bCs/>
          <w:i/>
          <w:iCs/>
          <w:lang w:eastAsia="bg-BG"/>
        </w:rPr>
        <w:t xml:space="preserve"> гл. "въздържали се", </w:t>
      </w:r>
      <w:r w:rsidRPr="002840D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BFCAB0D" w14:textId="77777777" w:rsidR="00B029E4" w:rsidRPr="002840D1" w:rsidRDefault="00B029E4" w:rsidP="00B029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840D1">
        <w:rPr>
          <w:b/>
          <w:bCs/>
          <w:lang w:eastAsia="bg-BG"/>
        </w:rPr>
        <w:t>СТАНОВИЩЕ:</w:t>
      </w:r>
    </w:p>
    <w:p w14:paraId="473AE3EB" w14:textId="77777777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b/>
          <w:bCs/>
          <w:lang w:eastAsia="bg-BG"/>
        </w:rPr>
        <w:t>Подкрепя</w:t>
      </w:r>
      <w:r w:rsidRPr="002840D1">
        <w:rPr>
          <w:lang w:eastAsia="bg-BG"/>
        </w:rPr>
        <w:t xml:space="preserve"> проекта за решение.</w:t>
      </w:r>
    </w:p>
    <w:p w14:paraId="506682B1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7B09892" w14:textId="0E0495AB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lastRenderedPageBreak/>
        <w:t xml:space="preserve">Точка </w:t>
      </w:r>
      <w:r w:rsidR="00B56318">
        <w:rPr>
          <w:b/>
          <w:lang w:val="ru-RU" w:eastAsia="bg-BG"/>
        </w:rPr>
        <w:t>19</w:t>
      </w:r>
    </w:p>
    <w:p w14:paraId="7897569A" w14:textId="77777777" w:rsidR="005B2F73" w:rsidRDefault="005B2F73" w:rsidP="005B2F73">
      <w:pPr>
        <w:suppressAutoHyphens w:val="0"/>
        <w:jc w:val="center"/>
        <w:rPr>
          <w:i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08-00-14083</w:t>
      </w:r>
    </w:p>
    <w:p w14:paraId="2967F255" w14:textId="60E23ED0" w:rsidR="005B2F73" w:rsidRPr="00F33A6C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Продажба на недвижим имот, частна общинска собственост, представляващ ПИ с идентификатор 07079.612.219 по КК на гр. Бургас, по реда на  чл. 35, ал. 3 от ЗОС</w:t>
      </w:r>
    </w:p>
    <w:p w14:paraId="3946922D" w14:textId="77777777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lang w:eastAsia="bg-BG"/>
        </w:rPr>
        <w:t>След като се запознаха с докладната записка и в резултат на явно гласуване,</w:t>
      </w:r>
      <w:r w:rsidRPr="002840D1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6 гл. "за", 0 гл. "против" и 1</w:t>
      </w:r>
      <w:r w:rsidRPr="002840D1">
        <w:rPr>
          <w:b/>
          <w:bCs/>
          <w:i/>
          <w:iCs/>
          <w:lang w:eastAsia="bg-BG"/>
        </w:rPr>
        <w:t xml:space="preserve"> гл. "въздържали се", </w:t>
      </w:r>
      <w:r w:rsidRPr="002840D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362A016" w14:textId="77777777" w:rsidR="00B029E4" w:rsidRPr="002840D1" w:rsidRDefault="00B029E4" w:rsidP="00B029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840D1">
        <w:rPr>
          <w:b/>
          <w:bCs/>
          <w:lang w:eastAsia="bg-BG"/>
        </w:rPr>
        <w:t>СТАНОВИЩЕ:</w:t>
      </w:r>
    </w:p>
    <w:p w14:paraId="59A460BB" w14:textId="77777777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b/>
          <w:bCs/>
          <w:lang w:eastAsia="bg-BG"/>
        </w:rPr>
        <w:t>Подкрепя</w:t>
      </w:r>
      <w:r w:rsidRPr="002840D1">
        <w:rPr>
          <w:lang w:eastAsia="bg-BG"/>
        </w:rPr>
        <w:t xml:space="preserve"> проекта за решение.</w:t>
      </w:r>
    </w:p>
    <w:p w14:paraId="15555243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54192C2" w14:textId="65D7834F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20</w:t>
      </w:r>
    </w:p>
    <w:p w14:paraId="37E68904" w14:textId="22231E85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08-00-14087</w:t>
      </w:r>
    </w:p>
    <w:p w14:paraId="639342CA" w14:textId="38569368" w:rsidR="005B2F73" w:rsidRPr="00F33A6C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Продажба на общинско жилище, находящо се в гр. Бургас, </w:t>
      </w:r>
      <w:proofErr w:type="spellStart"/>
      <w:r>
        <w:t>ж.к.“Изгрев</w:t>
      </w:r>
      <w:proofErr w:type="spellEnd"/>
      <w:r>
        <w:t>”, бл.№30, вх.№4, ет.№8, ап.-десен, на наемател, настанен</w:t>
      </w:r>
      <w:r>
        <w:rPr>
          <w:rStyle w:val="Strong"/>
        </w:rPr>
        <w:t xml:space="preserve"> </w:t>
      </w:r>
      <w:r>
        <w:t>по</w:t>
      </w:r>
      <w:r>
        <w:rPr>
          <w:rStyle w:val="Strong"/>
        </w:rPr>
        <w:t xml:space="preserve"> </w:t>
      </w:r>
      <w:r>
        <w:t>административен ред.</w:t>
      </w:r>
    </w:p>
    <w:p w14:paraId="121FBFA0" w14:textId="77777777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lang w:eastAsia="bg-BG"/>
        </w:rPr>
        <w:t>След като се запознаха с докладната записка и в резултат на явно гласуване,</w:t>
      </w:r>
      <w:r w:rsidRPr="002840D1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6 гл. "за", 0 гл. "против" и 1</w:t>
      </w:r>
      <w:r w:rsidRPr="002840D1">
        <w:rPr>
          <w:b/>
          <w:bCs/>
          <w:i/>
          <w:iCs/>
          <w:lang w:eastAsia="bg-BG"/>
        </w:rPr>
        <w:t xml:space="preserve"> гл. "въздържали се", </w:t>
      </w:r>
      <w:r w:rsidRPr="002840D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70720DC" w14:textId="77777777" w:rsidR="00B029E4" w:rsidRPr="002840D1" w:rsidRDefault="00B029E4" w:rsidP="00B029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840D1">
        <w:rPr>
          <w:b/>
          <w:bCs/>
          <w:lang w:eastAsia="bg-BG"/>
        </w:rPr>
        <w:t>СТАНОВИЩЕ:</w:t>
      </w:r>
    </w:p>
    <w:p w14:paraId="1784798E" w14:textId="77777777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b/>
          <w:bCs/>
          <w:lang w:eastAsia="bg-BG"/>
        </w:rPr>
        <w:t>Подкрепя</w:t>
      </w:r>
      <w:r w:rsidRPr="002840D1">
        <w:rPr>
          <w:lang w:eastAsia="bg-BG"/>
        </w:rPr>
        <w:t xml:space="preserve"> проекта за решение.</w:t>
      </w:r>
    </w:p>
    <w:p w14:paraId="3AFDB235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31AA6F53" w14:textId="64C7851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21</w:t>
      </w:r>
    </w:p>
    <w:p w14:paraId="52CA7A2E" w14:textId="3CBE1426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08-00-14094</w:t>
      </w:r>
    </w:p>
    <w:p w14:paraId="001D2751" w14:textId="6317BCAF" w:rsidR="005B2F73" w:rsidRPr="00F33A6C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Продажба на общинско жилище, находящо се в гр. Бургас, </w:t>
      </w:r>
      <w:proofErr w:type="spellStart"/>
      <w:r>
        <w:t>ж.р</w:t>
      </w:r>
      <w:proofErr w:type="spellEnd"/>
      <w:r>
        <w:t>. „Меден Рудник“, блок № 80(480), вход 3 (В), етаж 6, апартамент № 55-среден, на наемател, настанен по административен ред</w:t>
      </w:r>
    </w:p>
    <w:p w14:paraId="50380A10" w14:textId="77777777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lang w:eastAsia="bg-BG"/>
        </w:rPr>
        <w:t>След като се запознаха с докладната записка и в резултат на явно гласуване,</w:t>
      </w:r>
      <w:r w:rsidRPr="002840D1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6 гл. "за", 0 гл. "против" и 1</w:t>
      </w:r>
      <w:r w:rsidRPr="002840D1">
        <w:rPr>
          <w:b/>
          <w:bCs/>
          <w:i/>
          <w:iCs/>
          <w:lang w:eastAsia="bg-BG"/>
        </w:rPr>
        <w:t xml:space="preserve"> гл. "въздържали се", </w:t>
      </w:r>
      <w:r w:rsidRPr="002840D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0E6DA9D" w14:textId="77777777" w:rsidR="00B029E4" w:rsidRPr="002840D1" w:rsidRDefault="00B029E4" w:rsidP="00B029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840D1">
        <w:rPr>
          <w:b/>
          <w:bCs/>
          <w:lang w:eastAsia="bg-BG"/>
        </w:rPr>
        <w:t>СТАНОВИЩЕ:</w:t>
      </w:r>
    </w:p>
    <w:p w14:paraId="035D6180" w14:textId="77777777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b/>
          <w:bCs/>
          <w:lang w:eastAsia="bg-BG"/>
        </w:rPr>
        <w:t>Подкрепя</w:t>
      </w:r>
      <w:r w:rsidRPr="002840D1">
        <w:rPr>
          <w:lang w:eastAsia="bg-BG"/>
        </w:rPr>
        <w:t xml:space="preserve"> проекта за решение.</w:t>
      </w:r>
    </w:p>
    <w:p w14:paraId="74D62BB1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57572D4B" w14:textId="5D4C8DDA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22</w:t>
      </w:r>
    </w:p>
    <w:p w14:paraId="6B193805" w14:textId="755E18D2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lastRenderedPageBreak/>
        <w:t>ОбС</w:t>
      </w:r>
      <w:proofErr w:type="spellEnd"/>
      <w:r w:rsidRPr="00006E37">
        <w:rPr>
          <w:i/>
        </w:rPr>
        <w:t xml:space="preserve"> 08-00-14095</w:t>
      </w:r>
    </w:p>
    <w:p w14:paraId="6157C016" w14:textId="35EB2A93" w:rsidR="005B2F73" w:rsidRPr="00F33A6C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Продажба на общинско жилище, находящо се в гр. Бургас, </w:t>
      </w:r>
      <w:proofErr w:type="spellStart"/>
      <w:r>
        <w:t>ж.р</w:t>
      </w:r>
      <w:proofErr w:type="spellEnd"/>
      <w:r>
        <w:t>. „Меден Рудник“, блок № 131, вход В, етаж 7, апартамент № 60-среден, на наемател, настанен по административен ред</w:t>
      </w:r>
    </w:p>
    <w:p w14:paraId="30722246" w14:textId="77777777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lang w:eastAsia="bg-BG"/>
        </w:rPr>
        <w:t>След като се запознаха с докладната записка и в резултат на явно гласуване,</w:t>
      </w:r>
      <w:r w:rsidRPr="002840D1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6 гл. "за", 0 гл. "против" и 1</w:t>
      </w:r>
      <w:r w:rsidRPr="002840D1">
        <w:rPr>
          <w:b/>
          <w:bCs/>
          <w:i/>
          <w:iCs/>
          <w:lang w:eastAsia="bg-BG"/>
        </w:rPr>
        <w:t xml:space="preserve"> гл. "въздържали се", </w:t>
      </w:r>
      <w:r w:rsidRPr="002840D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599A8CE" w14:textId="77777777" w:rsidR="00B029E4" w:rsidRPr="002840D1" w:rsidRDefault="00B029E4" w:rsidP="00B029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840D1">
        <w:rPr>
          <w:b/>
          <w:bCs/>
          <w:lang w:eastAsia="bg-BG"/>
        </w:rPr>
        <w:t>СТАНОВИЩЕ:</w:t>
      </w:r>
    </w:p>
    <w:p w14:paraId="12EDA45B" w14:textId="77777777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b/>
          <w:bCs/>
          <w:lang w:eastAsia="bg-BG"/>
        </w:rPr>
        <w:t>Подкрепя</w:t>
      </w:r>
      <w:r w:rsidRPr="002840D1">
        <w:rPr>
          <w:lang w:eastAsia="bg-BG"/>
        </w:rPr>
        <w:t xml:space="preserve"> проекта за решение.</w:t>
      </w:r>
    </w:p>
    <w:p w14:paraId="12A7D4D1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4B9C1025" w14:textId="7A3D6D75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2840D1">
        <w:rPr>
          <w:b/>
          <w:lang w:val="ru-RU" w:eastAsia="bg-BG"/>
        </w:rPr>
        <w:t>23</w:t>
      </w:r>
    </w:p>
    <w:p w14:paraId="6101A9A3" w14:textId="77777777" w:rsidR="005B2F73" w:rsidRDefault="005B2F73" w:rsidP="005B2F73">
      <w:pPr>
        <w:suppressAutoHyphens w:val="0"/>
        <w:jc w:val="center"/>
        <w:rPr>
          <w:i/>
        </w:rPr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08-00-14096</w:t>
      </w:r>
    </w:p>
    <w:p w14:paraId="58F7216A" w14:textId="22910100" w:rsidR="005B2F73" w:rsidRPr="002840D1" w:rsidRDefault="005B2F73" w:rsidP="002840D1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Продажба на общинско жилище, находящо се в гр. Бургас, </w:t>
      </w:r>
      <w:proofErr w:type="spellStart"/>
      <w:r>
        <w:t>ж.р</w:t>
      </w:r>
      <w:proofErr w:type="spellEnd"/>
      <w:r>
        <w:t>. „Меден Рудник“, блок № 60(460), вход 2(Б), етаж 5, апартамент № 35-десен, на наемател, настанен по административен ред</w:t>
      </w:r>
    </w:p>
    <w:p w14:paraId="5EBCFB80" w14:textId="3E889E13" w:rsidR="002840D1" w:rsidRPr="002840D1" w:rsidRDefault="002840D1" w:rsidP="002840D1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lang w:eastAsia="bg-BG"/>
        </w:rPr>
        <w:t>След като се запознаха с докладната записка и в резултат на явно гласуване,</w:t>
      </w:r>
      <w:r w:rsidRPr="002840D1">
        <w:rPr>
          <w:b/>
          <w:bCs/>
          <w:lang w:eastAsia="bg-BG"/>
        </w:rPr>
        <w:t xml:space="preserve"> </w:t>
      </w:r>
      <w:r w:rsidR="00B029E4">
        <w:rPr>
          <w:b/>
          <w:bCs/>
          <w:i/>
          <w:iCs/>
          <w:lang w:eastAsia="bg-BG"/>
        </w:rPr>
        <w:t>с 6 гл. "за", 0 гл. "против" и 1</w:t>
      </w:r>
      <w:r w:rsidRPr="002840D1">
        <w:rPr>
          <w:b/>
          <w:bCs/>
          <w:i/>
          <w:iCs/>
          <w:lang w:eastAsia="bg-BG"/>
        </w:rPr>
        <w:t xml:space="preserve"> гл. "въздържали се", </w:t>
      </w:r>
      <w:r w:rsidRPr="002840D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30934A5" w14:textId="77777777" w:rsidR="002840D1" w:rsidRPr="002840D1" w:rsidRDefault="002840D1" w:rsidP="002840D1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840D1">
        <w:rPr>
          <w:b/>
          <w:bCs/>
          <w:lang w:eastAsia="bg-BG"/>
        </w:rPr>
        <w:t>СТАНОВИЩЕ:</w:t>
      </w:r>
    </w:p>
    <w:p w14:paraId="63355AEE" w14:textId="77777777" w:rsidR="002840D1" w:rsidRPr="002840D1" w:rsidRDefault="002840D1" w:rsidP="002840D1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b/>
          <w:bCs/>
          <w:lang w:eastAsia="bg-BG"/>
        </w:rPr>
        <w:t>Подкрепя</w:t>
      </w:r>
      <w:r w:rsidRPr="002840D1">
        <w:rPr>
          <w:lang w:eastAsia="bg-BG"/>
        </w:rPr>
        <w:t xml:space="preserve"> проекта за решение.</w:t>
      </w:r>
    </w:p>
    <w:p w14:paraId="11851127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38EFD0C5" w14:textId="35A30F08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029E4">
        <w:rPr>
          <w:b/>
          <w:lang w:val="ru-RU" w:eastAsia="bg-BG"/>
        </w:rPr>
        <w:t>24</w:t>
      </w:r>
    </w:p>
    <w:p w14:paraId="496CD823" w14:textId="7CD2DA3E" w:rsidR="005B2F73" w:rsidRDefault="005B2F73" w:rsidP="005B2F73">
      <w:pPr>
        <w:suppressAutoHyphens w:val="0"/>
        <w:spacing w:before="100" w:beforeAutospacing="1" w:after="100" w:afterAutospacing="1"/>
        <w:contextualSpacing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08-00-14070</w:t>
      </w:r>
    </w:p>
    <w:p w14:paraId="4C79EF01" w14:textId="777ABAB4" w:rsidR="005B2F73" w:rsidRDefault="005B2F73" w:rsidP="005B2F73">
      <w:pPr>
        <w:suppressAutoHyphens w:val="0"/>
        <w:spacing w:before="100" w:beforeAutospacing="1" w:after="100" w:afterAutospacing="1"/>
        <w:contextualSpacing/>
        <w:jc w:val="center"/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Заявление за изменение на разрешително за </w:t>
      </w:r>
      <w:proofErr w:type="spellStart"/>
      <w:r>
        <w:t>водовземане</w:t>
      </w:r>
      <w:proofErr w:type="spellEnd"/>
      <w:r>
        <w:t xml:space="preserve"> на минерална вода от находище „Бургаски минерални бани“, кв. Ветрен, гр. Бургас</w:t>
      </w:r>
    </w:p>
    <w:p w14:paraId="3A598F91" w14:textId="77777777" w:rsidR="005B2F73" w:rsidRDefault="005B2F73" w:rsidP="005B2F73">
      <w:pPr>
        <w:suppressAutoHyphens w:val="0"/>
        <w:spacing w:before="100" w:beforeAutospacing="1" w:after="100" w:afterAutospacing="1"/>
        <w:contextualSpacing/>
        <w:jc w:val="center"/>
      </w:pPr>
    </w:p>
    <w:p w14:paraId="6968E9EC" w14:textId="77777777" w:rsidR="00B029E4" w:rsidRPr="00B029E4" w:rsidRDefault="00B029E4" w:rsidP="00B029E4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B029E4">
        <w:rPr>
          <w:lang w:eastAsia="bg-BG"/>
        </w:rPr>
        <w:t>След като се запознаха с докладната записка и в резултат на явно гласуване,</w:t>
      </w:r>
      <w:r w:rsidRPr="00B029E4">
        <w:rPr>
          <w:b/>
          <w:bCs/>
          <w:lang w:eastAsia="bg-BG"/>
        </w:rPr>
        <w:t xml:space="preserve"> </w:t>
      </w:r>
      <w:r w:rsidRPr="00B029E4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B029E4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8E2ECAE" w14:textId="77777777" w:rsidR="00B029E4" w:rsidRPr="00B029E4" w:rsidRDefault="00B029E4" w:rsidP="00B029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029E4">
        <w:rPr>
          <w:b/>
          <w:bCs/>
          <w:lang w:eastAsia="bg-BG"/>
        </w:rPr>
        <w:t>СТАНОВИЩЕ:</w:t>
      </w:r>
    </w:p>
    <w:p w14:paraId="349EC945" w14:textId="77777777" w:rsidR="00B029E4" w:rsidRPr="00B029E4" w:rsidRDefault="00B029E4" w:rsidP="00B029E4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B029E4">
        <w:rPr>
          <w:b/>
          <w:bCs/>
          <w:lang w:eastAsia="bg-BG"/>
        </w:rPr>
        <w:t>Подкрепя</w:t>
      </w:r>
      <w:r w:rsidRPr="00B029E4">
        <w:rPr>
          <w:lang w:eastAsia="bg-BG"/>
        </w:rPr>
        <w:t xml:space="preserve"> проекта за решение.</w:t>
      </w:r>
    </w:p>
    <w:p w14:paraId="3B14D218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14EC1CB2" w14:textId="77777777" w:rsidR="00462221" w:rsidRDefault="00462221" w:rsidP="00187356">
      <w:pPr>
        <w:suppressAutoHyphens w:val="0"/>
        <w:spacing w:before="100" w:beforeAutospacing="1" w:after="100" w:afterAutospacing="1"/>
        <w:jc w:val="center"/>
        <w:rPr>
          <w:b/>
          <w:lang w:eastAsia="bg-BG"/>
        </w:rPr>
      </w:pPr>
    </w:p>
    <w:p w14:paraId="76236AEA" w14:textId="77777777" w:rsidR="00462221" w:rsidRDefault="00462221" w:rsidP="00187356">
      <w:pPr>
        <w:suppressAutoHyphens w:val="0"/>
        <w:spacing w:before="100" w:beforeAutospacing="1" w:after="100" w:afterAutospacing="1"/>
        <w:jc w:val="center"/>
        <w:rPr>
          <w:b/>
          <w:lang w:eastAsia="bg-BG"/>
        </w:rPr>
      </w:pPr>
    </w:p>
    <w:p w14:paraId="28CCBF2F" w14:textId="4115A338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029E4">
        <w:rPr>
          <w:b/>
          <w:lang w:val="ru-RU" w:eastAsia="bg-BG"/>
        </w:rPr>
        <w:t>25</w:t>
      </w:r>
    </w:p>
    <w:p w14:paraId="4CC31317" w14:textId="72C04181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08-00-14067</w:t>
      </w:r>
    </w:p>
    <w:p w14:paraId="1B41AAC4" w14:textId="7FCF1BFD" w:rsidR="005B2F73" w:rsidRPr="00FF28C0" w:rsidRDefault="005B2F73" w:rsidP="00B029E4">
      <w:pPr>
        <w:suppressAutoHyphens w:val="0"/>
        <w:jc w:val="center"/>
        <w:rPr>
          <w:rStyle w:val="Emphasis"/>
          <w:rFonts w:eastAsia="Calibri"/>
          <w:b/>
          <w:i w:val="0"/>
          <w:iCs w:val="0"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проекторешенията</w:t>
      </w:r>
    </w:p>
    <w:p w14:paraId="3C226FF9" w14:textId="77777777" w:rsidR="00B029E4" w:rsidRPr="00B029E4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029E4">
        <w:rPr>
          <w:lang w:eastAsia="bg-BG"/>
        </w:rPr>
        <w:t>След като се запознаха с докладната записка и в резултат на явно гласуване,</w:t>
      </w:r>
      <w:r w:rsidRPr="00B029E4">
        <w:rPr>
          <w:b/>
          <w:bCs/>
          <w:lang w:eastAsia="bg-BG"/>
        </w:rPr>
        <w:t xml:space="preserve"> </w:t>
      </w:r>
      <w:r w:rsidRPr="00B029E4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B029E4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02E7EB9" w14:textId="77777777" w:rsidR="00B029E4" w:rsidRPr="00B029E4" w:rsidRDefault="00B029E4" w:rsidP="00B029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029E4">
        <w:rPr>
          <w:b/>
          <w:bCs/>
          <w:lang w:eastAsia="bg-BG"/>
        </w:rPr>
        <w:t>СТАНОВИЩЕ:</w:t>
      </w:r>
    </w:p>
    <w:p w14:paraId="62C03BD2" w14:textId="77777777" w:rsidR="00B029E4" w:rsidRPr="00B029E4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029E4">
        <w:rPr>
          <w:b/>
          <w:bCs/>
          <w:lang w:eastAsia="bg-BG"/>
        </w:rPr>
        <w:t>Подкрепя</w:t>
      </w:r>
      <w:r w:rsidRPr="00B029E4">
        <w:rPr>
          <w:lang w:eastAsia="bg-BG"/>
        </w:rPr>
        <w:t xml:space="preserve"> проекта за решение.</w:t>
      </w:r>
    </w:p>
    <w:p w14:paraId="3F26E7B1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52934A51" w14:textId="6DAE1FE9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029E4">
        <w:rPr>
          <w:b/>
          <w:lang w:val="ru-RU" w:eastAsia="bg-BG"/>
        </w:rPr>
        <w:t>26</w:t>
      </w:r>
    </w:p>
    <w:p w14:paraId="5646DCFF" w14:textId="779915B9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08-00-14100</w:t>
      </w:r>
    </w:p>
    <w:p w14:paraId="0026613A" w14:textId="72A06ACB" w:rsidR="00187356" w:rsidRPr="00B029E4" w:rsidRDefault="005B2F73" w:rsidP="00B029E4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Красимир Стойчев - зам.-кмет "Финанси, бюджет и икономика",</w:t>
      </w:r>
      <w:r>
        <w:rPr>
          <w:rStyle w:val="Emphasis"/>
        </w:rPr>
        <w:t xml:space="preserve"> относно: </w:t>
      </w:r>
      <w:r>
        <w:t>Определяне на представител на Община Бургас в редовно Общо събрание на съдружниците на „</w:t>
      </w:r>
      <w:proofErr w:type="spellStart"/>
      <w:r>
        <w:t>Бургасинвест</w:t>
      </w:r>
      <w:proofErr w:type="spellEnd"/>
      <w:r>
        <w:t>“ ООД и определяне начина на гласуване на проекторешенията, посочени в дневния ред</w:t>
      </w:r>
    </w:p>
    <w:p w14:paraId="23172006" w14:textId="77777777" w:rsidR="00B029E4" w:rsidRPr="00B029E4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029E4">
        <w:rPr>
          <w:lang w:eastAsia="bg-BG"/>
        </w:rPr>
        <w:t>След като се запознаха с докладната записка и в резултат на явно гласуване,</w:t>
      </w:r>
      <w:r w:rsidRPr="00B029E4">
        <w:rPr>
          <w:b/>
          <w:bCs/>
          <w:lang w:eastAsia="bg-BG"/>
        </w:rPr>
        <w:t xml:space="preserve"> </w:t>
      </w:r>
      <w:r w:rsidRPr="00B029E4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B029E4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934457E" w14:textId="77777777" w:rsidR="00B029E4" w:rsidRPr="00B029E4" w:rsidRDefault="00B029E4" w:rsidP="00B029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029E4">
        <w:rPr>
          <w:b/>
          <w:bCs/>
          <w:lang w:eastAsia="bg-BG"/>
        </w:rPr>
        <w:t>СТАНОВИЩЕ:</w:t>
      </w:r>
    </w:p>
    <w:p w14:paraId="755ADF44" w14:textId="77777777" w:rsidR="00B029E4" w:rsidRPr="00B029E4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029E4">
        <w:rPr>
          <w:b/>
          <w:bCs/>
          <w:lang w:eastAsia="bg-BG"/>
        </w:rPr>
        <w:t>Подкрепя</w:t>
      </w:r>
      <w:r w:rsidRPr="00B029E4">
        <w:rPr>
          <w:lang w:eastAsia="bg-BG"/>
        </w:rPr>
        <w:t xml:space="preserve"> проекта за решение.</w:t>
      </w:r>
    </w:p>
    <w:p w14:paraId="42AD6696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11455AFE" w14:textId="444B3E31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029E4">
        <w:rPr>
          <w:b/>
          <w:lang w:val="ru-RU" w:eastAsia="bg-BG"/>
        </w:rPr>
        <w:t>27</w:t>
      </w:r>
    </w:p>
    <w:p w14:paraId="173A9B95" w14:textId="3E6F6F68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08-00-14060</w:t>
      </w:r>
    </w:p>
    <w:p w14:paraId="1B103FE5" w14:textId="5411BF2C" w:rsidR="005B2F73" w:rsidRPr="00654469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 xml:space="preserve">Отчет от проф. д-р Севдалина </w:t>
      </w:r>
      <w:proofErr w:type="spellStart"/>
      <w:r>
        <w:rPr>
          <w:rStyle w:val="Strong"/>
        </w:rPr>
        <w:t>Турманова</w:t>
      </w:r>
      <w:proofErr w:type="spellEnd"/>
      <w:r>
        <w:rPr>
          <w:rStyle w:val="Strong"/>
        </w:rPr>
        <w:t xml:space="preserve"> - председател на Общински съвет -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Дейността на Общински съвет - Бургас и неговите комисии за периода от 01.11.2022 г. до 30.04.2023 г.</w:t>
      </w:r>
    </w:p>
    <w:p w14:paraId="3147ED11" w14:textId="77777777" w:rsidR="00B029E4" w:rsidRPr="00B029E4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029E4">
        <w:rPr>
          <w:lang w:eastAsia="bg-BG"/>
        </w:rPr>
        <w:t xml:space="preserve">След като се запознаха с отчета от проф. д-р Севдалина </w:t>
      </w:r>
      <w:proofErr w:type="spellStart"/>
      <w:r w:rsidRPr="00B029E4">
        <w:rPr>
          <w:lang w:eastAsia="bg-BG"/>
        </w:rPr>
        <w:t>Турманова</w:t>
      </w:r>
      <w:proofErr w:type="spellEnd"/>
      <w:r w:rsidRPr="00B029E4">
        <w:rPr>
          <w:lang w:eastAsia="bg-BG"/>
        </w:rPr>
        <w:t xml:space="preserve"> - председател на Общински съвет - Бургас, членовете на Постоянната комисия по общинска собственост, общински предприятия и дружества приеха следното</w:t>
      </w:r>
    </w:p>
    <w:p w14:paraId="2F5E622B" w14:textId="77777777" w:rsidR="00B029E4" w:rsidRPr="00B029E4" w:rsidRDefault="00B029E4" w:rsidP="00B029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029E4">
        <w:rPr>
          <w:b/>
          <w:bCs/>
          <w:lang w:eastAsia="bg-BG"/>
        </w:rPr>
        <w:t>СТАНОВИЩЕ:</w:t>
      </w:r>
    </w:p>
    <w:p w14:paraId="00C8389E" w14:textId="77777777" w:rsidR="00B029E4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029E4">
        <w:rPr>
          <w:b/>
          <w:bCs/>
          <w:lang w:eastAsia="bg-BG"/>
        </w:rPr>
        <w:t>Приема за сведение</w:t>
      </w:r>
      <w:r w:rsidRPr="00B029E4">
        <w:rPr>
          <w:lang w:eastAsia="bg-BG"/>
        </w:rPr>
        <w:t xml:space="preserve"> </w:t>
      </w:r>
      <w:r w:rsidRPr="00B029E4">
        <w:rPr>
          <w:b/>
          <w:bCs/>
          <w:lang w:eastAsia="bg-BG"/>
        </w:rPr>
        <w:t xml:space="preserve">отчета от проф. д-р Севдалина </w:t>
      </w:r>
      <w:proofErr w:type="spellStart"/>
      <w:r w:rsidRPr="00B029E4">
        <w:rPr>
          <w:b/>
          <w:bCs/>
          <w:lang w:eastAsia="bg-BG"/>
        </w:rPr>
        <w:t>Турманова</w:t>
      </w:r>
      <w:proofErr w:type="spellEnd"/>
      <w:r w:rsidRPr="00B029E4">
        <w:rPr>
          <w:b/>
          <w:bCs/>
          <w:lang w:eastAsia="bg-BG"/>
        </w:rPr>
        <w:t xml:space="preserve"> – председател на Общински съвет – Бургас.</w:t>
      </w:r>
      <w:r w:rsidRPr="00B029E4">
        <w:rPr>
          <w:lang w:eastAsia="bg-BG"/>
        </w:rPr>
        <w:t> </w:t>
      </w:r>
    </w:p>
    <w:p w14:paraId="4C42F731" w14:textId="4AE2FB1C" w:rsidR="00187356" w:rsidRDefault="007F2736" w:rsidP="00B029E4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7F2736">
        <w:rPr>
          <w:lang w:eastAsia="bg-BG"/>
        </w:rPr>
        <w:lastRenderedPageBreak/>
        <w:t> </w:t>
      </w:r>
      <w:r w:rsidR="00187356" w:rsidRPr="00AA5667">
        <w:rPr>
          <w:b/>
          <w:lang w:eastAsia="bg-BG"/>
        </w:rPr>
        <w:t>--------------------------------------------------------------------------------------</w:t>
      </w:r>
    </w:p>
    <w:p w14:paraId="4011E753" w14:textId="261FBFAC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029E4">
        <w:rPr>
          <w:b/>
          <w:lang w:val="ru-RU" w:eastAsia="bg-BG"/>
        </w:rPr>
        <w:t>28</w:t>
      </w:r>
    </w:p>
    <w:p w14:paraId="5F1D8673" w14:textId="0ABBC365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08-00-14068</w:t>
      </w:r>
    </w:p>
    <w:p w14:paraId="736FB7BE" w14:textId="6043B675" w:rsidR="005B2F73" w:rsidRPr="00317872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 xml:space="preserve">Докладна записка от Георги Дракалиев - председател на Постоянната комисия по общинска собственост, общински предприятия и дружества, </w:t>
      </w:r>
      <w:r>
        <w:rPr>
          <w:rStyle w:val="Emphasis"/>
        </w:rPr>
        <w:t xml:space="preserve">относно: </w:t>
      </w:r>
      <w:r>
        <w:t>Определяне на „Общински мениджър на 2022 г.“</w:t>
      </w:r>
    </w:p>
    <w:p w14:paraId="26D9B8D8" w14:textId="77777777" w:rsidR="004E579C" w:rsidRPr="00F06955" w:rsidRDefault="004E579C" w:rsidP="00C33E26">
      <w:pPr>
        <w:suppressAutoHyphens w:val="0"/>
        <w:jc w:val="center"/>
        <w:rPr>
          <w:rFonts w:eastAsia="Calibri"/>
          <w:b/>
          <w:u w:val="single"/>
          <w:lang w:eastAsia="en-US"/>
        </w:rPr>
      </w:pPr>
    </w:p>
    <w:p w14:paraId="5502720C" w14:textId="77777777" w:rsidR="001E00AB" w:rsidRPr="001E00AB" w:rsidRDefault="001E00AB" w:rsidP="001E00AB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E00AB">
        <w:rPr>
          <w:lang w:eastAsia="bg-BG"/>
        </w:rPr>
        <w:t>Георги Дракалиев, в качеството си на вносител, представи докладната записка.</w:t>
      </w:r>
    </w:p>
    <w:p w14:paraId="59DE2C25" w14:textId="644F9FF5" w:rsidR="001E00AB" w:rsidRPr="001E00AB" w:rsidRDefault="001E00AB" w:rsidP="001E00AB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E00AB">
        <w:rPr>
          <w:lang w:eastAsia="bg-BG"/>
        </w:rPr>
        <w:t>Красимир Стойчев – зам.-кмет по „Финанси, бюджет и икономика“ каза, че освен търговските дружества</w:t>
      </w:r>
      <w:r w:rsidR="002D7C4A">
        <w:rPr>
          <w:lang w:eastAsia="bg-BG"/>
        </w:rPr>
        <w:t>,</w:t>
      </w:r>
      <w:r w:rsidRPr="001E00AB">
        <w:rPr>
          <w:lang w:eastAsia="bg-BG"/>
        </w:rPr>
        <w:t xml:space="preserve"> могат да бъдат включени и общинските предприятия.</w:t>
      </w:r>
    </w:p>
    <w:p w14:paraId="3B5075F6" w14:textId="77777777" w:rsidR="001E00AB" w:rsidRPr="001E00AB" w:rsidRDefault="001E00AB" w:rsidP="001E00AB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E00AB">
        <w:rPr>
          <w:lang w:eastAsia="bg-BG"/>
        </w:rPr>
        <w:t xml:space="preserve">Тодор Йосифов изрази мнение, че е необходимо да се изработят правила, по които да бъдат определени номинации. Йосифов предложи да се върне докладната записка на вносителя за </w:t>
      </w:r>
      <w:proofErr w:type="spellStart"/>
      <w:r w:rsidRPr="001E00AB">
        <w:rPr>
          <w:lang w:eastAsia="bg-BG"/>
        </w:rPr>
        <w:t>доокомлектоване</w:t>
      </w:r>
      <w:proofErr w:type="spellEnd"/>
      <w:r w:rsidRPr="001E00AB">
        <w:rPr>
          <w:lang w:eastAsia="bg-BG"/>
        </w:rPr>
        <w:t xml:space="preserve">, за изработване на ясни критерии и включване на общинските предприятия в подбора. Председателят подложи на гласуване предложението, като </w:t>
      </w:r>
      <w:r w:rsidRPr="001E00AB">
        <w:rPr>
          <w:i/>
          <w:iCs/>
          <w:lang w:eastAsia="bg-BG"/>
        </w:rPr>
        <w:t xml:space="preserve">с 5 гл. "за", 1 гл. "против" и 1 гл. "въздържали се", </w:t>
      </w:r>
      <w:r w:rsidRPr="001E00AB">
        <w:rPr>
          <w:lang w:eastAsia="bg-BG"/>
        </w:rPr>
        <w:t>то бе подкрепено.</w:t>
      </w:r>
    </w:p>
    <w:p w14:paraId="18CA3523" w14:textId="7B0E7F0F" w:rsidR="001E00AB" w:rsidRDefault="001E00AB" w:rsidP="001E00AB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E00AB">
        <w:rPr>
          <w:lang w:eastAsia="bg-BG"/>
        </w:rPr>
        <w:t>След приключване на разискванията по докладната записка и в резултат на явно гласуване,</w:t>
      </w:r>
      <w:r w:rsidRPr="001E00AB">
        <w:rPr>
          <w:b/>
          <w:bCs/>
          <w:lang w:eastAsia="bg-BG"/>
        </w:rPr>
        <w:t xml:space="preserve"> </w:t>
      </w:r>
      <w:r w:rsidRPr="001E00AB">
        <w:rPr>
          <w:b/>
          <w:bCs/>
          <w:i/>
          <w:iCs/>
          <w:lang w:eastAsia="bg-BG"/>
        </w:rPr>
        <w:t xml:space="preserve">с 5 гл. "за", 1 гл. "против" и 1 гл. "въздържали се", </w:t>
      </w:r>
      <w:r w:rsidRPr="001E00AB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62D6652" w14:textId="77777777" w:rsidR="001E00AB" w:rsidRPr="001E00AB" w:rsidRDefault="001E00AB" w:rsidP="001E00AB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2065403B" w14:textId="77777777" w:rsidR="001E00AB" w:rsidRPr="001E00AB" w:rsidRDefault="001E00AB" w:rsidP="001E00AB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1E00AB">
        <w:rPr>
          <w:b/>
          <w:bCs/>
          <w:lang w:eastAsia="bg-BG"/>
        </w:rPr>
        <w:t>СТАНОВИЩЕ:</w:t>
      </w:r>
    </w:p>
    <w:p w14:paraId="675DD9F8" w14:textId="77777777" w:rsidR="001E00AB" w:rsidRPr="001E00AB" w:rsidRDefault="001E00AB" w:rsidP="001E00AB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E00AB">
        <w:rPr>
          <w:b/>
          <w:bCs/>
          <w:lang w:eastAsia="bg-BG"/>
        </w:rPr>
        <w:t>Връща докладната записка на вносителя.</w:t>
      </w:r>
    </w:p>
    <w:p w14:paraId="0ADE1EF0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655A3A0" w14:textId="5F65DAAB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1E00AB">
        <w:rPr>
          <w:b/>
          <w:lang w:val="ru-RU" w:eastAsia="bg-BG"/>
        </w:rPr>
        <w:t>29</w:t>
      </w:r>
    </w:p>
    <w:p w14:paraId="6888D48A" w14:textId="644EB328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08-00-14042</w:t>
      </w:r>
    </w:p>
    <w:p w14:paraId="45672238" w14:textId="704F3FC6" w:rsidR="004E579C" w:rsidRPr="00F06955" w:rsidRDefault="005B2F73" w:rsidP="001E00AB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проф. д-р Христо Стоянов Бозов - управител на  „Комплексен онкологичен център-Бургас" ЕООД,</w:t>
      </w:r>
      <w:r>
        <w:t xml:space="preserve"> </w:t>
      </w:r>
      <w:r>
        <w:rPr>
          <w:rStyle w:val="Emphasis"/>
        </w:rPr>
        <w:t xml:space="preserve">относно: </w:t>
      </w:r>
      <w:r>
        <w:t>Закупуване със собствени средства на рентгенова тръба за РЕТ/СТ за Отделение по нуклеарна медицина към „КОЦ–Бургас” ЕООД</w:t>
      </w:r>
    </w:p>
    <w:p w14:paraId="174AC827" w14:textId="77777777" w:rsidR="001E00AB" w:rsidRPr="001E00AB" w:rsidRDefault="001E00AB" w:rsidP="001E00AB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E00AB">
        <w:rPr>
          <w:lang w:eastAsia="bg-BG"/>
        </w:rPr>
        <w:t>След като се запознаха с докладната записка и в резултат на явно гласуване,</w:t>
      </w:r>
      <w:r w:rsidRPr="001E00AB">
        <w:rPr>
          <w:b/>
          <w:bCs/>
          <w:lang w:eastAsia="bg-BG"/>
        </w:rPr>
        <w:t xml:space="preserve"> </w:t>
      </w:r>
      <w:r w:rsidRPr="001E00AB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1E00AB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AED3D3C" w14:textId="77777777" w:rsidR="001E00AB" w:rsidRPr="001E00AB" w:rsidRDefault="001E00AB" w:rsidP="001E00AB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1E00AB">
        <w:rPr>
          <w:b/>
          <w:bCs/>
          <w:lang w:eastAsia="bg-BG"/>
        </w:rPr>
        <w:t>СТАНОВИЩЕ:</w:t>
      </w:r>
    </w:p>
    <w:p w14:paraId="6A53020F" w14:textId="77777777" w:rsidR="001E00AB" w:rsidRPr="001E00AB" w:rsidRDefault="001E00AB" w:rsidP="001E00AB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E00AB">
        <w:rPr>
          <w:b/>
          <w:bCs/>
          <w:lang w:eastAsia="bg-BG"/>
        </w:rPr>
        <w:t>Подкрепя</w:t>
      </w:r>
      <w:r w:rsidRPr="001E00AB">
        <w:rPr>
          <w:lang w:eastAsia="bg-BG"/>
        </w:rPr>
        <w:t xml:space="preserve"> проекта за решение.</w:t>
      </w:r>
    </w:p>
    <w:p w14:paraId="380A59ED" w14:textId="49D8EB9F" w:rsidR="003829F7" w:rsidRDefault="00187356" w:rsidP="005B2F73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</w:t>
      </w:r>
      <w:r w:rsidR="005B2F73">
        <w:rPr>
          <w:b/>
          <w:lang w:eastAsia="bg-BG"/>
        </w:rPr>
        <w:t>-------------------------------</w:t>
      </w:r>
    </w:p>
    <w:p w14:paraId="56BBF51E" w14:textId="31ED6D56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1E00AB">
        <w:rPr>
          <w:b/>
          <w:lang w:val="ru-RU" w:eastAsia="bg-BG"/>
        </w:rPr>
        <w:t>30</w:t>
      </w:r>
    </w:p>
    <w:p w14:paraId="64A97A44" w14:textId="54C46695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08-00-14043</w:t>
      </w:r>
    </w:p>
    <w:p w14:paraId="5EA6A51B" w14:textId="7AABAD38" w:rsidR="005B2F73" w:rsidRPr="001E00AB" w:rsidRDefault="005B2F73" w:rsidP="001E00AB">
      <w:pPr>
        <w:suppressAutoHyphens w:val="0"/>
        <w:jc w:val="center"/>
        <w:rPr>
          <w:rStyle w:val="Emphasis"/>
          <w:i w:val="0"/>
          <w:iCs w:val="0"/>
        </w:rPr>
      </w:pPr>
      <w:r>
        <w:rPr>
          <w:rStyle w:val="Strong"/>
        </w:rPr>
        <w:t>Докладна записка от проф. д-р Христо Стоянов Бозов - управител на  „Комплексен онкологичен център-Бургас" ЕООД,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Закупуване със собствени средства на </w:t>
      </w:r>
      <w:proofErr w:type="spellStart"/>
      <w:r>
        <w:t>видеоендоскопска</w:t>
      </w:r>
      <w:proofErr w:type="spellEnd"/>
      <w:r>
        <w:t xml:space="preserve"> система за Отделение по </w:t>
      </w:r>
      <w:proofErr w:type="spellStart"/>
      <w:r>
        <w:t>онкогастроентерология</w:t>
      </w:r>
      <w:proofErr w:type="spellEnd"/>
      <w:r>
        <w:t xml:space="preserve"> към „КОЦ–Бургас” ЕООД</w:t>
      </w:r>
    </w:p>
    <w:p w14:paraId="5628F079" w14:textId="77777777" w:rsidR="001E00AB" w:rsidRPr="001E00AB" w:rsidRDefault="001E00AB" w:rsidP="001E00AB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E00AB">
        <w:rPr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1E00AB">
        <w:rPr>
          <w:b/>
          <w:bCs/>
          <w:lang w:eastAsia="bg-BG"/>
        </w:rPr>
        <w:t xml:space="preserve"> </w:t>
      </w:r>
      <w:r w:rsidRPr="001E00AB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1E00AB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B9E45F1" w14:textId="77777777" w:rsidR="001E00AB" w:rsidRPr="001E00AB" w:rsidRDefault="001E00AB" w:rsidP="001E00AB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1E00AB">
        <w:rPr>
          <w:b/>
          <w:bCs/>
          <w:lang w:eastAsia="bg-BG"/>
        </w:rPr>
        <w:t>СТАНОВИЩЕ:</w:t>
      </w:r>
    </w:p>
    <w:p w14:paraId="01EE35A7" w14:textId="77777777" w:rsidR="001E00AB" w:rsidRPr="001E00AB" w:rsidRDefault="001E00AB" w:rsidP="001E00AB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E00AB">
        <w:rPr>
          <w:b/>
          <w:bCs/>
          <w:lang w:eastAsia="bg-BG"/>
        </w:rPr>
        <w:t>Подкрепя</w:t>
      </w:r>
      <w:r w:rsidRPr="001E00AB">
        <w:rPr>
          <w:lang w:eastAsia="bg-BG"/>
        </w:rPr>
        <w:t xml:space="preserve"> проекта за решение.</w:t>
      </w:r>
    </w:p>
    <w:p w14:paraId="51702729" w14:textId="77777777" w:rsidR="00187356" w:rsidRDefault="00187356" w:rsidP="00C33E2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</w:t>
      </w:r>
      <w:r w:rsidR="00C33E26">
        <w:rPr>
          <w:b/>
          <w:lang w:eastAsia="bg-BG"/>
        </w:rPr>
        <w:t>-------------------------------</w:t>
      </w:r>
    </w:p>
    <w:p w14:paraId="0EF4986A" w14:textId="497780D8" w:rsidR="005B2F73" w:rsidRDefault="005B2F73" w:rsidP="005B2F73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762C75">
        <w:rPr>
          <w:b/>
          <w:lang w:val="ru-RU" w:eastAsia="bg-BG"/>
        </w:rPr>
        <w:t>31</w:t>
      </w:r>
    </w:p>
    <w:p w14:paraId="24EC1EE6" w14:textId="116A3706" w:rsidR="005B2F73" w:rsidRDefault="005B2F73" w:rsidP="005B2F73">
      <w:pPr>
        <w:suppressAutoHyphens w:val="0"/>
        <w:jc w:val="center"/>
      </w:pPr>
      <w:proofErr w:type="spellStart"/>
      <w:r w:rsidRPr="00006E37">
        <w:rPr>
          <w:i/>
        </w:rPr>
        <w:t>ОбС</w:t>
      </w:r>
      <w:proofErr w:type="spellEnd"/>
      <w:r w:rsidRPr="00006E37">
        <w:rPr>
          <w:i/>
        </w:rPr>
        <w:t xml:space="preserve"> 08-00-13633</w:t>
      </w:r>
    </w:p>
    <w:p w14:paraId="57E3274E" w14:textId="247F7C3A" w:rsidR="005B2F73" w:rsidRDefault="005B2F73" w:rsidP="005B2F73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Заявление от Л</w:t>
      </w:r>
      <w:r w:rsidR="00FD0D18">
        <w:rPr>
          <w:rStyle w:val="Strong"/>
        </w:rPr>
        <w:t>.</w:t>
      </w:r>
      <w:r>
        <w:rPr>
          <w:rStyle w:val="Strong"/>
        </w:rPr>
        <w:t xml:space="preserve"> Х</w:t>
      </w:r>
      <w:r w:rsidR="00FD0D18">
        <w:rPr>
          <w:rStyle w:val="Strong"/>
        </w:rPr>
        <w:t>.</w:t>
      </w:r>
      <w:r>
        <w:rPr>
          <w:rStyle w:val="Strong"/>
        </w:rPr>
        <w:t xml:space="preserve"> В</w:t>
      </w:r>
      <w:r w:rsidR="00FD0D18">
        <w:rPr>
          <w:rStyle w:val="Strong"/>
        </w:rPr>
        <w:t>.</w:t>
      </w:r>
      <w:r>
        <w:rPr>
          <w:rStyle w:val="Strong"/>
        </w:rPr>
        <w:t xml:space="preserve"> - наследник на Н</w:t>
      </w:r>
      <w:r w:rsidR="00FD0D18">
        <w:rPr>
          <w:rStyle w:val="Strong"/>
        </w:rPr>
        <w:t>.</w:t>
      </w:r>
      <w:r>
        <w:rPr>
          <w:rStyle w:val="Strong"/>
        </w:rPr>
        <w:t xml:space="preserve"> Т</w:t>
      </w:r>
      <w:r w:rsidR="00FD0D18">
        <w:rPr>
          <w:rStyle w:val="Strong"/>
        </w:rPr>
        <w:t>.</w:t>
      </w:r>
      <w:r>
        <w:rPr>
          <w:rStyle w:val="Strong"/>
        </w:rPr>
        <w:t xml:space="preserve"> В</w:t>
      </w:r>
      <w:r w:rsidR="00FD0D18">
        <w:rPr>
          <w:rStyle w:val="Strong"/>
        </w:rPr>
        <w:t>.</w:t>
      </w:r>
      <w:r>
        <w:rPr>
          <w:rStyle w:val="Strong"/>
        </w:rPr>
        <w:t>,</w:t>
      </w:r>
      <w:r>
        <w:t xml:space="preserve"> </w:t>
      </w:r>
      <w:r>
        <w:rPr>
          <w:rStyle w:val="Emphasis"/>
        </w:rPr>
        <w:t xml:space="preserve">относно: </w:t>
      </w:r>
      <w:r>
        <w:t>Обезщетение след изменение на ПУП-ПРЗ</w:t>
      </w:r>
      <w:r>
        <w:br/>
      </w:r>
    </w:p>
    <w:p w14:paraId="1D0124CB" w14:textId="77777777" w:rsidR="00762C75" w:rsidRPr="00762C75" w:rsidRDefault="00762C75" w:rsidP="00762C75">
      <w:pPr>
        <w:suppressAutoHyphens w:val="0"/>
        <w:ind w:firstLine="708"/>
        <w:contextualSpacing/>
        <w:jc w:val="both"/>
        <w:rPr>
          <w:lang w:eastAsia="bg-BG"/>
        </w:rPr>
      </w:pPr>
      <w:r w:rsidRPr="00762C75">
        <w:rPr>
          <w:lang w:eastAsia="bg-BG"/>
        </w:rPr>
        <w:t xml:space="preserve">Георги Дракалиев запозна присъстващите с постъпилото становище от </w:t>
      </w:r>
      <w:proofErr w:type="spellStart"/>
      <w:r w:rsidRPr="00762C75">
        <w:rPr>
          <w:lang w:eastAsia="bg-BG"/>
        </w:rPr>
        <w:t>урб</w:t>
      </w:r>
      <w:proofErr w:type="spellEnd"/>
      <w:r w:rsidRPr="00762C75">
        <w:rPr>
          <w:lang w:eastAsia="bg-BG"/>
        </w:rPr>
        <w:t xml:space="preserve">. Николай </w:t>
      </w:r>
      <w:proofErr w:type="spellStart"/>
      <w:r w:rsidRPr="00762C75">
        <w:rPr>
          <w:lang w:eastAsia="bg-BG"/>
        </w:rPr>
        <w:t>Цоцомански</w:t>
      </w:r>
      <w:proofErr w:type="spellEnd"/>
      <w:r w:rsidRPr="00762C75">
        <w:rPr>
          <w:lang w:eastAsia="bg-BG"/>
        </w:rPr>
        <w:t xml:space="preserve"> - директор на дирекция "Устройство на територията".</w:t>
      </w:r>
    </w:p>
    <w:p w14:paraId="4FED517E" w14:textId="0C87FC1B" w:rsidR="00762C75" w:rsidRDefault="00762C75" w:rsidP="00762C75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762C75">
        <w:rPr>
          <w:lang w:eastAsia="bg-BG"/>
        </w:rPr>
        <w:t xml:space="preserve">След като обсъдиха становището от </w:t>
      </w:r>
      <w:proofErr w:type="spellStart"/>
      <w:r w:rsidRPr="00762C75">
        <w:rPr>
          <w:lang w:eastAsia="bg-BG"/>
        </w:rPr>
        <w:t>урб</w:t>
      </w:r>
      <w:proofErr w:type="spellEnd"/>
      <w:r w:rsidRPr="00762C75">
        <w:rPr>
          <w:lang w:eastAsia="bg-BG"/>
        </w:rPr>
        <w:t xml:space="preserve">. Николай </w:t>
      </w:r>
      <w:proofErr w:type="spellStart"/>
      <w:r w:rsidRPr="00762C75">
        <w:rPr>
          <w:lang w:eastAsia="bg-BG"/>
        </w:rPr>
        <w:t>Цоцомански</w:t>
      </w:r>
      <w:proofErr w:type="spellEnd"/>
      <w:r w:rsidRPr="00762C75">
        <w:rPr>
          <w:lang w:eastAsia="bg-BG"/>
        </w:rPr>
        <w:t xml:space="preserve"> - директор на дирекция "Устройство на територията" и в резултат на явно гласуване,</w:t>
      </w:r>
      <w:r w:rsidRPr="00762C75">
        <w:rPr>
          <w:b/>
          <w:bCs/>
          <w:lang w:eastAsia="bg-BG"/>
        </w:rPr>
        <w:t xml:space="preserve"> </w:t>
      </w:r>
      <w:r w:rsidRPr="00762C75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762C75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7DF5506" w14:textId="77777777" w:rsidR="00762C75" w:rsidRPr="00762C75" w:rsidRDefault="00762C75" w:rsidP="00762C75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5E5C2F21" w14:textId="77777777" w:rsidR="00762C75" w:rsidRPr="00762C75" w:rsidRDefault="00762C75" w:rsidP="00762C75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762C75">
        <w:rPr>
          <w:b/>
          <w:bCs/>
          <w:lang w:eastAsia="bg-BG"/>
        </w:rPr>
        <w:t>СТАНОВИЩЕ:</w:t>
      </w:r>
    </w:p>
    <w:p w14:paraId="1188F575" w14:textId="77777777" w:rsidR="00762C75" w:rsidRPr="00762C75" w:rsidRDefault="00762C75" w:rsidP="00762C7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762C75">
        <w:rPr>
          <w:b/>
          <w:bCs/>
          <w:lang w:eastAsia="bg-BG"/>
        </w:rPr>
        <w:t>Приема за сведение.</w:t>
      </w:r>
    </w:p>
    <w:p w14:paraId="2A8AADAC" w14:textId="77777777" w:rsidR="005B2F73" w:rsidRDefault="005B2F73" w:rsidP="005B2F73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</w:t>
      </w:r>
      <w:r>
        <w:rPr>
          <w:b/>
          <w:lang w:eastAsia="bg-BG"/>
        </w:rPr>
        <w:t>-------------------------------</w:t>
      </w:r>
    </w:p>
    <w:p w14:paraId="22C9452F" w14:textId="489F6F41" w:rsidR="0060178E" w:rsidRDefault="0060178E" w:rsidP="0060178E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32</w:t>
      </w:r>
    </w:p>
    <w:p w14:paraId="57F254E8" w14:textId="06B02B31" w:rsidR="0060178E" w:rsidRDefault="0060178E" w:rsidP="0060178E">
      <w:pPr>
        <w:suppressAutoHyphens w:val="0"/>
        <w:jc w:val="center"/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</w:t>
      </w:r>
      <w:r w:rsidRPr="00006E37">
        <w:rPr>
          <w:i/>
        </w:rPr>
        <w:t>14035</w:t>
      </w:r>
    </w:p>
    <w:p w14:paraId="33A7E999" w14:textId="6D40500A" w:rsidR="0060178E" w:rsidRPr="00FF28C0" w:rsidRDefault="0060178E" w:rsidP="0060178E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Писмо от Г</w:t>
      </w:r>
      <w:r w:rsidR="00FD0D18">
        <w:rPr>
          <w:rStyle w:val="Strong"/>
        </w:rPr>
        <w:t>.</w:t>
      </w:r>
      <w:r>
        <w:rPr>
          <w:rStyle w:val="Strong"/>
        </w:rPr>
        <w:t xml:space="preserve"> </w:t>
      </w:r>
      <w:proofErr w:type="spellStart"/>
      <w:r>
        <w:rPr>
          <w:rStyle w:val="Strong"/>
        </w:rPr>
        <w:t>Кожарева</w:t>
      </w:r>
      <w:proofErr w:type="spellEnd"/>
      <w:r>
        <w:rPr>
          <w:rStyle w:val="Strong"/>
        </w:rPr>
        <w:t xml:space="preserve"> - председател на Сметна палата на РБ,</w:t>
      </w:r>
      <w:r>
        <w:t xml:space="preserve"> </w:t>
      </w:r>
      <w:r>
        <w:rPr>
          <w:rStyle w:val="Emphasis"/>
        </w:rPr>
        <w:t>относно:</w:t>
      </w:r>
      <w:r>
        <w:t xml:space="preserve"> Одитен доклад</w:t>
      </w:r>
    </w:p>
    <w:p w14:paraId="427E73A7" w14:textId="090D942A" w:rsidR="00762C75" w:rsidRPr="00762C75" w:rsidRDefault="00762C75" w:rsidP="00762C7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762C75">
        <w:rPr>
          <w:lang w:eastAsia="bg-BG"/>
        </w:rPr>
        <w:t>След като обсъдиха писмото от Г</w:t>
      </w:r>
      <w:r w:rsidR="00FD0D18">
        <w:rPr>
          <w:lang w:eastAsia="bg-BG"/>
        </w:rPr>
        <w:t>.</w:t>
      </w:r>
      <w:bookmarkStart w:id="0" w:name="_GoBack"/>
      <w:bookmarkEnd w:id="0"/>
      <w:r w:rsidRPr="00762C75">
        <w:rPr>
          <w:lang w:eastAsia="bg-BG"/>
        </w:rPr>
        <w:t xml:space="preserve"> </w:t>
      </w:r>
      <w:proofErr w:type="spellStart"/>
      <w:r w:rsidRPr="00762C75">
        <w:rPr>
          <w:lang w:eastAsia="bg-BG"/>
        </w:rPr>
        <w:t>Кожарева</w:t>
      </w:r>
      <w:proofErr w:type="spellEnd"/>
      <w:r w:rsidRPr="00762C75">
        <w:rPr>
          <w:lang w:eastAsia="bg-BG"/>
        </w:rPr>
        <w:t xml:space="preserve"> - председател на Сметна палата на РБ и в резултат на явно гласуване,</w:t>
      </w:r>
      <w:r w:rsidRPr="00762C75">
        <w:rPr>
          <w:b/>
          <w:bCs/>
          <w:lang w:eastAsia="bg-BG"/>
        </w:rPr>
        <w:t xml:space="preserve"> </w:t>
      </w:r>
      <w:r w:rsidRPr="00762C75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762C75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827AC88" w14:textId="77777777" w:rsidR="00762C75" w:rsidRPr="00762C75" w:rsidRDefault="00762C75" w:rsidP="00762C75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762C75">
        <w:rPr>
          <w:b/>
          <w:bCs/>
          <w:lang w:eastAsia="bg-BG"/>
        </w:rPr>
        <w:t>СТАНОВИЩЕ:</w:t>
      </w:r>
    </w:p>
    <w:p w14:paraId="75EBEAAC" w14:textId="75128F3B" w:rsidR="005B2F73" w:rsidRPr="004E579C" w:rsidRDefault="00762C75" w:rsidP="00762C7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762C75">
        <w:rPr>
          <w:b/>
          <w:bCs/>
          <w:lang w:eastAsia="bg-BG"/>
        </w:rPr>
        <w:t>Приема за сведение.</w:t>
      </w:r>
    </w:p>
    <w:p w14:paraId="19F8EE04" w14:textId="77777777" w:rsidR="00187356" w:rsidRPr="009427BC" w:rsidRDefault="00187356" w:rsidP="00187356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2975739B" w14:textId="640DC29E" w:rsidR="00187356" w:rsidRDefault="00187356" w:rsidP="00762C75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9E0C0A0" w14:textId="77777777" w:rsidR="00187356" w:rsidRDefault="00187356" w:rsidP="00187356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5B924B90" w14:textId="5835033D" w:rsidR="00187356" w:rsidRPr="00762C75" w:rsidRDefault="00187356" w:rsidP="00187356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1669B240" w14:textId="77777777" w:rsidR="00187356" w:rsidRDefault="00187356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FE7FA0B" w14:textId="732A371D" w:rsidR="00187356" w:rsidRDefault="00187356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5914D38" w14:textId="77777777" w:rsidR="00762C75" w:rsidRDefault="00762C75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1706C10" w14:textId="77777777" w:rsidR="00187356" w:rsidRDefault="00187356" w:rsidP="00187356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14617181" w14:textId="1A9196D5" w:rsidR="002D2531" w:rsidRPr="00462221" w:rsidRDefault="00187356" w:rsidP="00462221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3829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ергана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Чанакова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sectPr w:rsidR="002D2531" w:rsidRPr="00462221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27A2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6292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0390B"/>
    <w:rsid w:val="000A7547"/>
    <w:rsid w:val="000B280A"/>
    <w:rsid w:val="000E227F"/>
    <w:rsid w:val="0012574F"/>
    <w:rsid w:val="00150A77"/>
    <w:rsid w:val="00187356"/>
    <w:rsid w:val="001A5D17"/>
    <w:rsid w:val="001E00AB"/>
    <w:rsid w:val="001F5C4E"/>
    <w:rsid w:val="002840D1"/>
    <w:rsid w:val="002D2531"/>
    <w:rsid w:val="002D7C4A"/>
    <w:rsid w:val="002E1E4C"/>
    <w:rsid w:val="002E752F"/>
    <w:rsid w:val="003829F7"/>
    <w:rsid w:val="00462221"/>
    <w:rsid w:val="00487540"/>
    <w:rsid w:val="004B50F6"/>
    <w:rsid w:val="004E579C"/>
    <w:rsid w:val="005B2F73"/>
    <w:rsid w:val="0060178E"/>
    <w:rsid w:val="00617728"/>
    <w:rsid w:val="0063353B"/>
    <w:rsid w:val="00692205"/>
    <w:rsid w:val="006C507F"/>
    <w:rsid w:val="007325F0"/>
    <w:rsid w:val="00762C75"/>
    <w:rsid w:val="00785998"/>
    <w:rsid w:val="007F2736"/>
    <w:rsid w:val="0086347C"/>
    <w:rsid w:val="0089476C"/>
    <w:rsid w:val="008B6F3D"/>
    <w:rsid w:val="008C459C"/>
    <w:rsid w:val="008C51F7"/>
    <w:rsid w:val="008E4B43"/>
    <w:rsid w:val="0092295A"/>
    <w:rsid w:val="009527A4"/>
    <w:rsid w:val="00AC1BCC"/>
    <w:rsid w:val="00B029E4"/>
    <w:rsid w:val="00B27EEC"/>
    <w:rsid w:val="00B36010"/>
    <w:rsid w:val="00B56318"/>
    <w:rsid w:val="00B77750"/>
    <w:rsid w:val="00BF402C"/>
    <w:rsid w:val="00C33E26"/>
    <w:rsid w:val="00C7473F"/>
    <w:rsid w:val="00CC3CBE"/>
    <w:rsid w:val="00D03113"/>
    <w:rsid w:val="00D05D3D"/>
    <w:rsid w:val="00D32490"/>
    <w:rsid w:val="00D70DD7"/>
    <w:rsid w:val="00D901D7"/>
    <w:rsid w:val="00DC0E3F"/>
    <w:rsid w:val="00ED2953"/>
    <w:rsid w:val="00F123DE"/>
    <w:rsid w:val="00FD0D18"/>
    <w:rsid w:val="00F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587D23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customStyle="1" w:styleId="Standard">
    <w:name w:val="Standard"/>
    <w:rsid w:val="00187356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ListParagraph">
    <w:name w:val="List Paragraph"/>
    <w:basedOn w:val="Standard"/>
    <w:uiPriority w:val="34"/>
    <w:qFormat/>
    <w:rsid w:val="00187356"/>
    <w:pPr>
      <w:ind w:left="720"/>
    </w:pPr>
  </w:style>
  <w:style w:type="character" w:styleId="CommentReference">
    <w:name w:val="annotation reference"/>
    <w:basedOn w:val="DefaultParagraphFont"/>
    <w:uiPriority w:val="99"/>
    <w:rsid w:val="00187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3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390B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90B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6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108</TotalTime>
  <Pages>15</Pages>
  <Words>4799</Words>
  <Characters>27360</Characters>
  <Application>Microsoft Office Word</Application>
  <DocSecurity>0</DocSecurity>
  <Lines>228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32095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10</cp:revision>
  <cp:lastPrinted>2023-04-10T05:20:00Z</cp:lastPrinted>
  <dcterms:created xsi:type="dcterms:W3CDTF">2023-05-23T06:32:00Z</dcterms:created>
  <dcterms:modified xsi:type="dcterms:W3CDTF">2023-05-25T11:51:00Z</dcterms:modified>
</cp:coreProperties>
</file>