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B81B6F" w14:textId="77777777" w:rsidR="002D2531" w:rsidRDefault="002D2531"/>
    <w:p w14:paraId="4D014552" w14:textId="77777777" w:rsidR="0012574F" w:rsidRPr="00B50C42" w:rsidRDefault="0012574F" w:rsidP="0012574F">
      <w:pPr>
        <w:jc w:val="both"/>
        <w:rPr>
          <w:b/>
          <w:bCs/>
        </w:rPr>
      </w:pPr>
    </w:p>
    <w:p w14:paraId="44CD2604" w14:textId="77777777" w:rsidR="0012574F" w:rsidRPr="00B50C42" w:rsidRDefault="0012574F" w:rsidP="0012574F">
      <w:pPr>
        <w:jc w:val="both"/>
        <w:rPr>
          <w:b/>
          <w:bCs/>
        </w:rPr>
      </w:pPr>
    </w:p>
    <w:p w14:paraId="0D384F62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6257423" wp14:editId="75E53DC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767EE330" wp14:editId="7CDE8CC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A139B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8DEF334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4C25002F" w14:textId="77777777" w:rsidR="0012574F" w:rsidRPr="00D03113" w:rsidRDefault="0073119D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4284F34D" w14:textId="77777777" w:rsidR="002D2531" w:rsidRDefault="0012574F" w:rsidP="00912DE8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0CB1D70" wp14:editId="0B350A4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243B8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E92759C" w14:textId="10355FD4" w:rsidR="00912DE8" w:rsidRPr="008B4F52" w:rsidRDefault="00912DE8" w:rsidP="008B4F52">
      <w:pPr>
        <w:pBdr>
          <w:bottom w:val="single" w:sz="4" w:space="1" w:color="000000"/>
        </w:pBdr>
        <w:autoSpaceDN w:val="0"/>
        <w:jc w:val="center"/>
        <w:textAlignment w:val="baseline"/>
        <w:rPr>
          <w:rFonts w:ascii="Calibri" w:eastAsia="Calibri" w:hAnsi="Calibri"/>
        </w:rPr>
      </w:pPr>
      <w:r w:rsidRPr="00046809">
        <w:rPr>
          <w:b/>
          <w:bCs/>
          <w:caps/>
          <w:lang w:eastAsia="bg-BG"/>
        </w:rPr>
        <w:t>ПОСТОЯННА КОМИС</w:t>
      </w:r>
      <w:r>
        <w:rPr>
          <w:b/>
          <w:bCs/>
          <w:caps/>
          <w:lang w:eastAsia="bg-BG"/>
        </w:rPr>
        <w:t>ИЯ ПО наука, иновации и оперативни програми</w:t>
      </w:r>
      <w:r w:rsidRPr="00046809">
        <w:rPr>
          <w:b/>
          <w:bCs/>
          <w:caps/>
          <w:lang w:eastAsia="bg-BG"/>
        </w:rPr>
        <w:br/>
      </w:r>
    </w:p>
    <w:p w14:paraId="13B6AB1B" w14:textId="07D21913" w:rsidR="00912DE8" w:rsidRPr="008404EE" w:rsidRDefault="00912DE8" w:rsidP="00912DE8">
      <w:pPr>
        <w:autoSpaceDN w:val="0"/>
        <w:spacing w:before="100"/>
        <w:jc w:val="center"/>
        <w:textAlignment w:val="baseline"/>
        <w:rPr>
          <w:b/>
          <w:bCs/>
          <w:kern w:val="3"/>
          <w:lang w:eastAsia="bg-BG"/>
        </w:rPr>
      </w:pPr>
      <w:r w:rsidRPr="00046809">
        <w:rPr>
          <w:b/>
          <w:bCs/>
          <w:caps/>
          <w:lang w:eastAsia="bg-BG"/>
        </w:rPr>
        <w:t>ПРОТОКОЛ</w:t>
      </w:r>
      <w:r w:rsidRPr="00046809">
        <w:rPr>
          <w:b/>
          <w:bCs/>
          <w:caps/>
          <w:lang w:val="en-US" w:eastAsia="bg-BG"/>
        </w:rPr>
        <w:t xml:space="preserve"> </w:t>
      </w:r>
      <w:r w:rsidR="00E56B0E">
        <w:rPr>
          <w:b/>
          <w:bCs/>
          <w:kern w:val="3"/>
          <w:lang w:eastAsia="bg-BG"/>
        </w:rPr>
        <w:t>№37</w:t>
      </w:r>
    </w:p>
    <w:p w14:paraId="61CEEA0C" w14:textId="77777777" w:rsidR="00912DE8" w:rsidRPr="00046809" w:rsidRDefault="00912DE8" w:rsidP="00912DE8">
      <w:pPr>
        <w:autoSpaceDN w:val="0"/>
        <w:spacing w:before="100"/>
        <w:jc w:val="center"/>
        <w:textAlignment w:val="baseline"/>
        <w:rPr>
          <w:rFonts w:ascii="Arial" w:hAnsi="Arial" w:cs="Arial"/>
          <w:sz w:val="16"/>
          <w:szCs w:val="16"/>
          <w:lang w:eastAsia="bg-BG"/>
        </w:rPr>
      </w:pPr>
    </w:p>
    <w:p w14:paraId="59F5B3E3" w14:textId="567BDBE6" w:rsidR="00912DE8" w:rsidRPr="00A61ADC" w:rsidRDefault="00912DE8" w:rsidP="00967DAF">
      <w:pPr>
        <w:autoSpaceDN w:val="0"/>
        <w:ind w:firstLine="708"/>
        <w:contextualSpacing/>
        <w:jc w:val="both"/>
        <w:textAlignment w:val="baseline"/>
        <w:rPr>
          <w:lang w:eastAsia="bg-BG"/>
        </w:rPr>
      </w:pPr>
      <w:r>
        <w:rPr>
          <w:lang w:eastAsia="bg-BG"/>
        </w:rPr>
        <w:t>Днес,</w:t>
      </w:r>
      <w:r w:rsidR="00E56B0E">
        <w:rPr>
          <w:lang w:eastAsia="bg-BG"/>
        </w:rPr>
        <w:t xml:space="preserve"> 22.05</w:t>
      </w:r>
      <w:r>
        <w:rPr>
          <w:lang w:eastAsia="bg-BG"/>
        </w:rPr>
        <w:t>.2023 г., от 09:00 часа</w:t>
      </w:r>
      <w:r w:rsidRPr="00046809">
        <w:rPr>
          <w:lang w:eastAsia="bg-BG"/>
        </w:rPr>
        <w:t>,</w:t>
      </w:r>
      <w:r>
        <w:rPr>
          <w:lang w:eastAsia="bg-BG"/>
        </w:rPr>
        <w:t xml:space="preserve"> </w:t>
      </w:r>
      <w:r>
        <w:t>в Зала 1</w:t>
      </w:r>
      <w:r w:rsidRPr="00FF735A">
        <w:t>, находяща се на ет. 1, в сградата на Община Бургас, ул. „</w:t>
      </w:r>
      <w:proofErr w:type="spellStart"/>
      <w:r w:rsidRPr="00FF735A">
        <w:t>Александровска</w:t>
      </w:r>
      <w:proofErr w:type="spellEnd"/>
      <w:r w:rsidRPr="00FF735A">
        <w:t>“ 26</w:t>
      </w:r>
      <w:r>
        <w:rPr>
          <w:lang w:eastAsia="bg-BG"/>
        </w:rPr>
        <w:t xml:space="preserve">, се проведе заседание на </w:t>
      </w:r>
      <w:r w:rsidRPr="00046809">
        <w:rPr>
          <w:lang w:eastAsia="bg-BG"/>
        </w:rPr>
        <w:t xml:space="preserve">Постоянната комисия </w:t>
      </w:r>
      <w:r>
        <w:rPr>
          <w:lang w:eastAsia="bg-BG"/>
        </w:rPr>
        <w:t>по наука, иновации и оперативни програми.</w:t>
      </w:r>
      <w:r>
        <w:rPr>
          <w:lang w:eastAsia="bg-BG"/>
        </w:rPr>
        <w:tab/>
      </w:r>
      <w:r>
        <w:rPr>
          <w:lang w:eastAsia="bg-BG"/>
        </w:rPr>
        <w:tab/>
      </w:r>
    </w:p>
    <w:p w14:paraId="4202EA06" w14:textId="4452EA24" w:rsidR="00912DE8" w:rsidRDefault="00912DE8" w:rsidP="00967DAF">
      <w:pPr>
        <w:autoSpaceDN w:val="0"/>
        <w:ind w:firstLine="709"/>
        <w:contextualSpacing/>
        <w:jc w:val="both"/>
        <w:textAlignment w:val="baseline"/>
        <w:rPr>
          <w:lang w:eastAsia="bg-BG"/>
        </w:rPr>
      </w:pPr>
      <w:r w:rsidRPr="00046809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 – председател</w:t>
      </w:r>
      <w:r w:rsidR="006127E6">
        <w:rPr>
          <w:lang w:eastAsia="bg-BG"/>
        </w:rPr>
        <w:t xml:space="preserve">, проф. д-р Севдалина </w:t>
      </w:r>
      <w:proofErr w:type="spellStart"/>
      <w:r w:rsidR="006127E6">
        <w:rPr>
          <w:lang w:eastAsia="bg-BG"/>
        </w:rPr>
        <w:t>Турманова</w:t>
      </w:r>
      <w:proofErr w:type="spellEnd"/>
      <w:r w:rsidR="006127E6">
        <w:rPr>
          <w:lang w:eastAsia="bg-BG"/>
        </w:rPr>
        <w:t xml:space="preserve"> – зам.-председател и </w:t>
      </w:r>
      <w:r w:rsidRPr="00046809">
        <w:rPr>
          <w:lang w:eastAsia="bg-BG"/>
        </w:rPr>
        <w:t>членове:</w:t>
      </w:r>
      <w:r>
        <w:rPr>
          <w:lang w:eastAsia="bg-BG"/>
        </w:rPr>
        <w:t xml:space="preserve"> Виолета Илиева, Георги Георгиев, Иван Иванов и</w:t>
      </w:r>
      <w:r w:rsidR="008A6B1C">
        <w:rPr>
          <w:lang w:eastAsia="bg-BG"/>
        </w:rPr>
        <w:t xml:space="preserve"> </w:t>
      </w:r>
      <w:r w:rsidR="008A6B1C" w:rsidRPr="00B95B51">
        <w:rPr>
          <w:lang w:eastAsia="bg-BG"/>
        </w:rPr>
        <w:t xml:space="preserve">Тони </w:t>
      </w:r>
      <w:proofErr w:type="spellStart"/>
      <w:r w:rsidR="008A6B1C" w:rsidRPr="00B95B51">
        <w:rPr>
          <w:lang w:eastAsia="bg-BG"/>
        </w:rPr>
        <w:t>Минасян</w:t>
      </w:r>
      <w:proofErr w:type="spellEnd"/>
      <w:r w:rsidR="008A6B1C">
        <w:rPr>
          <w:lang w:eastAsia="bg-BG"/>
        </w:rPr>
        <w:t>.</w:t>
      </w:r>
    </w:p>
    <w:p w14:paraId="04D8CADD" w14:textId="1A4498F7" w:rsidR="00912DE8" w:rsidRDefault="006127E6" w:rsidP="00967DAF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Отсъства</w:t>
      </w:r>
      <w:r w:rsidR="00912DE8">
        <w:rPr>
          <w:lang w:eastAsia="bg-BG"/>
        </w:rPr>
        <w:t xml:space="preserve"> </w:t>
      </w:r>
      <w:r w:rsidR="008A6B1C" w:rsidRPr="008A6B1C">
        <w:rPr>
          <w:lang w:eastAsia="bg-BG"/>
        </w:rPr>
        <w:t>Иво Баев</w:t>
      </w:r>
      <w:r w:rsidR="008A6B1C">
        <w:rPr>
          <w:lang w:eastAsia="bg-BG"/>
        </w:rPr>
        <w:t>.</w:t>
      </w:r>
    </w:p>
    <w:p w14:paraId="7148E59F" w14:textId="77777777" w:rsidR="00912DE8" w:rsidRDefault="00912DE8" w:rsidP="00967DAF">
      <w:pPr>
        <w:ind w:firstLine="708"/>
        <w:jc w:val="both"/>
        <w:rPr>
          <w:i/>
          <w:lang w:eastAsia="bg-BG"/>
        </w:rPr>
      </w:pPr>
      <w:r w:rsidRPr="00ED3C06">
        <w:t xml:space="preserve">Заседанието откри и ръководи </w:t>
      </w:r>
      <w:r>
        <w:t>председателят на ПКНИОП -</w:t>
      </w:r>
      <w:r w:rsidRPr="00433486">
        <w:rPr>
          <w:lang w:eastAsia="bg-BG"/>
        </w:rPr>
        <w:t xml:space="preserve"> </w:t>
      </w:r>
      <w:r w:rsidRPr="00B95B51">
        <w:rPr>
          <w:lang w:eastAsia="bg-BG"/>
        </w:rPr>
        <w:t>проф. д-р Сотир Сотиров</w:t>
      </w:r>
      <w:r>
        <w:t>, като</w:t>
      </w:r>
      <w:r>
        <w:rPr>
          <w:i/>
        </w:rPr>
        <w:t xml:space="preserve"> </w:t>
      </w:r>
      <w:r w:rsidRPr="00ED3C06">
        <w:rPr>
          <w:i/>
        </w:rPr>
        <w:t>с</w:t>
      </w:r>
      <w:r w:rsidR="006127E6">
        <w:rPr>
          <w:i/>
        </w:rPr>
        <w:t xml:space="preserve"> 6 </w:t>
      </w:r>
      <w:r w:rsidRPr="00ED3C06">
        <w:rPr>
          <w:i/>
          <w:lang w:eastAsia="bg-BG"/>
        </w:rPr>
        <w:t>гл. „за“, 0 гл. „против“ и 0 гл. „въздържали се“</w:t>
      </w:r>
      <w:r w:rsidRPr="00ED3C06">
        <w:rPr>
          <w:i/>
          <w:lang w:val="en-US" w:eastAsia="bg-BG"/>
        </w:rPr>
        <w:t>,</w:t>
      </w:r>
      <w:r w:rsidRPr="00ED3C06">
        <w:rPr>
          <w:i/>
          <w:lang w:eastAsia="bg-BG"/>
        </w:rPr>
        <w:t xml:space="preserve"> </w:t>
      </w:r>
      <w:r w:rsidRPr="00ED3C06">
        <w:rPr>
          <w:lang w:eastAsia="bg-BG"/>
        </w:rPr>
        <w:t>се прие следният</w:t>
      </w:r>
      <w:r w:rsidRPr="00ED3C06">
        <w:rPr>
          <w:i/>
          <w:lang w:eastAsia="bg-BG"/>
        </w:rPr>
        <w:t xml:space="preserve"> </w:t>
      </w:r>
    </w:p>
    <w:p w14:paraId="149DFD53" w14:textId="77777777" w:rsidR="00912DE8" w:rsidRPr="00433486" w:rsidRDefault="00912DE8" w:rsidP="00967DAF">
      <w:pPr>
        <w:ind w:firstLine="708"/>
        <w:contextualSpacing/>
        <w:jc w:val="both"/>
        <w:rPr>
          <w:lang w:eastAsia="bg-BG"/>
        </w:rPr>
      </w:pPr>
    </w:p>
    <w:p w14:paraId="0C0C16AC" w14:textId="77777777" w:rsidR="006127E6" w:rsidRPr="00B90155" w:rsidRDefault="006127E6" w:rsidP="006127E6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3B259621" w14:textId="1C334099" w:rsidR="00E56B0E" w:rsidRPr="00B90155" w:rsidRDefault="00E56B0E" w:rsidP="00E56B0E">
      <w:pPr>
        <w:jc w:val="both"/>
        <w:rPr>
          <w:u w:val="thick"/>
        </w:rPr>
      </w:pPr>
    </w:p>
    <w:p w14:paraId="2BFD4B41" w14:textId="77777777" w:rsidR="00E56B0E" w:rsidRPr="00294451" w:rsidRDefault="00E56B0E" w:rsidP="00E56B0E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294451">
        <w:rPr>
          <w:i/>
        </w:rPr>
        <w:t>ОбС</w:t>
      </w:r>
      <w:proofErr w:type="spellEnd"/>
      <w:r w:rsidRPr="00294451">
        <w:rPr>
          <w:i/>
        </w:rPr>
        <w:t xml:space="preserve"> 08-00-</w:t>
      </w:r>
      <w:r>
        <w:t xml:space="preserve">14063 </w:t>
      </w: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2F3CB93B" w14:textId="77777777" w:rsidR="00E56B0E" w:rsidRPr="00294451" w:rsidRDefault="00E56B0E" w:rsidP="00E56B0E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479AE440" w14:textId="7ABFF57D" w:rsidR="00E56B0E" w:rsidRPr="00294451" w:rsidRDefault="00E56B0E" w:rsidP="00E56B0E">
      <w:pPr>
        <w:numPr>
          <w:ilvl w:val="0"/>
          <w:numId w:val="2"/>
        </w:numPr>
        <w:suppressAutoHyphens w:val="0"/>
        <w:jc w:val="both"/>
        <w:rPr>
          <w:b/>
          <w:u w:val="single"/>
        </w:rPr>
      </w:pPr>
      <w:proofErr w:type="spellStart"/>
      <w:r w:rsidRPr="00294451">
        <w:rPr>
          <w:i/>
        </w:rPr>
        <w:t>ОбС</w:t>
      </w:r>
      <w:proofErr w:type="spellEnd"/>
      <w:r w:rsidRPr="00294451">
        <w:rPr>
          <w:i/>
        </w:rPr>
        <w:t xml:space="preserve"> 08-00-</w:t>
      </w:r>
      <w:r>
        <w:t xml:space="preserve">14060 </w:t>
      </w: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 </w:t>
      </w:r>
    </w:p>
    <w:p w14:paraId="0D95D8B2" w14:textId="4178FE46" w:rsidR="00C475BE" w:rsidRPr="008B4F52" w:rsidRDefault="00912DE8" w:rsidP="008B4F52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8A6D0DF" w14:textId="77777777" w:rsidR="00912DE8" w:rsidRDefault="00912DE8" w:rsidP="00912DE8">
      <w:pPr>
        <w:jc w:val="center"/>
        <w:rPr>
          <w:b/>
          <w:lang w:val="en-US" w:eastAsia="my-MM" w:bidi="my-MM"/>
        </w:rPr>
      </w:pPr>
      <w:r w:rsidRPr="00ED3C06">
        <w:rPr>
          <w:b/>
          <w:lang w:eastAsia="my-MM" w:bidi="my-MM"/>
        </w:rPr>
        <w:t xml:space="preserve">Точка </w:t>
      </w:r>
      <w:r w:rsidRPr="00ED3C06">
        <w:rPr>
          <w:b/>
          <w:lang w:val="en-US" w:eastAsia="my-MM" w:bidi="my-MM"/>
        </w:rPr>
        <w:t>1</w:t>
      </w:r>
    </w:p>
    <w:p w14:paraId="42A7DB4B" w14:textId="77777777" w:rsidR="006127E6" w:rsidRDefault="006127E6" w:rsidP="00912DE8">
      <w:pPr>
        <w:jc w:val="center"/>
        <w:rPr>
          <w:b/>
          <w:lang w:val="en-US" w:eastAsia="my-MM" w:bidi="my-MM"/>
        </w:rPr>
      </w:pPr>
    </w:p>
    <w:p w14:paraId="1910A511" w14:textId="2E9940D6" w:rsidR="00E56B0E" w:rsidRDefault="00E56B0E" w:rsidP="00E56B0E">
      <w:pPr>
        <w:suppressAutoHyphens w:val="0"/>
        <w:jc w:val="center"/>
      </w:pPr>
      <w:proofErr w:type="spellStart"/>
      <w:r w:rsidRPr="00294451">
        <w:rPr>
          <w:i/>
        </w:rPr>
        <w:t>ОбС</w:t>
      </w:r>
      <w:proofErr w:type="spellEnd"/>
      <w:r w:rsidRPr="00294451">
        <w:rPr>
          <w:i/>
        </w:rPr>
        <w:t xml:space="preserve"> 08-00-</w:t>
      </w:r>
      <w:r>
        <w:t>14063</w:t>
      </w:r>
    </w:p>
    <w:p w14:paraId="2937917B" w14:textId="3CF4DEB5" w:rsidR="00E56B0E" w:rsidRPr="00294451" w:rsidRDefault="00E56B0E" w:rsidP="00E56B0E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050FA54D" w14:textId="77777777" w:rsidR="006127E6" w:rsidRPr="005005A4" w:rsidRDefault="006127E6" w:rsidP="00E56B0E">
      <w:pPr>
        <w:suppressAutoHyphens w:val="0"/>
        <w:ind w:left="720"/>
        <w:jc w:val="center"/>
        <w:rPr>
          <w:rFonts w:eastAsiaTheme="minorHAnsi"/>
          <w:b/>
          <w:u w:val="single"/>
        </w:rPr>
      </w:pPr>
    </w:p>
    <w:p w14:paraId="1ABE0791" w14:textId="2B46A134" w:rsidR="00DC2E8A" w:rsidRPr="00DC2E8A" w:rsidRDefault="00DC2E8A" w:rsidP="00DC2E8A">
      <w:pPr>
        <w:suppressAutoHyphens w:val="0"/>
        <w:ind w:firstLine="708"/>
        <w:jc w:val="both"/>
        <w:rPr>
          <w:lang w:eastAsia="bg-BG"/>
        </w:rPr>
      </w:pPr>
      <w:r w:rsidRPr="00DC2E8A">
        <w:rPr>
          <w:lang w:eastAsia="bg-BG"/>
        </w:rPr>
        <w:t>Иван Иванов</w:t>
      </w:r>
      <w:r>
        <w:rPr>
          <w:lang w:eastAsia="bg-BG"/>
        </w:rPr>
        <w:t>, в качеството си на член на В</w:t>
      </w:r>
      <w:r w:rsidRPr="00DC2E8A">
        <w:rPr>
          <w:lang w:eastAsia="bg-BG"/>
        </w:rPr>
        <w:t xml:space="preserve">ременната комисия за изработване на проект на Наредба за условията и реда за поставяне на </w:t>
      </w:r>
      <w:proofErr w:type="spellStart"/>
      <w:r w:rsidRPr="00DC2E8A">
        <w:rPr>
          <w:lang w:eastAsia="bg-BG"/>
        </w:rPr>
        <w:t>преместваеми</w:t>
      </w:r>
      <w:proofErr w:type="spellEnd"/>
      <w:r w:rsidRPr="00DC2E8A">
        <w:rPr>
          <w:lang w:eastAsia="bg-BG"/>
        </w:rPr>
        <w:t xml:space="preserve"> обекти и елементи на градското обзавеждане на територията на Община Бургас представи докладната записка.</w:t>
      </w:r>
    </w:p>
    <w:p w14:paraId="073507D7" w14:textId="03D3BA0B" w:rsidR="00DC2E8A" w:rsidRPr="00DC2E8A" w:rsidRDefault="00DC2E8A" w:rsidP="00DC2E8A">
      <w:pPr>
        <w:suppressAutoHyphens w:val="0"/>
        <w:ind w:firstLine="708"/>
        <w:jc w:val="both"/>
        <w:rPr>
          <w:lang w:eastAsia="bg-BG"/>
        </w:rPr>
      </w:pPr>
      <w:r w:rsidRPr="00DC2E8A">
        <w:rPr>
          <w:lang w:eastAsia="bg-BG"/>
        </w:rPr>
        <w:t xml:space="preserve">Проф. д-р Севдалина </w:t>
      </w:r>
      <w:proofErr w:type="spellStart"/>
      <w:r w:rsidRPr="00DC2E8A">
        <w:rPr>
          <w:lang w:eastAsia="bg-BG"/>
        </w:rPr>
        <w:t>Турманова</w:t>
      </w:r>
      <w:proofErr w:type="spellEnd"/>
      <w:r w:rsidRPr="00DC2E8A">
        <w:rPr>
          <w:lang w:eastAsia="bg-BG"/>
        </w:rPr>
        <w:t xml:space="preserve"> - председател на Общински съвет - Бургас допълни, че в предоставения за обществено обсъждане 30-дневен срок е постъпи</w:t>
      </w:r>
      <w:r>
        <w:rPr>
          <w:lang w:eastAsia="bg-BG"/>
        </w:rPr>
        <w:t>ло становище, което бе възприет</w:t>
      </w:r>
      <w:r w:rsidRPr="00DC2E8A">
        <w:rPr>
          <w:lang w:eastAsia="bg-BG"/>
        </w:rPr>
        <w:t>о и отразено в проекта.</w:t>
      </w:r>
    </w:p>
    <w:p w14:paraId="187A857F" w14:textId="77777777" w:rsidR="00DC2E8A" w:rsidRPr="00DC2E8A" w:rsidRDefault="00DC2E8A" w:rsidP="00DC2E8A">
      <w:pPr>
        <w:suppressAutoHyphens w:val="0"/>
        <w:ind w:firstLine="708"/>
        <w:jc w:val="both"/>
        <w:rPr>
          <w:lang w:eastAsia="bg-BG"/>
        </w:rPr>
      </w:pPr>
      <w:r w:rsidRPr="00DC2E8A">
        <w:rPr>
          <w:lang w:eastAsia="bg-BG"/>
        </w:rPr>
        <w:lastRenderedPageBreak/>
        <w:t>След кратки дебати и в резултат на явно гласуване,</w:t>
      </w:r>
      <w:r w:rsidRPr="00DC2E8A">
        <w:rPr>
          <w:b/>
          <w:bCs/>
          <w:lang w:eastAsia="bg-BG"/>
        </w:rPr>
        <w:t xml:space="preserve"> </w:t>
      </w:r>
      <w:r w:rsidRPr="00DC2E8A">
        <w:rPr>
          <w:b/>
          <w:bCs/>
          <w:i/>
          <w:iCs/>
          <w:lang w:eastAsia="bg-BG"/>
        </w:rPr>
        <w:t xml:space="preserve">с 6 гл. "за", 0 гл. "против" и 0 гл. "въздържали се", </w:t>
      </w:r>
      <w:r w:rsidRPr="00DC2E8A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F600A11" w14:textId="77777777" w:rsidR="00DC2E8A" w:rsidRPr="00DC2E8A" w:rsidRDefault="00DC2E8A" w:rsidP="00DC2E8A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DC2E8A">
        <w:rPr>
          <w:b/>
          <w:bCs/>
          <w:lang w:eastAsia="bg-BG"/>
        </w:rPr>
        <w:t>СТАНОВИЩЕ:</w:t>
      </w:r>
    </w:p>
    <w:p w14:paraId="3487F01B" w14:textId="126EF91B" w:rsidR="00DC2E8A" w:rsidRDefault="00DC2E8A" w:rsidP="00DC2E8A">
      <w:pPr>
        <w:ind w:firstLine="708"/>
        <w:rPr>
          <w:lang w:eastAsia="bg-BG"/>
        </w:rPr>
      </w:pPr>
      <w:r w:rsidRPr="00DC2E8A">
        <w:rPr>
          <w:b/>
          <w:bCs/>
          <w:lang w:eastAsia="bg-BG"/>
        </w:rPr>
        <w:t>Подкрепя</w:t>
      </w:r>
      <w:r w:rsidRPr="00DC2E8A">
        <w:rPr>
          <w:lang w:eastAsia="bg-BG"/>
        </w:rPr>
        <w:t xml:space="preserve"> проекта за решение. </w:t>
      </w:r>
    </w:p>
    <w:p w14:paraId="2F01D276" w14:textId="77777777" w:rsidR="00912DE8" w:rsidRPr="002D207D" w:rsidRDefault="00912DE8" w:rsidP="00912DE8">
      <w:pPr>
        <w:spacing w:before="100" w:beforeAutospacing="1" w:after="100" w:afterAutospacing="1"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73F3B3FC" w14:textId="77777777" w:rsidR="00912DE8" w:rsidRDefault="00912DE8" w:rsidP="00912DE8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2</w:t>
      </w:r>
    </w:p>
    <w:p w14:paraId="674CB073" w14:textId="77777777" w:rsidR="00912DE8" w:rsidRDefault="00912DE8" w:rsidP="00E56B0E">
      <w:pPr>
        <w:jc w:val="center"/>
        <w:rPr>
          <w:b/>
          <w:lang w:val="en-US" w:eastAsia="my-MM" w:bidi="my-MM"/>
        </w:rPr>
      </w:pPr>
    </w:p>
    <w:p w14:paraId="1F2C7D8F" w14:textId="08D9912C" w:rsidR="00E56B0E" w:rsidRDefault="00E56B0E" w:rsidP="00E56B0E">
      <w:pPr>
        <w:suppressAutoHyphens w:val="0"/>
        <w:jc w:val="center"/>
      </w:pPr>
      <w:proofErr w:type="spellStart"/>
      <w:r w:rsidRPr="00294451">
        <w:rPr>
          <w:i/>
        </w:rPr>
        <w:t>ОбС</w:t>
      </w:r>
      <w:proofErr w:type="spellEnd"/>
      <w:r w:rsidRPr="00294451">
        <w:rPr>
          <w:i/>
        </w:rPr>
        <w:t xml:space="preserve"> 08-00-</w:t>
      </w:r>
      <w:r>
        <w:t>14060</w:t>
      </w:r>
    </w:p>
    <w:p w14:paraId="6FB13A2D" w14:textId="37932B0D" w:rsidR="004350B7" w:rsidRDefault="00E56B0E" w:rsidP="00E56B0E">
      <w:pPr>
        <w:suppressAutoHyphens w:val="0"/>
        <w:jc w:val="center"/>
      </w:pP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</w:t>
      </w:r>
    </w:p>
    <w:p w14:paraId="23E76678" w14:textId="77777777" w:rsidR="00DC2E8A" w:rsidRPr="00E56B0E" w:rsidRDefault="00DC2E8A" w:rsidP="00E56B0E">
      <w:pPr>
        <w:suppressAutoHyphens w:val="0"/>
        <w:jc w:val="center"/>
        <w:rPr>
          <w:b/>
          <w:u w:val="single"/>
        </w:rPr>
      </w:pPr>
    </w:p>
    <w:p w14:paraId="5C89E947" w14:textId="77777777" w:rsidR="00DC2E8A" w:rsidRPr="00DC2E8A" w:rsidRDefault="00DC2E8A" w:rsidP="0073119D">
      <w:pPr>
        <w:suppressAutoHyphens w:val="0"/>
        <w:ind w:firstLine="709"/>
        <w:contextualSpacing/>
        <w:jc w:val="both"/>
        <w:rPr>
          <w:lang w:eastAsia="bg-BG"/>
        </w:rPr>
      </w:pPr>
      <w:bookmarkStart w:id="0" w:name="_GoBack"/>
      <w:r w:rsidRPr="00DC2E8A">
        <w:rPr>
          <w:lang w:eastAsia="bg-BG"/>
        </w:rPr>
        <w:t xml:space="preserve">Проф. д-р Севдалина </w:t>
      </w:r>
      <w:proofErr w:type="spellStart"/>
      <w:r w:rsidRPr="00DC2E8A">
        <w:rPr>
          <w:lang w:eastAsia="bg-BG"/>
        </w:rPr>
        <w:t>Турманова</w:t>
      </w:r>
      <w:proofErr w:type="spellEnd"/>
      <w:r w:rsidRPr="00DC2E8A">
        <w:rPr>
          <w:lang w:eastAsia="bg-BG"/>
        </w:rPr>
        <w:t xml:space="preserve"> - председател на Общински съвет - Бургас представи регулярен отчет за дейността на Общински съвет - Бургас и неговите комисии. </w:t>
      </w:r>
    </w:p>
    <w:p w14:paraId="31C73537" w14:textId="0DB79271" w:rsidR="00DC2E8A" w:rsidRDefault="00DC2E8A" w:rsidP="0073119D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DC2E8A">
        <w:rPr>
          <w:lang w:eastAsia="bg-BG"/>
        </w:rPr>
        <w:t xml:space="preserve">След като се запознаха с отчета от проф. д-р Севдалина </w:t>
      </w:r>
      <w:proofErr w:type="spellStart"/>
      <w:r w:rsidRPr="00DC2E8A">
        <w:rPr>
          <w:lang w:eastAsia="bg-BG"/>
        </w:rPr>
        <w:t>Турманова</w:t>
      </w:r>
      <w:proofErr w:type="spellEnd"/>
      <w:r w:rsidRPr="00DC2E8A">
        <w:rPr>
          <w:lang w:eastAsia="bg-BG"/>
        </w:rPr>
        <w:t xml:space="preserve"> - председател на Общински съвет - Бургас, членовете на Постоянната комисия по наука, иновации и оперативни програми приеха следното</w:t>
      </w:r>
    </w:p>
    <w:bookmarkEnd w:id="0"/>
    <w:p w14:paraId="5679B30B" w14:textId="77777777" w:rsidR="00DC2E8A" w:rsidRPr="00DC2E8A" w:rsidRDefault="00DC2E8A" w:rsidP="00DC2E8A">
      <w:pPr>
        <w:suppressAutoHyphens w:val="0"/>
        <w:spacing w:before="100" w:beforeAutospacing="1" w:after="100" w:afterAutospacing="1"/>
        <w:ind w:firstLine="709"/>
        <w:contextualSpacing/>
        <w:rPr>
          <w:lang w:eastAsia="bg-BG"/>
        </w:rPr>
      </w:pPr>
    </w:p>
    <w:p w14:paraId="42515273" w14:textId="77777777" w:rsidR="00DC2E8A" w:rsidRPr="00DC2E8A" w:rsidRDefault="00DC2E8A" w:rsidP="00DC2E8A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DC2E8A">
        <w:rPr>
          <w:b/>
          <w:bCs/>
          <w:lang w:eastAsia="bg-BG"/>
        </w:rPr>
        <w:t>СТАНОВИЩЕ:</w:t>
      </w:r>
    </w:p>
    <w:p w14:paraId="26AD3060" w14:textId="77777777" w:rsidR="00DC2E8A" w:rsidRDefault="00DC2E8A" w:rsidP="00DC2E8A">
      <w:pPr>
        <w:spacing w:before="100" w:beforeAutospacing="1" w:after="100" w:afterAutospacing="1"/>
        <w:ind w:firstLine="708"/>
        <w:rPr>
          <w:b/>
          <w:bCs/>
          <w:lang w:eastAsia="bg-BG"/>
        </w:rPr>
      </w:pPr>
      <w:r w:rsidRPr="00DC2E8A">
        <w:rPr>
          <w:b/>
          <w:bCs/>
          <w:lang w:eastAsia="bg-BG"/>
        </w:rPr>
        <w:t>Приема за сведение</w:t>
      </w:r>
      <w:r w:rsidRPr="00DC2E8A">
        <w:rPr>
          <w:lang w:eastAsia="bg-BG"/>
        </w:rPr>
        <w:t xml:space="preserve"> </w:t>
      </w:r>
      <w:r w:rsidRPr="00DC2E8A">
        <w:rPr>
          <w:b/>
          <w:bCs/>
          <w:lang w:eastAsia="bg-BG"/>
        </w:rPr>
        <w:t xml:space="preserve">отчета от проф. д-р Севдалина </w:t>
      </w:r>
      <w:proofErr w:type="spellStart"/>
      <w:r w:rsidRPr="00DC2E8A">
        <w:rPr>
          <w:b/>
          <w:bCs/>
          <w:lang w:eastAsia="bg-BG"/>
        </w:rPr>
        <w:t>Турманова</w:t>
      </w:r>
      <w:proofErr w:type="spellEnd"/>
      <w:r w:rsidRPr="00DC2E8A">
        <w:rPr>
          <w:b/>
          <w:bCs/>
          <w:lang w:eastAsia="bg-BG"/>
        </w:rPr>
        <w:t xml:space="preserve"> – председател на Общински съвет – Бургас.</w:t>
      </w:r>
    </w:p>
    <w:p w14:paraId="65356408" w14:textId="7F52CDC6" w:rsidR="00912DE8" w:rsidRPr="003F1B00" w:rsidRDefault="00DC2E8A" w:rsidP="00DC2E8A">
      <w:pPr>
        <w:spacing w:before="100" w:beforeAutospacing="1" w:after="100" w:afterAutospacing="1"/>
        <w:jc w:val="center"/>
        <w:rPr>
          <w:b/>
        </w:rPr>
      </w:pPr>
      <w:r w:rsidRPr="00DC2E8A">
        <w:rPr>
          <w:lang w:eastAsia="bg-BG"/>
        </w:rPr>
        <w:t> </w:t>
      </w:r>
      <w:r w:rsidR="00912DE8" w:rsidRPr="00ED3C06">
        <w:rPr>
          <w:b/>
        </w:rPr>
        <w:t>---------------------------------------------------------------------------------------</w:t>
      </w:r>
    </w:p>
    <w:p w14:paraId="4FA818BA" w14:textId="77777777" w:rsidR="00912DE8" w:rsidRPr="006024C4" w:rsidRDefault="00912DE8" w:rsidP="00912DE8">
      <w:pPr>
        <w:autoSpaceDN w:val="0"/>
        <w:contextualSpacing/>
        <w:jc w:val="both"/>
        <w:textAlignment w:val="baseline"/>
        <w:rPr>
          <w:rFonts w:eastAsia="Calibri"/>
        </w:rPr>
      </w:pPr>
      <w:r>
        <w:rPr>
          <w:rFonts w:eastAsia="Calibri"/>
          <w:b/>
        </w:rPr>
        <w:t xml:space="preserve">                                                            </w:t>
      </w:r>
      <w:r w:rsidRPr="006024C4">
        <w:rPr>
          <w:rFonts w:eastAsia="Calibri"/>
          <w:b/>
        </w:rPr>
        <w:t xml:space="preserve">ПРЕДСЕДАТЕЛ: </w:t>
      </w:r>
      <w:r>
        <w:rPr>
          <w:rFonts w:eastAsia="Calibri"/>
          <w:b/>
        </w:rPr>
        <w:t xml:space="preserve">  </w:t>
      </w:r>
      <w:r>
        <w:rPr>
          <w:rFonts w:eastAsia="Calibri"/>
        </w:rPr>
        <w:t>………………………..</w:t>
      </w:r>
    </w:p>
    <w:p w14:paraId="7EC96950" w14:textId="77777777" w:rsidR="00912DE8" w:rsidRPr="00B819BA" w:rsidRDefault="00912DE8" w:rsidP="00912DE8">
      <w:pPr>
        <w:rPr>
          <w:lang w:eastAsia="bg-BG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(</w:t>
      </w:r>
      <w:r>
        <w:rPr>
          <w:b/>
        </w:rPr>
        <w:t xml:space="preserve">ПРОФ. Д-Р СОТИР СОТИРОВ) </w:t>
      </w:r>
    </w:p>
    <w:p w14:paraId="0FDA28C9" w14:textId="77777777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F5B7146" w14:textId="77777777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215647F" w14:textId="77777777" w:rsidR="00912DE8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79BD1C59" w14:textId="77777777" w:rsidR="00912DE8" w:rsidRPr="006024C4" w:rsidRDefault="00912DE8" w:rsidP="00912DE8">
      <w:pPr>
        <w:autoSpaceDN w:val="0"/>
        <w:jc w:val="both"/>
        <w:textAlignment w:val="baseline"/>
        <w:rPr>
          <w:rFonts w:eastAsia="Calibri"/>
        </w:rPr>
      </w:pPr>
      <w:r w:rsidRPr="006024C4">
        <w:rPr>
          <w:rFonts w:eastAsia="Calibri"/>
          <w:b/>
        </w:rPr>
        <w:t>ПРОТОКОЛИСТ:</w:t>
      </w:r>
      <w:r w:rsidRPr="006024C4">
        <w:rPr>
          <w:rFonts w:eastAsia="Calibri"/>
        </w:rPr>
        <w:t xml:space="preserve">    </w:t>
      </w:r>
      <w:r w:rsidRPr="006024C4">
        <w:rPr>
          <w:rFonts w:eastAsia="Calibri"/>
          <w:i/>
        </w:rPr>
        <w:t>………………………</w:t>
      </w:r>
    </w:p>
    <w:p w14:paraId="66F575B8" w14:textId="77777777" w:rsidR="00912DE8" w:rsidRPr="00D51F3C" w:rsidRDefault="00912DE8" w:rsidP="00912DE8">
      <w:pPr>
        <w:autoSpaceDN w:val="0"/>
        <w:jc w:val="both"/>
        <w:textAlignment w:val="baseline"/>
        <w:rPr>
          <w:rFonts w:eastAsia="Calibri"/>
          <w:b/>
        </w:rPr>
      </w:pPr>
      <w:r w:rsidRPr="006024C4">
        <w:rPr>
          <w:rFonts w:eastAsia="Calibri"/>
        </w:rPr>
        <w:tab/>
      </w:r>
      <w:r w:rsidRPr="006024C4">
        <w:rPr>
          <w:rFonts w:eastAsia="Calibri"/>
        </w:rPr>
        <w:tab/>
      </w:r>
      <w:r w:rsidRPr="006024C4">
        <w:rPr>
          <w:rFonts w:eastAsia="Calibri"/>
          <w:i/>
        </w:rPr>
        <w:tab/>
      </w:r>
      <w:r>
        <w:rPr>
          <w:rFonts w:eastAsia="Calibri"/>
          <w:b/>
        </w:rPr>
        <w:t xml:space="preserve">(Гергана </w:t>
      </w:r>
      <w:proofErr w:type="spellStart"/>
      <w:r>
        <w:rPr>
          <w:rFonts w:eastAsia="Calibri"/>
          <w:b/>
        </w:rPr>
        <w:t>Чанакова</w:t>
      </w:r>
      <w:proofErr w:type="spellEnd"/>
      <w:r>
        <w:rPr>
          <w:rFonts w:eastAsia="Calibri"/>
          <w:b/>
        </w:rPr>
        <w:t>)</w:t>
      </w:r>
    </w:p>
    <w:p w14:paraId="71B2098E" w14:textId="77777777" w:rsidR="002D2531" w:rsidRPr="0089476C" w:rsidRDefault="002D2531">
      <w:pPr>
        <w:rPr>
          <w:sz w:val="28"/>
          <w:szCs w:val="28"/>
        </w:rPr>
      </w:pPr>
    </w:p>
    <w:sectPr w:rsidR="002D2531" w:rsidRPr="0089476C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637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A44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200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D246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0383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37D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51AB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820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8243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234A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81DC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747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12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12"/>
  </w:num>
  <w:num w:numId="7">
    <w:abstractNumId w:val="13"/>
  </w:num>
  <w:num w:numId="8">
    <w:abstractNumId w:val="6"/>
  </w:num>
  <w:num w:numId="9">
    <w:abstractNumId w:val="8"/>
  </w:num>
  <w:num w:numId="10">
    <w:abstractNumId w:val="7"/>
  </w:num>
  <w:num w:numId="11">
    <w:abstractNumId w:val="15"/>
  </w:num>
  <w:num w:numId="12">
    <w:abstractNumId w:val="9"/>
  </w:num>
  <w:num w:numId="13">
    <w:abstractNumId w:val="11"/>
  </w:num>
  <w:num w:numId="14">
    <w:abstractNumId w:val="10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E227F"/>
    <w:rsid w:val="00117DBB"/>
    <w:rsid w:val="0012574F"/>
    <w:rsid w:val="00150A77"/>
    <w:rsid w:val="001A5D17"/>
    <w:rsid w:val="001F5C4E"/>
    <w:rsid w:val="002D2531"/>
    <w:rsid w:val="002E1E4C"/>
    <w:rsid w:val="002E752F"/>
    <w:rsid w:val="004350B7"/>
    <w:rsid w:val="0046023A"/>
    <w:rsid w:val="004B0B65"/>
    <w:rsid w:val="004B50F6"/>
    <w:rsid w:val="006127E6"/>
    <w:rsid w:val="0063353B"/>
    <w:rsid w:val="00660209"/>
    <w:rsid w:val="00692205"/>
    <w:rsid w:val="0073119D"/>
    <w:rsid w:val="007325F0"/>
    <w:rsid w:val="00792EE5"/>
    <w:rsid w:val="0088512D"/>
    <w:rsid w:val="008925C1"/>
    <w:rsid w:val="0089476C"/>
    <w:rsid w:val="008A6B1C"/>
    <w:rsid w:val="008B4F52"/>
    <w:rsid w:val="008B6F3D"/>
    <w:rsid w:val="008C459C"/>
    <w:rsid w:val="008E1F5C"/>
    <w:rsid w:val="008F2B93"/>
    <w:rsid w:val="00912DE8"/>
    <w:rsid w:val="0092295A"/>
    <w:rsid w:val="00967DAF"/>
    <w:rsid w:val="00995EAB"/>
    <w:rsid w:val="00AC1BCC"/>
    <w:rsid w:val="00AC7926"/>
    <w:rsid w:val="00B04C38"/>
    <w:rsid w:val="00B916E7"/>
    <w:rsid w:val="00BC688D"/>
    <w:rsid w:val="00C21572"/>
    <w:rsid w:val="00C475BE"/>
    <w:rsid w:val="00C7473F"/>
    <w:rsid w:val="00CC3CBE"/>
    <w:rsid w:val="00D03113"/>
    <w:rsid w:val="00D05D73"/>
    <w:rsid w:val="00DC0E3F"/>
    <w:rsid w:val="00DC2E8A"/>
    <w:rsid w:val="00E56B0E"/>
    <w:rsid w:val="00EC4818"/>
    <w:rsid w:val="00ED2953"/>
    <w:rsid w:val="00FB2571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CB00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912DE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2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57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57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8B7D94D-2949-4F88-BB42-354BBF83E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167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3703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23</cp:revision>
  <cp:lastPrinted>2023-05-22T06:34:00Z</cp:lastPrinted>
  <dcterms:created xsi:type="dcterms:W3CDTF">2023-03-27T05:59:00Z</dcterms:created>
  <dcterms:modified xsi:type="dcterms:W3CDTF">2023-05-22T06:34:00Z</dcterms:modified>
</cp:coreProperties>
</file>