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1A61C500" w14:textId="77777777" w:rsidR="002D2531" w:rsidRDefault="002D2531"/>
    <w:p w14:paraId="33CF4B38" w14:textId="77777777" w:rsidR="0012574F" w:rsidRPr="00B50C42" w:rsidRDefault="0012574F" w:rsidP="0012574F">
      <w:pPr>
        <w:jc w:val="both"/>
        <w:rPr>
          <w:b/>
          <w:bCs/>
        </w:rPr>
      </w:pPr>
    </w:p>
    <w:p w14:paraId="3285825B" w14:textId="77777777" w:rsidR="0012574F" w:rsidRPr="00B50C42" w:rsidRDefault="0012574F" w:rsidP="0012574F">
      <w:pPr>
        <w:jc w:val="both"/>
        <w:rPr>
          <w:b/>
          <w:bCs/>
        </w:rPr>
      </w:pPr>
    </w:p>
    <w:p w14:paraId="46E69CD3" w14:textId="77777777" w:rsidR="0012574F" w:rsidRPr="00D03113" w:rsidRDefault="0012574F" w:rsidP="0012574F">
      <w:pPr>
        <w:keepNext/>
        <w:ind w:left="360"/>
        <w:jc w:val="center"/>
        <w:outlineLvl w:val="0"/>
        <w:rPr>
          <w:b/>
          <w:spacing w:val="100"/>
          <w:sz w:val="36"/>
          <w:szCs w:val="36"/>
          <w:lang w:val="en-US"/>
        </w:rPr>
      </w:pPr>
      <w:r w:rsidRPr="00D03113">
        <w:rPr>
          <w:b/>
          <w:spacing w:val="100"/>
          <w:sz w:val="36"/>
          <w:szCs w:val="36"/>
        </w:rPr>
        <w:t xml:space="preserve">ОБЩИНСКИ СЪВЕТ </w:t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67A853D6" wp14:editId="3FA52623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3113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 wp14:anchorId="3DB4EE0C" wp14:editId="611D1A53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1B143C" w14:textId="77777777" w:rsidR="0012574F" w:rsidRPr="00D03113" w:rsidRDefault="001F5C4E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>8000 Бургас, ул. „</w:t>
      </w:r>
      <w:proofErr w:type="spellStart"/>
      <w:r w:rsidR="0012574F" w:rsidRPr="00D03113">
        <w:rPr>
          <w:sz w:val="22"/>
          <w:szCs w:val="22"/>
        </w:rPr>
        <w:t>Александровска</w:t>
      </w:r>
      <w:proofErr w:type="spellEnd"/>
      <w:r w:rsidR="0012574F" w:rsidRPr="00D03113">
        <w:rPr>
          <w:sz w:val="22"/>
          <w:szCs w:val="22"/>
        </w:rPr>
        <w:t>” № 26</w:t>
      </w:r>
    </w:p>
    <w:p w14:paraId="61E40382" w14:textId="77777777" w:rsidR="0012574F" w:rsidRPr="00D03113" w:rsidRDefault="0012574F" w:rsidP="0012574F">
      <w:pPr>
        <w:jc w:val="center"/>
        <w:rPr>
          <w:sz w:val="22"/>
          <w:szCs w:val="22"/>
        </w:rPr>
      </w:pPr>
      <w:r w:rsidRPr="00D03113">
        <w:rPr>
          <w:sz w:val="22"/>
          <w:szCs w:val="22"/>
        </w:rPr>
        <w:t xml:space="preserve">тел.: </w:t>
      </w:r>
      <w:r w:rsidR="00692205" w:rsidRPr="00D03113">
        <w:rPr>
          <w:sz w:val="22"/>
          <w:szCs w:val="22"/>
        </w:rPr>
        <w:t xml:space="preserve">056/ 90 </w:t>
      </w:r>
      <w:r w:rsidR="00692205" w:rsidRPr="00D03113">
        <w:rPr>
          <w:sz w:val="22"/>
          <w:szCs w:val="22"/>
          <w:lang w:val="en-US"/>
        </w:rPr>
        <w:t>7</w:t>
      </w:r>
      <w:r w:rsidR="00692205" w:rsidRPr="00D03113">
        <w:rPr>
          <w:sz w:val="22"/>
          <w:szCs w:val="22"/>
        </w:rPr>
        <w:t>2 07</w:t>
      </w:r>
    </w:p>
    <w:p w14:paraId="03677789" w14:textId="77777777" w:rsidR="0012574F" w:rsidRPr="00D03113" w:rsidRDefault="0082121F" w:rsidP="0012574F">
      <w:pPr>
        <w:jc w:val="center"/>
        <w:rPr>
          <w:rFonts w:ascii="Tahoma" w:hAnsi="Tahoma" w:cs="Arial"/>
          <w:sz w:val="22"/>
          <w:szCs w:val="22"/>
          <w:lang w:val="en-US"/>
        </w:rPr>
      </w:pPr>
      <w:hyperlink r:id="rId7" w:history="1"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www.burgas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council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</w:rPr>
          <w:t>.</w:t>
        </w:r>
        <w:r w:rsidR="0012574F" w:rsidRPr="00D03113">
          <w:rPr>
            <w:rStyle w:val="Hyperlink"/>
            <w:rFonts w:ascii="Times New Roman" w:hAnsi="Times New Roman"/>
            <w:sz w:val="22"/>
            <w:szCs w:val="22"/>
            <w:lang w:val="en-US"/>
          </w:rPr>
          <w:t>org</w:t>
        </w:r>
      </w:hyperlink>
      <w:r w:rsidR="0012574F" w:rsidRPr="00D03113">
        <w:rPr>
          <w:sz w:val="22"/>
          <w:szCs w:val="22"/>
          <w:lang w:val="ru-RU"/>
        </w:rPr>
        <w:t xml:space="preserve">; </w:t>
      </w:r>
      <w:r w:rsidR="0012574F" w:rsidRPr="00D03113">
        <w:rPr>
          <w:sz w:val="22"/>
          <w:szCs w:val="22"/>
          <w:lang w:val="en-US"/>
        </w:rPr>
        <w:t>e-mail</w:t>
      </w:r>
      <w:r w:rsidR="0012574F" w:rsidRPr="00D03113">
        <w:rPr>
          <w:sz w:val="22"/>
          <w:szCs w:val="22"/>
        </w:rPr>
        <w:t xml:space="preserve">: </w:t>
      </w:r>
      <w:r w:rsidR="0012574F" w:rsidRPr="00D03113">
        <w:rPr>
          <w:sz w:val="22"/>
          <w:szCs w:val="22"/>
          <w:lang w:val="pt-BR"/>
        </w:rPr>
        <w:t>council</w:t>
      </w:r>
      <w:r w:rsidR="0012574F" w:rsidRPr="00D03113">
        <w:rPr>
          <w:sz w:val="22"/>
          <w:szCs w:val="22"/>
        </w:rPr>
        <w:t>@</w:t>
      </w:r>
      <w:r w:rsidR="0012574F" w:rsidRPr="00D03113">
        <w:rPr>
          <w:sz w:val="22"/>
          <w:szCs w:val="22"/>
          <w:lang w:val="pt-BR"/>
        </w:rPr>
        <w:t>burgas</w:t>
      </w:r>
      <w:r w:rsidR="0012574F" w:rsidRPr="00D03113">
        <w:rPr>
          <w:sz w:val="22"/>
          <w:szCs w:val="22"/>
        </w:rPr>
        <w:t>.</w:t>
      </w:r>
      <w:proofErr w:type="spellStart"/>
      <w:r w:rsidR="00150A77" w:rsidRPr="00D03113">
        <w:rPr>
          <w:sz w:val="22"/>
          <w:szCs w:val="22"/>
          <w:lang w:val="en-US"/>
        </w:rPr>
        <w:t>bg</w:t>
      </w:r>
      <w:proofErr w:type="spellEnd"/>
    </w:p>
    <w:p w14:paraId="33616610" w14:textId="77777777" w:rsidR="002D2531" w:rsidRDefault="0012574F" w:rsidP="006854EC">
      <w:pPr>
        <w:ind w:firstLine="708"/>
      </w:pPr>
      <w:r w:rsidRPr="00B50C42">
        <w:rPr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3487C56F" wp14:editId="57AE00A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13A25E" id="Straight Connector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3A953C7E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  <w:r>
        <w:rPr>
          <w:b/>
          <w:lang w:eastAsia="my-MM" w:bidi="my-MM"/>
        </w:rPr>
        <w:t xml:space="preserve">ПОСТОЯННА </w:t>
      </w:r>
      <w:r w:rsidRPr="005A3649">
        <w:rPr>
          <w:b/>
          <w:lang w:eastAsia="my-MM" w:bidi="my-MM"/>
        </w:rPr>
        <w:t xml:space="preserve">КОМИСИЯ ПО </w:t>
      </w:r>
      <w:r>
        <w:rPr>
          <w:b/>
          <w:lang w:eastAsia="my-MM" w:bidi="my-MM"/>
        </w:rPr>
        <w:t>УСТРОЙСТВО НА ТЕРИТОРИЯТА</w:t>
      </w:r>
    </w:p>
    <w:p w14:paraId="0A3E8EF6" w14:textId="77777777" w:rsidR="006854EC" w:rsidRPr="005A3649" w:rsidRDefault="006854EC" w:rsidP="006854EC">
      <w:pPr>
        <w:pBdr>
          <w:bottom w:val="single" w:sz="6" w:space="1" w:color="auto"/>
        </w:pBdr>
        <w:jc w:val="center"/>
        <w:rPr>
          <w:b/>
          <w:lang w:eastAsia="my-MM" w:bidi="my-MM"/>
        </w:rPr>
      </w:pPr>
    </w:p>
    <w:p w14:paraId="1CFF1709" w14:textId="77777777" w:rsidR="006854EC" w:rsidRPr="005A3649" w:rsidRDefault="006854EC" w:rsidP="006854EC">
      <w:pPr>
        <w:jc w:val="both"/>
        <w:rPr>
          <w:b/>
          <w:lang w:eastAsia="my-MM" w:bidi="my-MM"/>
        </w:rPr>
      </w:pPr>
    </w:p>
    <w:p w14:paraId="0123796F" w14:textId="77777777" w:rsidR="006854EC" w:rsidRPr="00F82F98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b/>
          <w:bCs/>
          <w:caps/>
          <w:lang w:eastAsia="bg-BG"/>
        </w:rPr>
        <w:t xml:space="preserve">ПРОТОКОЛ </w:t>
      </w:r>
      <w:r>
        <w:rPr>
          <w:b/>
          <w:bCs/>
          <w:kern w:val="3"/>
          <w:lang w:eastAsia="bg-BG"/>
        </w:rPr>
        <w:t>№</w:t>
      </w:r>
      <w:r>
        <w:rPr>
          <w:b/>
          <w:bCs/>
          <w:kern w:val="3"/>
          <w:lang w:val="ru-RU" w:eastAsia="bg-BG"/>
        </w:rPr>
        <w:t>38</w:t>
      </w:r>
    </w:p>
    <w:p w14:paraId="48F63D8A" w14:textId="77777777" w:rsidR="006854EC" w:rsidRPr="00790F49" w:rsidRDefault="006854EC" w:rsidP="006854EC">
      <w:pPr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9A3A30A" w14:textId="77777777" w:rsidR="006854EC" w:rsidRPr="00833FD6" w:rsidRDefault="001636B2" w:rsidP="006854EC">
      <w:pPr>
        <w:autoSpaceDN w:val="0"/>
        <w:ind w:firstLine="708"/>
        <w:jc w:val="both"/>
        <w:textAlignment w:val="baseline"/>
        <w:rPr>
          <w:lang w:eastAsia="bg-BG"/>
        </w:rPr>
      </w:pPr>
      <w:r>
        <w:rPr>
          <w:lang w:eastAsia="bg-BG"/>
        </w:rPr>
        <w:t>Днес, 06.04</w:t>
      </w:r>
      <w:r w:rsidR="006854EC">
        <w:rPr>
          <w:lang w:eastAsia="bg-BG"/>
        </w:rPr>
        <w:t>.2023 г., от 12</w:t>
      </w:r>
      <w:r w:rsidR="006854EC" w:rsidRPr="00A220A4">
        <w:rPr>
          <w:lang w:eastAsia="bg-BG"/>
        </w:rPr>
        <w:t xml:space="preserve">:00 часа </w:t>
      </w:r>
      <w:r w:rsidR="006854EC">
        <w:rPr>
          <w:lang w:eastAsia="bg-BG"/>
        </w:rPr>
        <w:t xml:space="preserve">в </w:t>
      </w:r>
      <w:r w:rsidR="006854EC" w:rsidRPr="00833FD6">
        <w:rPr>
          <w:lang w:eastAsia="bg-BG"/>
        </w:rPr>
        <w:t>Зала № 1, ет. 1, Община Бургас, ул. „</w:t>
      </w:r>
      <w:proofErr w:type="spellStart"/>
      <w:r w:rsidR="006854EC" w:rsidRPr="00833FD6">
        <w:rPr>
          <w:lang w:eastAsia="bg-BG"/>
        </w:rPr>
        <w:t>Александровска</w:t>
      </w:r>
      <w:proofErr w:type="spellEnd"/>
      <w:r w:rsidR="006854EC" w:rsidRPr="00833FD6">
        <w:rPr>
          <w:lang w:eastAsia="bg-BG"/>
        </w:rPr>
        <w:t>“ № 26, се проведе заседание на Постоянната комисия по устройство на територията (ПКУТ).</w:t>
      </w:r>
    </w:p>
    <w:p w14:paraId="05B275A7" w14:textId="77777777" w:rsidR="006854EC" w:rsidRPr="00084C19" w:rsidRDefault="006854EC" w:rsidP="006854EC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На заседанието на комисията присъстваха </w:t>
      </w:r>
      <w:r w:rsidRPr="00F549C4">
        <w:rPr>
          <w:lang w:eastAsia="bg-BG"/>
        </w:rPr>
        <w:t>а</w:t>
      </w:r>
      <w:r>
        <w:rPr>
          <w:lang w:eastAsia="bg-BG"/>
        </w:rPr>
        <w:t>рх. Петър Статев – председател</w:t>
      </w:r>
      <w:r w:rsidR="001636B2">
        <w:rPr>
          <w:lang w:eastAsia="bg-BG"/>
        </w:rPr>
        <w:t>, Юлиян Георгиев – зам.-председател</w:t>
      </w:r>
      <w:r>
        <w:rPr>
          <w:lang w:eastAsia="bg-BG"/>
        </w:rPr>
        <w:t xml:space="preserve"> и</w:t>
      </w:r>
      <w:r w:rsidRPr="00F549C4">
        <w:rPr>
          <w:lang w:eastAsia="bg-BG"/>
        </w:rPr>
        <w:t xml:space="preserve"> членове: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Георги Маринчев, Владимир Павлов</w:t>
      </w:r>
      <w:r>
        <w:rPr>
          <w:lang w:eastAsia="bg-BG"/>
        </w:rPr>
        <w:t xml:space="preserve">, </w:t>
      </w:r>
      <w:r w:rsidRPr="00F549C4">
        <w:rPr>
          <w:lang w:eastAsia="bg-BG"/>
        </w:rPr>
        <w:t xml:space="preserve">Красимира </w:t>
      </w:r>
      <w:proofErr w:type="spellStart"/>
      <w:r w:rsidRPr="00F549C4">
        <w:rPr>
          <w:lang w:eastAsia="bg-BG"/>
        </w:rPr>
        <w:t>Маркович</w:t>
      </w:r>
      <w:proofErr w:type="spellEnd"/>
      <w:r w:rsidR="001636B2">
        <w:rPr>
          <w:lang w:eastAsia="bg-BG"/>
        </w:rPr>
        <w:t xml:space="preserve">, </w:t>
      </w:r>
      <w:r w:rsidR="001636B2" w:rsidRPr="00F549C4">
        <w:rPr>
          <w:lang w:eastAsia="bg-BG"/>
        </w:rPr>
        <w:t>Георги Спасов</w:t>
      </w:r>
      <w:r w:rsidR="001636B2">
        <w:rPr>
          <w:lang w:eastAsia="bg-BG"/>
        </w:rPr>
        <w:t xml:space="preserve"> и Георги Георгиев</w:t>
      </w:r>
      <w:r>
        <w:rPr>
          <w:lang w:eastAsia="bg-BG"/>
        </w:rPr>
        <w:t>.</w:t>
      </w:r>
    </w:p>
    <w:p w14:paraId="2A5831EE" w14:textId="77777777" w:rsidR="001636B2" w:rsidRDefault="006854EC" w:rsidP="00E65060">
      <w:pPr>
        <w:suppressAutoHyphens w:val="0"/>
        <w:ind w:firstLine="708"/>
        <w:jc w:val="both"/>
        <w:rPr>
          <w:lang w:eastAsia="bg-BG"/>
        </w:rPr>
      </w:pPr>
      <w:r>
        <w:t>От общинска администрация присъстваха:</w:t>
      </w:r>
      <w:r w:rsidR="001636B2">
        <w:t xml:space="preserve"> инж. </w:t>
      </w:r>
      <w:proofErr w:type="spellStart"/>
      <w:r w:rsidR="001636B2">
        <w:t>Чанка</w:t>
      </w:r>
      <w:proofErr w:type="spellEnd"/>
      <w:r w:rsidR="001636B2">
        <w:t xml:space="preserve"> Коралска - зам.-кмет "Строителство, инвестиции и регионално развитие"</w:t>
      </w:r>
      <w:r w:rsidR="001636B2">
        <w:rPr>
          <w:lang w:eastAsia="bg-BG"/>
        </w:rPr>
        <w:t xml:space="preserve">, </w:t>
      </w:r>
      <w:r w:rsidR="001636B2">
        <w:t>Живко Димитров – директор на дирекция „Управление на общинската собственост"</w:t>
      </w:r>
      <w:r w:rsidR="001636B2">
        <w:rPr>
          <w:lang w:eastAsia="bg-BG"/>
        </w:rPr>
        <w:t xml:space="preserve">, </w:t>
      </w:r>
      <w:r w:rsidR="001636B2">
        <w:t>Златина Георгиева – директор на дирекция „Правно-нормативно обслужване“</w:t>
      </w:r>
      <w:r w:rsidR="001636B2">
        <w:rPr>
          <w:lang w:eastAsia="bg-BG"/>
        </w:rPr>
        <w:t xml:space="preserve">, </w:t>
      </w:r>
      <w:r w:rsidR="001636B2">
        <w:t xml:space="preserve">Ивелина </w:t>
      </w:r>
      <w:proofErr w:type="spellStart"/>
      <w:r w:rsidR="001636B2">
        <w:t>Стратева</w:t>
      </w:r>
      <w:proofErr w:type="spellEnd"/>
      <w:r w:rsidR="001636B2">
        <w:t xml:space="preserve"> – директор на дирекция „</w:t>
      </w:r>
      <w:r w:rsidR="00750F5D">
        <w:t xml:space="preserve">Икономика и стопански дейности“, Диана </w:t>
      </w:r>
      <w:proofErr w:type="spellStart"/>
      <w:r w:rsidR="00750F5D">
        <w:t>Саватева</w:t>
      </w:r>
      <w:proofErr w:type="spellEnd"/>
      <w:r w:rsidR="00750F5D">
        <w:t xml:space="preserve"> - зам.-кмет „Култура, туризъм и спорт“.</w:t>
      </w:r>
    </w:p>
    <w:p w14:paraId="14803C06" w14:textId="77777777" w:rsidR="006854EC" w:rsidRPr="00E76125" w:rsidRDefault="001636B2" w:rsidP="001636B2">
      <w:pPr>
        <w:ind w:firstLine="708"/>
        <w:jc w:val="both"/>
        <w:rPr>
          <w:lang w:eastAsia="bg-BG"/>
        </w:rPr>
      </w:pPr>
      <w:r>
        <w:rPr>
          <w:lang w:eastAsia="bg-BG"/>
        </w:rPr>
        <w:t xml:space="preserve"> На заседанието, в качеството си на гражданин присъства</w:t>
      </w:r>
      <w:r w:rsidR="006854EC">
        <w:rPr>
          <w:lang w:eastAsia="bg-BG"/>
        </w:rPr>
        <w:t xml:space="preserve"> </w:t>
      </w:r>
      <w:r>
        <w:rPr>
          <w:lang w:eastAsia="bg-BG"/>
        </w:rPr>
        <w:t xml:space="preserve">Константин </w:t>
      </w:r>
      <w:proofErr w:type="spellStart"/>
      <w:r>
        <w:rPr>
          <w:lang w:eastAsia="bg-BG"/>
        </w:rPr>
        <w:t>Бачийски</w:t>
      </w:r>
      <w:proofErr w:type="spellEnd"/>
      <w:r>
        <w:rPr>
          <w:lang w:eastAsia="bg-BG"/>
        </w:rPr>
        <w:t>.</w:t>
      </w:r>
    </w:p>
    <w:p w14:paraId="168B6D60" w14:textId="77777777" w:rsidR="006854EC" w:rsidRPr="00084C19" w:rsidRDefault="006854EC" w:rsidP="006854EC">
      <w:pPr>
        <w:ind w:firstLine="708"/>
        <w:jc w:val="both"/>
        <w:rPr>
          <w:lang w:eastAsia="bg-BG"/>
        </w:rPr>
      </w:pPr>
      <w:r w:rsidRPr="00F549C4">
        <w:rPr>
          <w:lang w:eastAsia="bg-BG"/>
        </w:rPr>
        <w:t xml:space="preserve"> След извършена проверка на кворума заседанието откри и ръководи председателят – арх. Петър Статев, като с</w:t>
      </w:r>
      <w:r w:rsidR="001636B2">
        <w:rPr>
          <w:lang w:eastAsia="bg-BG"/>
        </w:rPr>
        <w:t xml:space="preserve"> 7</w:t>
      </w:r>
      <w:r>
        <w:rPr>
          <w:lang w:eastAsia="bg-BG"/>
        </w:rPr>
        <w:t xml:space="preserve"> </w:t>
      </w:r>
      <w:r w:rsidRPr="00F549C4">
        <w:rPr>
          <w:lang w:eastAsia="bg-BG"/>
        </w:rPr>
        <w:t>гл. „за“, 0 гл. „против“ и 0 гл. „въздържали се“ се прие следният</w:t>
      </w:r>
    </w:p>
    <w:p w14:paraId="7DEFC261" w14:textId="77777777" w:rsidR="006854EC" w:rsidRDefault="006854EC" w:rsidP="006854EC">
      <w:pPr>
        <w:contextualSpacing/>
        <w:jc w:val="both"/>
        <w:rPr>
          <w:lang w:eastAsia="bg-BG"/>
        </w:rPr>
      </w:pPr>
    </w:p>
    <w:p w14:paraId="72010084" w14:textId="77777777" w:rsidR="006854EC" w:rsidRDefault="006854EC" w:rsidP="006854EC">
      <w:pPr>
        <w:rPr>
          <w:b/>
          <w:lang w:eastAsia="my-MM" w:bidi="my-MM"/>
        </w:rPr>
      </w:pPr>
    </w:p>
    <w:p w14:paraId="2B7DBCC5" w14:textId="77777777" w:rsidR="001636B2" w:rsidRPr="00B90155" w:rsidRDefault="001636B2" w:rsidP="001636B2">
      <w:pPr>
        <w:contextualSpacing/>
        <w:jc w:val="center"/>
        <w:rPr>
          <w:b/>
          <w:lang w:eastAsia="my-MM" w:bidi="my-MM"/>
        </w:rPr>
      </w:pPr>
      <w:r w:rsidRPr="00B90155">
        <w:rPr>
          <w:b/>
          <w:lang w:eastAsia="my-MM" w:bidi="my-MM"/>
        </w:rPr>
        <w:t>ДНЕВЕН РЕД</w:t>
      </w:r>
    </w:p>
    <w:p w14:paraId="11BF8BF0" w14:textId="77777777" w:rsidR="001636B2" w:rsidRPr="00B90155" w:rsidRDefault="001636B2" w:rsidP="001636B2">
      <w:pPr>
        <w:jc w:val="both"/>
        <w:rPr>
          <w:u w:val="thick"/>
        </w:rPr>
      </w:pPr>
    </w:p>
    <w:p w14:paraId="7C683CC4" w14:textId="77777777" w:rsidR="001636B2" w:rsidRPr="005F2BD5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F96275">
        <w:rPr>
          <w:i/>
        </w:rPr>
        <w:t>13947</w:t>
      </w:r>
      <w:r w:rsidRPr="005F2BD5"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общинска Програма за осигуряване на извънкласни и извънучилищни дейности за децата и младежите в социалните услуги в Община Бургас „И АЗ ОБИЧАМ ДА СПОРТУВАМ И ТВОРЯ В СВОБОДНОТО СИ ВРЕМЕ” </w:t>
      </w:r>
    </w:p>
    <w:p w14:paraId="45F02F74" w14:textId="77777777" w:rsidR="001636B2" w:rsidRPr="005F2BD5" w:rsidRDefault="001636B2" w:rsidP="001636B2">
      <w:pPr>
        <w:ind w:left="720"/>
        <w:jc w:val="both"/>
        <w:rPr>
          <w:rFonts w:eastAsiaTheme="minorHAnsi"/>
          <w:b/>
          <w:u w:val="single"/>
        </w:rPr>
      </w:pPr>
    </w:p>
    <w:p w14:paraId="2A593F8C" w14:textId="77777777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F96275">
        <w:rPr>
          <w:i/>
        </w:rPr>
        <w:t>13892</w:t>
      </w:r>
      <w:r>
        <w:t xml:space="preserve"> </w:t>
      </w:r>
      <w:r>
        <w:rPr>
          <w:rStyle w:val="Strong"/>
        </w:rPr>
        <w:t>Докладна записка</w:t>
      </w:r>
      <w:r>
        <w:t xml:space="preserve"> </w:t>
      </w:r>
      <w:r>
        <w:rPr>
          <w:rStyle w:val="Strong"/>
        </w:rPr>
        <w:t xml:space="preserve">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Общинска програма за закрила на детето 2023 година</w:t>
      </w:r>
    </w:p>
    <w:p w14:paraId="3CE79F7F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1CDEA979" w14:textId="77777777" w:rsidR="001636B2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F96275">
        <w:rPr>
          <w:i/>
        </w:rPr>
        <w:t>13950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Даване на предварително съгласие на основание чл.134, ал.2, т.6 от ЗУТ за изработване на проект за изменение на ПУП-ПР  за УПИ I-195 и УПИ II-288, кв.16 по плана на ПЗ „Север“, </w:t>
      </w:r>
      <w:proofErr w:type="spellStart"/>
      <w:r>
        <w:t>гр.Бургас</w:t>
      </w:r>
      <w:proofErr w:type="spellEnd"/>
      <w:r>
        <w:t xml:space="preserve"> /ПИ с идентификатори 07079.604.195 и 07079.604.288 по КККР на </w:t>
      </w:r>
      <w:proofErr w:type="spellStart"/>
      <w:r>
        <w:t>гр.Бургас</w:t>
      </w:r>
      <w:proofErr w:type="spellEnd"/>
      <w:r>
        <w:t>/</w:t>
      </w:r>
    </w:p>
    <w:p w14:paraId="251854BC" w14:textId="77777777" w:rsidR="001636B2" w:rsidRDefault="001636B2" w:rsidP="001636B2">
      <w:pPr>
        <w:pStyle w:val="ListParagraph"/>
        <w:rPr>
          <w:i/>
        </w:rPr>
      </w:pPr>
    </w:p>
    <w:p w14:paraId="3177789B" w14:textId="77777777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13949</w:t>
      </w:r>
      <w:r>
        <w:t> </w:t>
      </w:r>
      <w:r w:rsidRPr="004A0B88">
        <w:rPr>
          <w:b/>
          <w:bCs/>
          <w:lang w:eastAsia="bg-BG"/>
        </w:rPr>
        <w:t>Докладна записка от Димитър Николов - кмет на Община Бургас,</w:t>
      </w:r>
      <w:r w:rsidRPr="004A0B88">
        <w:rPr>
          <w:lang w:eastAsia="bg-BG"/>
        </w:rPr>
        <w:t xml:space="preserve"> </w:t>
      </w:r>
      <w:r w:rsidRPr="004A0B88">
        <w:rPr>
          <w:i/>
          <w:iCs/>
          <w:lang w:eastAsia="bg-BG"/>
        </w:rPr>
        <w:t xml:space="preserve">относно: </w:t>
      </w:r>
      <w:r w:rsidRPr="004A0B88">
        <w:rPr>
          <w:lang w:eastAsia="bg-BG"/>
        </w:rPr>
        <w:t xml:space="preserve">1. Разрешение по реда на чл. 124а, ал.1 и чл.134, ал.1, т.1 от ЗУТ за изработване на проект за изменение на ОУП на гр. Бургас включващ територията </w:t>
      </w:r>
      <w:r w:rsidRPr="004A0B88">
        <w:rPr>
          <w:lang w:eastAsia="bg-BG"/>
        </w:rPr>
        <w:lastRenderedPageBreak/>
        <w:t xml:space="preserve">на град Бургас заедно с кварталите Меден Рудник, Долно Езерово, Горно Езерово, Лозово, </w:t>
      </w:r>
      <w:proofErr w:type="spellStart"/>
      <w:r w:rsidRPr="004A0B88">
        <w:rPr>
          <w:lang w:eastAsia="bg-BG"/>
        </w:rPr>
        <w:t>Крайморие</w:t>
      </w:r>
      <w:proofErr w:type="spellEnd"/>
      <w:r w:rsidRPr="004A0B88">
        <w:rPr>
          <w:lang w:eastAsia="bg-BG"/>
        </w:rPr>
        <w:t xml:space="preserve">, Сарафово, Рудник и Черно море и техните землища; </w:t>
      </w:r>
      <w:r w:rsidRPr="004A0B88">
        <w:rPr>
          <w:b/>
          <w:lang w:eastAsia="bg-BG"/>
        </w:rPr>
        <w:t>2.</w:t>
      </w:r>
      <w:r w:rsidRPr="004A0B88">
        <w:rPr>
          <w:lang w:eastAsia="bg-BG"/>
        </w:rPr>
        <w:t xml:space="preserve"> Одобряване на задание по реда на чл. 124б, ал. 1 от ЗУТ, във връзка с чл. 125, ал. 1 от ЗУТ за изработване на проект за изменение на ОУП на гр. Бургас включващ територията на град Бургас заедно с кварталите Меден Рудник, Долно Езерово, Горно Езерово, Лозово, </w:t>
      </w:r>
      <w:proofErr w:type="spellStart"/>
      <w:r w:rsidRPr="004A0B88">
        <w:rPr>
          <w:lang w:eastAsia="bg-BG"/>
        </w:rPr>
        <w:t>Крайморие</w:t>
      </w:r>
      <w:proofErr w:type="spellEnd"/>
      <w:r w:rsidRPr="004A0B88">
        <w:rPr>
          <w:lang w:eastAsia="bg-BG"/>
        </w:rPr>
        <w:t>, Сарафово, Рудник и Черно море и техните землища</w:t>
      </w:r>
    </w:p>
    <w:p w14:paraId="4F5A90A6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606C0EF0" w14:textId="77777777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13938</w:t>
      </w:r>
      <w:r>
        <w:t xml:space="preserve"> </w:t>
      </w: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 xml:space="preserve">Разрешение на основание чл.62а, ал.2 и ал.3, т.2 от ЗУТ за промяна на предназначението на УПИ отредени „За Озеленяване“, намиращи се на територията на Зона „А“ и „Д“, </w:t>
      </w:r>
      <w:proofErr w:type="spellStart"/>
      <w:r>
        <w:t>ж.р</w:t>
      </w:r>
      <w:proofErr w:type="spellEnd"/>
      <w:r>
        <w:t>. „Меден Рудник“, гр. Бургас и на УПИ на територията на ПЗ „ЮГ-Запад“, гр. Бургас, във връзка с проект за „</w:t>
      </w:r>
      <w:r>
        <w:rPr>
          <w:rStyle w:val="Emphasis"/>
        </w:rPr>
        <w:t xml:space="preserve">Изменение на подробен устройствен план - план за улична регулация в обхват на регулационния план на Зона А и Д, </w:t>
      </w:r>
      <w:proofErr w:type="spellStart"/>
      <w:r>
        <w:rPr>
          <w:rStyle w:val="Emphasis"/>
        </w:rPr>
        <w:t>ж.р</w:t>
      </w:r>
      <w:proofErr w:type="spellEnd"/>
      <w:r>
        <w:rPr>
          <w:rStyle w:val="Emphasis"/>
        </w:rPr>
        <w:t>. „Меден Рудник“ и част от регулационния план на ПЗ „ЮГ-Запад“, гр. Бургас, състоящ се в обособяване на две нови кръгови кръстовища при о.т.97 и при о.т.7 - пресичане на бул. „Захари Стоянов“ / републикански път II-79 “Елхово - Бургас” / и промяна на уличната регулация за обслужващи улици по плана на ПЗ „ЮГ - Запад“, гр. Бургас</w:t>
      </w:r>
      <w:r>
        <w:t>“</w:t>
      </w:r>
    </w:p>
    <w:p w14:paraId="2C85F6D7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2A5B4DEE" w14:textId="77777777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 xml:space="preserve">13939 </w:t>
      </w: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1. Разрешение по реда на чл. 124а, ал.1 от ЗУТ, във връзка с чл.135, ал.5 от ЗУТ за изработване на проект за изменение на Подробен устройствен план – План за улична регулация /ПУП – ПУР/ на основание с чл.134, ал.1, т.2 от ЗУТ за изменение на габарита на улица с о.т.182-о.т.183-о.т.184-о.т.185, между кв.7 и кв.8 по плана на лесопарк „</w:t>
      </w:r>
      <w:proofErr w:type="spellStart"/>
      <w:r>
        <w:t>Росенец</w:t>
      </w:r>
      <w:proofErr w:type="spellEnd"/>
      <w:r>
        <w:t xml:space="preserve">“ с цел обособяване и изграждане на </w:t>
      </w:r>
      <w:proofErr w:type="spellStart"/>
      <w:r>
        <w:t>крайуличен</w:t>
      </w:r>
      <w:proofErr w:type="spellEnd"/>
      <w:r>
        <w:t xml:space="preserve"> паркинг. 2. Одобряване на задание по чл. 124б, ал. 1 от ЗУТ, във връзка с чл. 125, ал.1 от ЗУТ за изработване на проект за изменение на ПУП – ПУР за изменение на габарита на улица с о.т.182-о.т.183-о.т.184-о.т.185, между кв.7 и кв.8 по плана на лесопарк „</w:t>
      </w:r>
      <w:proofErr w:type="spellStart"/>
      <w:r>
        <w:t>Росенец</w:t>
      </w:r>
      <w:proofErr w:type="spellEnd"/>
      <w:r>
        <w:t xml:space="preserve">“ с цел обособяване и изграждане на </w:t>
      </w:r>
      <w:proofErr w:type="spellStart"/>
      <w:r>
        <w:t>крайуличен</w:t>
      </w:r>
      <w:proofErr w:type="spellEnd"/>
      <w:r>
        <w:t xml:space="preserve"> паркинг </w:t>
      </w:r>
    </w:p>
    <w:p w14:paraId="0BC9634E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47F35185" w14:textId="77777777" w:rsidR="001636B2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13937</w:t>
      </w:r>
      <w:r>
        <w:t xml:space="preserve"> </w:t>
      </w: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 xml:space="preserve">Одобряване на Подробен устройствен план – </w:t>
      </w:r>
      <w:proofErr w:type="spellStart"/>
      <w:r>
        <w:t>парцеларен</w:t>
      </w:r>
      <w:proofErr w:type="spellEnd"/>
      <w:r>
        <w:t xml:space="preserve"> план /ПУП – ПП/ за осигуряване на трасе на дъждовен колектор за отводняване на нова улица от о.т.1 – о.т.2 – о.т.3 до о.т.4 за обслужване на имоти в бивш масив 19, местност </w:t>
      </w:r>
      <w:proofErr w:type="spellStart"/>
      <w:r>
        <w:t>Оникилика</w:t>
      </w:r>
      <w:proofErr w:type="spellEnd"/>
      <w:r>
        <w:t>, гр. Бургас –извън границите на урбанизираната територия на гр. Бургас  </w:t>
      </w:r>
    </w:p>
    <w:p w14:paraId="5C8B3F45" w14:textId="77777777" w:rsidR="001636B2" w:rsidRDefault="001636B2" w:rsidP="001636B2">
      <w:pPr>
        <w:pStyle w:val="ListParagraph"/>
        <w:rPr>
          <w:i/>
        </w:rPr>
      </w:pPr>
    </w:p>
    <w:p w14:paraId="65071FBE" w14:textId="77777777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13940</w:t>
      </w:r>
      <w:r>
        <w:t xml:space="preserve"> </w:t>
      </w:r>
      <w:r w:rsidRPr="004A0B88">
        <w:rPr>
          <w:b/>
          <w:bCs/>
          <w:lang w:eastAsia="bg-BG"/>
        </w:rPr>
        <w:t xml:space="preserve">Докладна записка от инж. </w:t>
      </w:r>
      <w:proofErr w:type="spellStart"/>
      <w:r w:rsidRPr="004A0B88">
        <w:rPr>
          <w:b/>
          <w:bCs/>
          <w:lang w:eastAsia="bg-BG"/>
        </w:rPr>
        <w:t>Чанка</w:t>
      </w:r>
      <w:proofErr w:type="spellEnd"/>
      <w:r w:rsidRPr="004A0B88">
        <w:rPr>
          <w:b/>
          <w:bCs/>
          <w:lang w:eastAsia="bg-BG"/>
        </w:rPr>
        <w:t xml:space="preserve"> Коралска - зам.-кмет "Строителство, инвестиции и регионално развитие", </w:t>
      </w:r>
      <w:r w:rsidRPr="004A0B88">
        <w:rPr>
          <w:i/>
          <w:iCs/>
          <w:lang w:eastAsia="bg-BG"/>
        </w:rPr>
        <w:t xml:space="preserve">относно: </w:t>
      </w:r>
      <w:r w:rsidRPr="004A0B88">
        <w:rPr>
          <w:b/>
          <w:lang w:eastAsia="bg-BG"/>
        </w:rPr>
        <w:t>1.</w:t>
      </w:r>
      <w:r w:rsidRPr="004A0B88">
        <w:rPr>
          <w:lang w:eastAsia="bg-BG"/>
        </w:rPr>
        <w:t xml:space="preserve"> Одобряване на задание по реда на чл. 124б, ал. 1 от ЗУТ, във връзка с чл. 125, ал. 1 от ЗУТ за изработване на проект за ПУП-ПРЗ за ПИ с идентификатори 07079.604.57, 07079.604.58, 07079.604.332 и 07079.604.158 КККР на гр.</w:t>
      </w:r>
      <w:r>
        <w:rPr>
          <w:lang w:eastAsia="bg-BG"/>
        </w:rPr>
        <w:t xml:space="preserve"> </w:t>
      </w:r>
      <w:r w:rsidRPr="004A0B88">
        <w:rPr>
          <w:lang w:eastAsia="bg-BG"/>
        </w:rPr>
        <w:t>Бургас и изменение на ПУП-ПРЗ за УПИ XIX в кв.53 по плана на ПЗ „Север“, гр.</w:t>
      </w:r>
      <w:r>
        <w:rPr>
          <w:lang w:eastAsia="bg-BG"/>
        </w:rPr>
        <w:t xml:space="preserve"> </w:t>
      </w:r>
      <w:r w:rsidRPr="004A0B88">
        <w:rPr>
          <w:lang w:eastAsia="bg-BG"/>
        </w:rPr>
        <w:t xml:space="preserve">Бургас; </w:t>
      </w:r>
      <w:r w:rsidRPr="004A0B88">
        <w:rPr>
          <w:b/>
          <w:lang w:eastAsia="bg-BG"/>
        </w:rPr>
        <w:t>2.</w:t>
      </w:r>
      <w:r w:rsidRPr="004A0B88">
        <w:rPr>
          <w:lang w:eastAsia="bg-BG"/>
        </w:rPr>
        <w:t xml:space="preserve"> Разрешение по реда на чл. 124а, ал. 1, във връзка с чл.16, ал.1 от ЗУТ, чл.134, ал.2, т.1 във връзка с чл.208, ал.1 и чл.134, ал.2, т.4 от ЗУТ за изработване на проект за Подробен устройствен план - План за регулация и застрояване /ПУП - ПРЗ/ за ПИ с идентификатори 07079.604.57, 07079.604.58, 07079.604.332 и 07079.604.158 по КККР на гр.</w:t>
      </w:r>
      <w:r>
        <w:rPr>
          <w:lang w:eastAsia="bg-BG"/>
        </w:rPr>
        <w:t xml:space="preserve"> </w:t>
      </w:r>
      <w:r w:rsidRPr="004A0B88">
        <w:rPr>
          <w:lang w:eastAsia="bg-BG"/>
        </w:rPr>
        <w:t>Бургас и изменение на ПУП-ПРЗ за УПИ XIX в кв.53 по плана на ПЗ „Север“, гр.</w:t>
      </w:r>
      <w:r>
        <w:rPr>
          <w:lang w:eastAsia="bg-BG"/>
        </w:rPr>
        <w:t xml:space="preserve"> </w:t>
      </w:r>
      <w:r w:rsidRPr="004A0B88">
        <w:rPr>
          <w:lang w:eastAsia="bg-BG"/>
        </w:rPr>
        <w:t>Бургас</w:t>
      </w:r>
    </w:p>
    <w:p w14:paraId="5D59A885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53A2D0C1" w14:textId="77777777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lastRenderedPageBreak/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13969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Одобряване на проект за изменение на ПУП-ПР за </w:t>
      </w:r>
      <w:proofErr w:type="spellStart"/>
      <w:r>
        <w:t>с.о</w:t>
      </w:r>
      <w:proofErr w:type="spellEnd"/>
      <w:r>
        <w:t xml:space="preserve">. "Индустриален парк Равнец", землище </w:t>
      </w:r>
      <w:proofErr w:type="spellStart"/>
      <w:r>
        <w:t>с.Равнец</w:t>
      </w:r>
      <w:proofErr w:type="spellEnd"/>
      <w:r>
        <w:t>, община Бургас</w:t>
      </w:r>
    </w:p>
    <w:p w14:paraId="282F5F2C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3C62D368" w14:textId="77777777" w:rsidR="001636B2" w:rsidRPr="00845A8A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13948</w:t>
      </w:r>
      <w:r>
        <w:t xml:space="preserve">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Черноморското крайбрежие /ЗУЧК/</w:t>
      </w:r>
    </w:p>
    <w:p w14:paraId="36550E01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7807124E" w14:textId="77777777" w:rsidR="001636B2" w:rsidRPr="00845A8A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845A8A">
        <w:rPr>
          <w:i/>
        </w:rPr>
        <w:t>ОбС</w:t>
      </w:r>
      <w:proofErr w:type="spellEnd"/>
      <w:r w:rsidRPr="00845A8A">
        <w:rPr>
          <w:i/>
        </w:rPr>
        <w:t xml:space="preserve"> 08-00-</w:t>
      </w:r>
      <w:r w:rsidRPr="00845A8A">
        <w:t xml:space="preserve"> </w:t>
      </w:r>
      <w:r>
        <w:t xml:space="preserve">13977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Учредяване на безвъзмездно, безсрочно право на строеж в полза на  Министерство на здравеопазването за изграждане на сграда за нуждите на ЦСМП-Бургас в УПИ ІІ в кв.4б по действащия ПУП-ПРЗ на ж.к. „Зорница“, гр. Бургас, представляващ ПИ с идентификатор 07079.601.238 по КККР на гр. Бургас </w:t>
      </w:r>
    </w:p>
    <w:p w14:paraId="4256214A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7D47DD89" w14:textId="77777777" w:rsidR="001636B2" w:rsidRPr="00845A8A" w:rsidRDefault="001636B2" w:rsidP="001636B2">
      <w:pPr>
        <w:suppressAutoHyphens w:val="0"/>
        <w:ind w:left="720"/>
        <w:jc w:val="both"/>
        <w:rPr>
          <w:rFonts w:eastAsiaTheme="minorHAnsi"/>
          <w:b/>
          <w:u w:val="single"/>
        </w:rPr>
      </w:pPr>
    </w:p>
    <w:p w14:paraId="490ABFD0" w14:textId="77777777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13795</w:t>
      </w:r>
      <w:r>
        <w:t xml:space="preserve"> </w:t>
      </w:r>
      <w:r>
        <w:rPr>
          <w:rStyle w:val="Strong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</w:rPr>
        <w:t xml:space="preserve">относно: </w:t>
      </w:r>
      <w:r>
        <w:t>Опазване на културното наследство на територията на община Бургас </w:t>
      </w:r>
    </w:p>
    <w:p w14:paraId="3C6D6FE5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4D6A7C28" w14:textId="77777777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13944</w:t>
      </w:r>
      <w:r>
        <w:t xml:space="preserve"> </w:t>
      </w: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решенията на Общинския съвет, взети на сесиите, проведени в периода м. август 2022 - м. януари 2023 г. </w:t>
      </w:r>
    </w:p>
    <w:p w14:paraId="0929EDD1" w14:textId="77777777" w:rsidR="001636B2" w:rsidRDefault="001636B2" w:rsidP="001636B2">
      <w:pPr>
        <w:pStyle w:val="ListParagraph"/>
        <w:rPr>
          <w:rFonts w:eastAsiaTheme="minorHAnsi"/>
          <w:b/>
          <w:u w:val="single"/>
        </w:rPr>
      </w:pPr>
    </w:p>
    <w:p w14:paraId="289511E4" w14:textId="375102C0" w:rsidR="001636B2" w:rsidRPr="004A0B88" w:rsidRDefault="001636B2" w:rsidP="001636B2">
      <w:pPr>
        <w:numPr>
          <w:ilvl w:val="0"/>
          <w:numId w:val="2"/>
        </w:numPr>
        <w:suppressAutoHyphens w:val="0"/>
        <w:jc w:val="both"/>
        <w:rPr>
          <w:rFonts w:eastAsiaTheme="minorHAnsi"/>
          <w:b/>
          <w:u w:val="single"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13874</w:t>
      </w:r>
      <w:r>
        <w:t xml:space="preserve"> </w:t>
      </w:r>
      <w:r>
        <w:rPr>
          <w:rStyle w:val="Strong"/>
        </w:rPr>
        <w:t>Заявление от Т</w:t>
      </w:r>
      <w:r w:rsidR="00245DEA">
        <w:rPr>
          <w:rStyle w:val="Strong"/>
        </w:rPr>
        <w:t>.</w:t>
      </w:r>
      <w:r>
        <w:rPr>
          <w:rStyle w:val="Strong"/>
        </w:rPr>
        <w:t xml:space="preserve"> Б</w:t>
      </w:r>
      <w:r w:rsidR="00245DEA">
        <w:rPr>
          <w:rStyle w:val="Strong"/>
        </w:rPr>
        <w:t>.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Бохосян</w:t>
      </w:r>
      <w:proofErr w:type="spellEnd"/>
      <w:r>
        <w:rPr>
          <w:rStyle w:val="Strong"/>
        </w:rPr>
        <w:t xml:space="preserve"> - изпълнителен директор на "Търговска лига - Глобален аптечен център" АД,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>относно</w:t>
      </w:r>
      <w:r>
        <w:t xml:space="preserve">: Допускане на отклонения от правилата и нормативите по реда на §9 от ПЗР на Наредба №7/2003г. за ПНУОВТУЗ  за завишаване на допустимия </w:t>
      </w:r>
      <w:proofErr w:type="spellStart"/>
      <w:r>
        <w:t>Кинт</w:t>
      </w:r>
      <w:proofErr w:type="spellEnd"/>
      <w:r>
        <w:t xml:space="preserve"> в УПИ VII-842 в кв.68 за новото крило "Мама и аз" на МБАЛ "Сърце и мозък"</w:t>
      </w:r>
    </w:p>
    <w:p w14:paraId="79DC1CAF" w14:textId="77777777" w:rsidR="006854EC" w:rsidRPr="00074131" w:rsidRDefault="006854EC" w:rsidP="006854EC">
      <w:pPr>
        <w:ind w:left="720"/>
        <w:jc w:val="both"/>
        <w:rPr>
          <w:rFonts w:eastAsiaTheme="minorHAnsi"/>
          <w:b/>
          <w:u w:val="single"/>
        </w:rPr>
      </w:pPr>
    </w:p>
    <w:p w14:paraId="0C456302" w14:textId="77777777" w:rsidR="006854EC" w:rsidRPr="006E6B25" w:rsidRDefault="006854EC" w:rsidP="006854EC">
      <w:pPr>
        <w:jc w:val="both"/>
        <w:rPr>
          <w:rFonts w:eastAsiaTheme="minorHAnsi"/>
          <w:b/>
          <w:u w:val="single"/>
        </w:rPr>
      </w:pPr>
    </w:p>
    <w:p w14:paraId="5CF3F9E6" w14:textId="77777777" w:rsidR="006854EC" w:rsidRPr="009E6839" w:rsidRDefault="006854EC" w:rsidP="006854EC">
      <w:pPr>
        <w:jc w:val="center"/>
        <w:rPr>
          <w:u w:val="thick"/>
        </w:rPr>
      </w:pPr>
      <w:r w:rsidRPr="00334452">
        <w:rPr>
          <w:i/>
          <w:lang w:eastAsia="my-MM" w:bidi="my-MM"/>
        </w:rPr>
        <w:t xml:space="preserve">  </w:t>
      </w:r>
      <w:r w:rsidRPr="00CC212D">
        <w:rPr>
          <w:u w:val="thick"/>
        </w:rPr>
        <w:t>--------------------------------------------------------------------------------</w:t>
      </w:r>
    </w:p>
    <w:p w14:paraId="16C6D2E9" w14:textId="77777777" w:rsidR="006854EC" w:rsidRDefault="006854EC" w:rsidP="006854EC">
      <w:pPr>
        <w:tabs>
          <w:tab w:val="left" w:pos="0"/>
        </w:tabs>
        <w:spacing w:line="259" w:lineRule="auto"/>
        <w:rPr>
          <w:b/>
        </w:rPr>
      </w:pPr>
    </w:p>
    <w:p w14:paraId="6495ECC4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1</w:t>
      </w:r>
    </w:p>
    <w:p w14:paraId="66A8F6EA" w14:textId="77777777" w:rsidR="006854EC" w:rsidRPr="00F1538D" w:rsidRDefault="006854EC" w:rsidP="006854EC">
      <w:pPr>
        <w:pStyle w:val="ListParagraph"/>
        <w:suppressAutoHyphens/>
        <w:ind w:left="0"/>
        <w:jc w:val="both"/>
        <w:rPr>
          <w:b/>
          <w:szCs w:val="24"/>
        </w:rPr>
      </w:pPr>
    </w:p>
    <w:p w14:paraId="7B15556E" w14:textId="77777777" w:rsidR="001636B2" w:rsidRDefault="001636B2" w:rsidP="001636B2">
      <w:pPr>
        <w:suppressAutoHyphens w:val="0"/>
        <w:jc w:val="center"/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F96275">
        <w:rPr>
          <w:i/>
        </w:rPr>
        <w:t>13947</w:t>
      </w:r>
    </w:p>
    <w:p w14:paraId="7C7B68C6" w14:textId="77777777" w:rsidR="001636B2" w:rsidRPr="005F2BD5" w:rsidRDefault="001636B2" w:rsidP="001636B2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общинска Програма за осигуряване на извънкласни и извънучилищни дейности за децата и младежите в социалните услуги в Община Бургас „И АЗ ОБИЧАМ ДА СПОРТУВАМ И ТВОРЯ В СВОБОДНОТО СИ ВРЕМЕ”</w:t>
      </w:r>
    </w:p>
    <w:p w14:paraId="256F7209" w14:textId="77777777" w:rsidR="006854EC" w:rsidRPr="00C13940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C13940">
        <w:rPr>
          <w:lang w:eastAsia="bg-BG"/>
        </w:rPr>
        <w:t>След като се запознаха с докладната записка и в резултат на явно гласуване</w:t>
      </w:r>
      <w:r w:rsidRPr="00C13940">
        <w:rPr>
          <w:b/>
          <w:bCs/>
          <w:lang w:eastAsia="bg-BG"/>
        </w:rPr>
        <w:t xml:space="preserve">, </w:t>
      </w:r>
      <w:r w:rsidRPr="00C13940">
        <w:rPr>
          <w:b/>
          <w:bCs/>
          <w:i/>
          <w:iCs/>
          <w:lang w:eastAsia="bg-BG"/>
        </w:rPr>
        <w:t>с</w:t>
      </w:r>
      <w:r w:rsidR="001636B2">
        <w:rPr>
          <w:b/>
          <w:bCs/>
          <w:i/>
          <w:iCs/>
          <w:lang w:eastAsia="bg-BG"/>
        </w:rPr>
        <w:t xml:space="preserve">ъс 7 </w:t>
      </w:r>
      <w:r w:rsidRPr="00C13940">
        <w:rPr>
          <w:b/>
          <w:bCs/>
          <w:i/>
          <w:iCs/>
          <w:lang w:eastAsia="bg-BG"/>
        </w:rPr>
        <w:t>гл. "за", 0 гл. "против" и 0 гл. "въздържали се",</w:t>
      </w:r>
      <w:r w:rsidRPr="00C13940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F7691B8" w14:textId="77777777" w:rsidR="006854EC" w:rsidRPr="00C13940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C13940">
        <w:rPr>
          <w:b/>
          <w:bCs/>
          <w:lang w:eastAsia="bg-BG"/>
        </w:rPr>
        <w:t>СТАНОВИЩЕ:</w:t>
      </w:r>
    </w:p>
    <w:p w14:paraId="42C12080" w14:textId="77777777" w:rsidR="006854EC" w:rsidRPr="00C13940" w:rsidRDefault="006854EC" w:rsidP="006854EC">
      <w:pPr>
        <w:ind w:firstLine="708"/>
        <w:jc w:val="both"/>
        <w:rPr>
          <w:lang w:eastAsia="bg-BG"/>
        </w:rPr>
      </w:pPr>
      <w:r w:rsidRPr="00C13940">
        <w:rPr>
          <w:b/>
          <w:bCs/>
          <w:lang w:eastAsia="bg-BG"/>
        </w:rPr>
        <w:t xml:space="preserve">Подкрепя </w:t>
      </w:r>
      <w:r w:rsidRPr="00C13940">
        <w:rPr>
          <w:lang w:eastAsia="bg-BG"/>
        </w:rPr>
        <w:t>проекта за решение.</w:t>
      </w:r>
    </w:p>
    <w:p w14:paraId="0608B47B" w14:textId="77777777" w:rsidR="006854EC" w:rsidRPr="00074131" w:rsidRDefault="006854EC" w:rsidP="006854EC">
      <w:pPr>
        <w:jc w:val="both"/>
        <w:rPr>
          <w:rFonts w:eastAsiaTheme="minorHAnsi"/>
          <w:b/>
          <w:u w:val="single"/>
        </w:rPr>
      </w:pPr>
    </w:p>
    <w:p w14:paraId="17008E54" w14:textId="77777777" w:rsidR="006854EC" w:rsidRPr="00A14234" w:rsidRDefault="006854EC" w:rsidP="006854E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0B60F679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2</w:t>
      </w:r>
    </w:p>
    <w:p w14:paraId="21DC3E26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19490881" w14:textId="77777777" w:rsidR="001636B2" w:rsidRDefault="001636B2" w:rsidP="001636B2">
      <w:pPr>
        <w:suppressAutoHyphens w:val="0"/>
        <w:jc w:val="center"/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F96275">
        <w:rPr>
          <w:i/>
        </w:rPr>
        <w:t>13892</w:t>
      </w:r>
    </w:p>
    <w:p w14:paraId="21D80865" w14:textId="77777777" w:rsidR="001636B2" w:rsidRPr="004A0B88" w:rsidRDefault="001636B2" w:rsidP="001636B2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lastRenderedPageBreak/>
        <w:t>Докладна записка</w:t>
      </w:r>
      <w:r>
        <w:t xml:space="preserve"> </w:t>
      </w:r>
      <w:r>
        <w:rPr>
          <w:rStyle w:val="Strong"/>
        </w:rPr>
        <w:t xml:space="preserve">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</w:rPr>
        <w:t xml:space="preserve">относно: </w:t>
      </w:r>
      <w:r>
        <w:t>Общинска програма за закрила на детето 2023 година</w:t>
      </w:r>
    </w:p>
    <w:p w14:paraId="77C6C1C3" w14:textId="77777777" w:rsidR="006854EC" w:rsidRDefault="006854EC" w:rsidP="006854EC">
      <w:pPr>
        <w:spacing w:before="100" w:beforeAutospacing="1" w:after="100" w:afterAutospacing="1"/>
        <w:contextualSpacing/>
        <w:jc w:val="center"/>
        <w:rPr>
          <w:lang w:eastAsia="bg-BG"/>
        </w:rPr>
      </w:pPr>
    </w:p>
    <w:p w14:paraId="1F044316" w14:textId="77777777" w:rsidR="006854EC" w:rsidRDefault="006854EC" w:rsidP="006854EC">
      <w:pPr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C13940">
        <w:rPr>
          <w:lang w:eastAsia="bg-BG"/>
        </w:rPr>
        <w:t>След като се запознаха с докладната записка и в резултат на явно гласуване</w:t>
      </w:r>
      <w:r w:rsidRPr="00C13940">
        <w:rPr>
          <w:b/>
          <w:bCs/>
          <w:lang w:eastAsia="bg-BG"/>
        </w:rPr>
        <w:t xml:space="preserve">, </w:t>
      </w:r>
      <w:r w:rsidRPr="00C13940">
        <w:rPr>
          <w:b/>
          <w:bCs/>
          <w:i/>
          <w:iCs/>
          <w:lang w:eastAsia="bg-BG"/>
        </w:rPr>
        <w:t>с</w:t>
      </w:r>
      <w:r w:rsidR="001636B2">
        <w:rPr>
          <w:b/>
          <w:bCs/>
          <w:i/>
          <w:iCs/>
          <w:lang w:eastAsia="bg-BG"/>
        </w:rPr>
        <w:t>ъс 7</w:t>
      </w:r>
      <w:r w:rsidRPr="00C13940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C13940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018E768B" w14:textId="77777777" w:rsidR="006854EC" w:rsidRPr="00C13940" w:rsidRDefault="006854EC" w:rsidP="006854EC">
      <w:pPr>
        <w:spacing w:before="100" w:beforeAutospacing="1" w:after="100" w:afterAutospacing="1"/>
        <w:contextualSpacing/>
        <w:jc w:val="both"/>
        <w:rPr>
          <w:lang w:eastAsia="bg-BG"/>
        </w:rPr>
      </w:pPr>
    </w:p>
    <w:p w14:paraId="516653EA" w14:textId="77777777" w:rsidR="006854EC" w:rsidRPr="00C13940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C13940">
        <w:rPr>
          <w:b/>
          <w:bCs/>
          <w:lang w:eastAsia="bg-BG"/>
        </w:rPr>
        <w:t>СТАНОВИЩЕ:</w:t>
      </w:r>
    </w:p>
    <w:p w14:paraId="5DAE124C" w14:textId="77777777" w:rsidR="006854EC" w:rsidRPr="00C13940" w:rsidRDefault="006854EC" w:rsidP="006854EC">
      <w:pPr>
        <w:ind w:firstLine="708"/>
        <w:jc w:val="both"/>
        <w:rPr>
          <w:lang w:eastAsia="bg-BG"/>
        </w:rPr>
      </w:pPr>
      <w:r w:rsidRPr="00C13940">
        <w:rPr>
          <w:b/>
          <w:bCs/>
          <w:lang w:eastAsia="bg-BG"/>
        </w:rPr>
        <w:t xml:space="preserve">Подкрепя </w:t>
      </w:r>
      <w:r w:rsidRPr="00C13940">
        <w:rPr>
          <w:lang w:eastAsia="bg-BG"/>
        </w:rPr>
        <w:t>проекта за решение.</w:t>
      </w:r>
    </w:p>
    <w:p w14:paraId="7A00CE30" w14:textId="77777777" w:rsidR="006854EC" w:rsidRPr="00FE187C" w:rsidRDefault="006854EC" w:rsidP="006854EC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>
        <w:rPr>
          <w:rFonts w:ascii="Calibri" w:hAnsi="Calibri"/>
          <w:sz w:val="22"/>
        </w:rPr>
        <w:t>------</w:t>
      </w:r>
      <w:r w:rsidRPr="00F1538D">
        <w:rPr>
          <w:rFonts w:ascii="Calibri" w:hAnsi="Calibri"/>
          <w:sz w:val="22"/>
        </w:rPr>
        <w:t>----------------</w:t>
      </w:r>
      <w:r>
        <w:rPr>
          <w:rFonts w:ascii="Calibri" w:hAnsi="Calibri"/>
          <w:sz w:val="22"/>
        </w:rPr>
        <w:t>------------------------------</w:t>
      </w:r>
    </w:p>
    <w:p w14:paraId="0BF30CD0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3</w:t>
      </w:r>
    </w:p>
    <w:p w14:paraId="063F4755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44A02B18" w14:textId="77777777" w:rsidR="001636B2" w:rsidRDefault="001636B2" w:rsidP="001636B2">
      <w:pPr>
        <w:suppressAutoHyphens w:val="0"/>
        <w:jc w:val="center"/>
        <w:rPr>
          <w:i/>
        </w:rPr>
      </w:pPr>
      <w:proofErr w:type="spellStart"/>
      <w:r w:rsidRPr="005F2BD5">
        <w:rPr>
          <w:i/>
        </w:rPr>
        <w:t>ОбС</w:t>
      </w:r>
      <w:proofErr w:type="spellEnd"/>
      <w:r w:rsidRPr="005F2BD5">
        <w:rPr>
          <w:i/>
        </w:rPr>
        <w:t xml:space="preserve"> 08-00-</w:t>
      </w:r>
      <w:r w:rsidRPr="00F96275">
        <w:rPr>
          <w:i/>
        </w:rPr>
        <w:t>13950</w:t>
      </w:r>
    </w:p>
    <w:p w14:paraId="4FA21FCB" w14:textId="77777777" w:rsidR="001636B2" w:rsidRPr="001636B2" w:rsidRDefault="001636B2" w:rsidP="001636B2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Даване на предварително съгласие на основание чл.134, ал.2, т.6 от ЗУТ за изработване на проект за изменение на ПУП-ПР  за УПИ I-195 и УПИ II-288, кв.16 по плана на ПЗ „Север“, </w:t>
      </w:r>
      <w:proofErr w:type="spellStart"/>
      <w:r>
        <w:t>гр.Бургас</w:t>
      </w:r>
      <w:proofErr w:type="spellEnd"/>
      <w:r>
        <w:t xml:space="preserve"> /ПИ с идентификатори 07079.604.195 и 07079.604.288 по КККР на </w:t>
      </w:r>
      <w:proofErr w:type="spellStart"/>
      <w:r>
        <w:t>гр.Бургас</w:t>
      </w:r>
      <w:proofErr w:type="spellEnd"/>
      <w:r>
        <w:t>/</w:t>
      </w:r>
    </w:p>
    <w:p w14:paraId="19AA940D" w14:textId="77777777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</w:t>
      </w:r>
      <w:r w:rsidR="001636B2">
        <w:rPr>
          <w:b/>
          <w:bCs/>
          <w:i/>
          <w:iCs/>
          <w:lang w:eastAsia="bg-BG"/>
        </w:rPr>
        <w:t xml:space="preserve">ъс 7 </w:t>
      </w:r>
      <w:r w:rsidRPr="00FE187C">
        <w:rPr>
          <w:b/>
          <w:bCs/>
          <w:i/>
          <w:iCs/>
          <w:lang w:eastAsia="bg-BG"/>
        </w:rPr>
        <w:t>гл. "за", 0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FFE8061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218FD1EC" w14:textId="77777777" w:rsidR="006854EC" w:rsidRPr="00FE187C" w:rsidRDefault="006854EC" w:rsidP="006854EC">
      <w:pPr>
        <w:ind w:firstLine="708"/>
        <w:jc w:val="both"/>
        <w:rPr>
          <w:lang w:eastAsia="bg-BG"/>
        </w:rPr>
      </w:pPr>
      <w:r w:rsidRPr="00FE187C">
        <w:rPr>
          <w:b/>
          <w:bCs/>
          <w:lang w:eastAsia="bg-BG"/>
        </w:rPr>
        <w:t xml:space="preserve">Подкрепя </w:t>
      </w:r>
      <w:r w:rsidRPr="00FE187C">
        <w:rPr>
          <w:lang w:eastAsia="bg-BG"/>
        </w:rPr>
        <w:t>проекта за решение.</w:t>
      </w:r>
    </w:p>
    <w:p w14:paraId="2575058E" w14:textId="77777777" w:rsidR="006854EC" w:rsidRPr="007D2C75" w:rsidRDefault="006854EC" w:rsidP="006854E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D3538">
        <w:rPr>
          <w:lang w:eastAsia="bg-BG"/>
        </w:rPr>
        <w:t> </w:t>
      </w:r>
      <w:r w:rsidRPr="00F1538D">
        <w:rPr>
          <w:lang w:eastAsia="bg-BG"/>
        </w:rPr>
        <w:t> </w:t>
      </w: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1562E29E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4</w:t>
      </w:r>
    </w:p>
    <w:p w14:paraId="0D9C8C90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49C91687" w14:textId="77777777" w:rsidR="001636B2" w:rsidRDefault="001636B2" w:rsidP="001636B2">
      <w:pPr>
        <w:suppressAutoHyphens w:val="0"/>
        <w:jc w:val="center"/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13949</w:t>
      </w:r>
    </w:p>
    <w:p w14:paraId="427204F2" w14:textId="77777777" w:rsidR="001636B2" w:rsidRPr="004A0B88" w:rsidRDefault="001636B2" w:rsidP="001636B2">
      <w:pPr>
        <w:suppressAutoHyphens w:val="0"/>
        <w:jc w:val="center"/>
        <w:rPr>
          <w:rFonts w:eastAsiaTheme="minorHAnsi"/>
          <w:b/>
          <w:u w:val="single"/>
        </w:rPr>
      </w:pPr>
      <w:r w:rsidRPr="004A0B88">
        <w:rPr>
          <w:b/>
          <w:bCs/>
          <w:lang w:eastAsia="bg-BG"/>
        </w:rPr>
        <w:t>Докладна записка от Димитър Николов - кмет на Община Бургас,</w:t>
      </w:r>
      <w:r w:rsidRPr="004A0B88">
        <w:rPr>
          <w:lang w:eastAsia="bg-BG"/>
        </w:rPr>
        <w:t xml:space="preserve"> </w:t>
      </w:r>
      <w:r w:rsidRPr="004A0B88">
        <w:rPr>
          <w:i/>
          <w:iCs/>
          <w:lang w:eastAsia="bg-BG"/>
        </w:rPr>
        <w:t xml:space="preserve">относно: </w:t>
      </w:r>
      <w:r w:rsidRPr="004A0B88">
        <w:rPr>
          <w:lang w:eastAsia="bg-BG"/>
        </w:rPr>
        <w:t xml:space="preserve">1. Разрешение по реда на чл. 124а, ал.1 и чл.134, ал.1, т.1 от ЗУТ за изработване на проект за изменение на ОУП на гр. Бургас включващ територията на град Бургас заедно с кварталите Меден Рудник, Долно Езерово, Горно Езерово, Лозово, </w:t>
      </w:r>
      <w:proofErr w:type="spellStart"/>
      <w:r w:rsidRPr="004A0B88">
        <w:rPr>
          <w:lang w:eastAsia="bg-BG"/>
        </w:rPr>
        <w:t>Крайморие</w:t>
      </w:r>
      <w:proofErr w:type="spellEnd"/>
      <w:r w:rsidRPr="004A0B88">
        <w:rPr>
          <w:lang w:eastAsia="bg-BG"/>
        </w:rPr>
        <w:t xml:space="preserve">, Сарафово, Рудник и Черно море и техните землища; </w:t>
      </w:r>
      <w:r w:rsidRPr="004A0B88">
        <w:rPr>
          <w:b/>
          <w:lang w:eastAsia="bg-BG"/>
        </w:rPr>
        <w:t>2.</w:t>
      </w:r>
      <w:r w:rsidRPr="004A0B88">
        <w:rPr>
          <w:lang w:eastAsia="bg-BG"/>
        </w:rPr>
        <w:t xml:space="preserve"> Одобряване на задание по реда на чл. 124б, ал. 1 от ЗУТ, във връзка с чл. 125, ал. 1 от ЗУТ за изработване на проект за изменение на ОУП на гр. Бургас включващ територията на град Бургас заедно с кварталите Меден Рудник, Долно Езерово, Горно Езерово, Лозово, </w:t>
      </w:r>
      <w:proofErr w:type="spellStart"/>
      <w:r w:rsidRPr="004A0B88">
        <w:rPr>
          <w:lang w:eastAsia="bg-BG"/>
        </w:rPr>
        <w:t>Крайморие</w:t>
      </w:r>
      <w:proofErr w:type="spellEnd"/>
      <w:r w:rsidRPr="004A0B88">
        <w:rPr>
          <w:lang w:eastAsia="bg-BG"/>
        </w:rPr>
        <w:t>, Сарафово, Рудник и Черно море и техните землища</w:t>
      </w:r>
    </w:p>
    <w:p w14:paraId="2B3491D4" w14:textId="77777777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</w:t>
      </w:r>
      <w:r w:rsidR="001636B2">
        <w:rPr>
          <w:b/>
          <w:bCs/>
          <w:i/>
          <w:iCs/>
          <w:lang w:eastAsia="bg-BG"/>
        </w:rPr>
        <w:t>ъс 7 гл. "за", 0</w:t>
      </w:r>
      <w:r w:rsidRPr="00FE187C">
        <w:rPr>
          <w:b/>
          <w:bCs/>
          <w:i/>
          <w:iCs/>
          <w:lang w:eastAsia="bg-BG"/>
        </w:rPr>
        <w:t xml:space="preserve">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ACB4AA9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03FBE44E" w14:textId="77777777" w:rsidR="006854EC" w:rsidRPr="00FE187C" w:rsidRDefault="001636B2" w:rsidP="006854EC">
      <w:pPr>
        <w:ind w:firstLine="708"/>
        <w:jc w:val="both"/>
        <w:rPr>
          <w:lang w:eastAsia="bg-BG"/>
        </w:rPr>
      </w:pPr>
      <w:r>
        <w:rPr>
          <w:b/>
          <w:bCs/>
          <w:lang w:eastAsia="bg-BG"/>
        </w:rPr>
        <w:t>П</w:t>
      </w:r>
      <w:r w:rsidR="006854EC" w:rsidRPr="00FE187C">
        <w:rPr>
          <w:b/>
          <w:bCs/>
          <w:lang w:eastAsia="bg-BG"/>
        </w:rPr>
        <w:t xml:space="preserve">одкрепя </w:t>
      </w:r>
      <w:r w:rsidR="006854EC" w:rsidRPr="00FE187C">
        <w:rPr>
          <w:lang w:eastAsia="bg-BG"/>
        </w:rPr>
        <w:t>проекта за решение.</w:t>
      </w:r>
    </w:p>
    <w:p w14:paraId="71722C92" w14:textId="77777777" w:rsidR="006854EC" w:rsidRPr="00940FFB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lang w:eastAsia="bg-BG"/>
        </w:rPr>
        <w:t>  </w:t>
      </w: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4424CBA2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5</w:t>
      </w:r>
    </w:p>
    <w:p w14:paraId="52A4E396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1ABBD440" w14:textId="77777777" w:rsidR="001636B2" w:rsidRDefault="001636B2" w:rsidP="001636B2">
      <w:pPr>
        <w:suppressAutoHyphens w:val="0"/>
        <w:jc w:val="center"/>
      </w:pPr>
      <w:proofErr w:type="spellStart"/>
      <w:r w:rsidRPr="004A0B88">
        <w:rPr>
          <w:i/>
        </w:rPr>
        <w:lastRenderedPageBreak/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13938</w:t>
      </w:r>
    </w:p>
    <w:p w14:paraId="32CA5E29" w14:textId="77777777" w:rsidR="001636B2" w:rsidRPr="001636B2" w:rsidRDefault="001636B2" w:rsidP="001636B2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 xml:space="preserve">Разрешение на основание чл.62а, ал.2 и ал.3, т.2 от ЗУТ за промяна на предназначението на УПИ отредени „За Озеленяване“, намиращи се на територията на Зона „А“ и „Д“, </w:t>
      </w:r>
      <w:proofErr w:type="spellStart"/>
      <w:r>
        <w:t>ж.р</w:t>
      </w:r>
      <w:proofErr w:type="spellEnd"/>
      <w:r>
        <w:t>. „Меден Рудник“, гр. Бургас и на УПИ на територията на ПЗ „ЮГ-Запад“, гр. Бургас, във връзка с проект за „</w:t>
      </w:r>
      <w:r>
        <w:rPr>
          <w:rStyle w:val="Emphasis"/>
        </w:rPr>
        <w:t xml:space="preserve">Изменение на подробен устройствен план - план за улична регулация в обхват на регулационния план на Зона А и Д, </w:t>
      </w:r>
      <w:proofErr w:type="spellStart"/>
      <w:r>
        <w:rPr>
          <w:rStyle w:val="Emphasis"/>
        </w:rPr>
        <w:t>ж.р</w:t>
      </w:r>
      <w:proofErr w:type="spellEnd"/>
      <w:r>
        <w:rPr>
          <w:rStyle w:val="Emphasis"/>
        </w:rPr>
        <w:t>. „Меден Рудник“ и част от регулационния план на ПЗ „ЮГ-Запад“, гр. Бургас, състоящ се в обособяване на две нови кръгови кръстовища при о.т.97 и при о.т.7 - пресичане на бул. „Захари Стоянов“ / републикански път II-79 “Елхово - Бургас” / и промяна на уличната регулация за обслужващи улици по плана на ПЗ „ЮГ - Запад“, гр. Бургас</w:t>
      </w:r>
      <w:r>
        <w:t>“</w:t>
      </w:r>
    </w:p>
    <w:p w14:paraId="188B2C9B" w14:textId="77777777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 w:rsidR="001636B2">
        <w:rPr>
          <w:b/>
          <w:bCs/>
          <w:i/>
          <w:iCs/>
          <w:lang w:eastAsia="bg-BG"/>
        </w:rPr>
        <w:t>със 7</w:t>
      </w:r>
      <w:r w:rsidRPr="00FE187C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E3AE464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24589F01" w14:textId="77777777" w:rsidR="006854EC" w:rsidRPr="00FE187C" w:rsidRDefault="006854EC" w:rsidP="006854EC">
      <w:pPr>
        <w:ind w:firstLine="708"/>
        <w:jc w:val="both"/>
        <w:rPr>
          <w:lang w:eastAsia="bg-BG"/>
        </w:rPr>
      </w:pPr>
      <w:r w:rsidRPr="00FE187C">
        <w:rPr>
          <w:b/>
          <w:bCs/>
          <w:lang w:eastAsia="bg-BG"/>
        </w:rPr>
        <w:t xml:space="preserve">Подкрепя </w:t>
      </w:r>
      <w:r w:rsidRPr="00FE187C">
        <w:rPr>
          <w:lang w:eastAsia="bg-BG"/>
        </w:rPr>
        <w:t>проекта за решение.</w:t>
      </w:r>
    </w:p>
    <w:p w14:paraId="76D8B88F" w14:textId="77777777" w:rsidR="006854EC" w:rsidRPr="001E65CF" w:rsidRDefault="006854EC" w:rsidP="006854EC">
      <w:pPr>
        <w:tabs>
          <w:tab w:val="left" w:pos="284"/>
        </w:tabs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732D45ED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6</w:t>
      </w:r>
    </w:p>
    <w:p w14:paraId="2AE0783B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00712EE7" w14:textId="77777777" w:rsidR="001636B2" w:rsidRDefault="001636B2" w:rsidP="001636B2">
      <w:pPr>
        <w:suppressAutoHyphens w:val="0"/>
        <w:jc w:val="center"/>
        <w:rPr>
          <w:i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13939</w:t>
      </w:r>
    </w:p>
    <w:p w14:paraId="112101A1" w14:textId="77777777" w:rsidR="001636B2" w:rsidRPr="004A0B88" w:rsidRDefault="001636B2" w:rsidP="001636B2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1. Разрешение по реда на чл. 124а, ал.1 от ЗУТ, във връзка с чл.135, ал.5 от ЗУТ за изработване на проект за изменение на Подробен устройствен план – План за улична регулация /ПУП – ПУР/ на основание с чл.134, ал.1, т.2 от ЗУТ за изменение на габарита на улица с о.т.182-о.т.183-о.т.184-о.т.185, между кв.7 и кв.8 по плана на лесопарк „</w:t>
      </w:r>
      <w:proofErr w:type="spellStart"/>
      <w:r>
        <w:t>Росенец</w:t>
      </w:r>
      <w:proofErr w:type="spellEnd"/>
      <w:r>
        <w:t xml:space="preserve">“ с цел обособяване и изграждане на </w:t>
      </w:r>
      <w:proofErr w:type="spellStart"/>
      <w:r>
        <w:t>крайуличен</w:t>
      </w:r>
      <w:proofErr w:type="spellEnd"/>
      <w:r>
        <w:t xml:space="preserve"> паркинг. 2. Одобряване на задание по чл. 124б, ал. 1 от ЗУТ, във връзка с чл. 125, ал.1 от ЗУТ за изработване на проект за изменение на ПУП – ПУР за изменение на габарита на улица с о.т.182-о.т.183-о.т.184-о.т.185, между кв.7 и кв.8 по плана на лесопарк „</w:t>
      </w:r>
      <w:proofErr w:type="spellStart"/>
      <w:r>
        <w:t>Росенец</w:t>
      </w:r>
      <w:proofErr w:type="spellEnd"/>
      <w:r>
        <w:t xml:space="preserve">“ с цел обособяване и изграждане на </w:t>
      </w:r>
      <w:proofErr w:type="spellStart"/>
      <w:r>
        <w:t>крайуличен</w:t>
      </w:r>
      <w:proofErr w:type="spellEnd"/>
      <w:r>
        <w:t xml:space="preserve"> паркинг</w:t>
      </w:r>
    </w:p>
    <w:p w14:paraId="3A482953" w14:textId="77777777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</w:t>
      </w:r>
      <w:r w:rsidR="001636B2">
        <w:rPr>
          <w:b/>
          <w:bCs/>
          <w:i/>
          <w:iCs/>
          <w:lang w:eastAsia="bg-BG"/>
        </w:rPr>
        <w:t>ъс</w:t>
      </w:r>
      <w:r>
        <w:rPr>
          <w:b/>
          <w:bCs/>
          <w:i/>
          <w:iCs/>
          <w:lang w:eastAsia="bg-BG"/>
        </w:rPr>
        <w:t xml:space="preserve"> </w:t>
      </w:r>
      <w:r w:rsidR="001636B2">
        <w:rPr>
          <w:b/>
          <w:bCs/>
          <w:i/>
          <w:iCs/>
          <w:lang w:eastAsia="bg-BG"/>
        </w:rPr>
        <w:t>7</w:t>
      </w:r>
      <w:r w:rsidRPr="00FE187C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D661E17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519D6512" w14:textId="77777777" w:rsidR="006854EC" w:rsidRPr="00FE187C" w:rsidRDefault="006854EC" w:rsidP="006854EC">
      <w:pPr>
        <w:ind w:firstLine="708"/>
        <w:jc w:val="both"/>
        <w:rPr>
          <w:lang w:eastAsia="bg-BG"/>
        </w:rPr>
      </w:pPr>
      <w:r w:rsidRPr="00FE187C">
        <w:rPr>
          <w:b/>
          <w:bCs/>
          <w:lang w:eastAsia="bg-BG"/>
        </w:rPr>
        <w:t xml:space="preserve">Подкрепя </w:t>
      </w:r>
      <w:r w:rsidRPr="00FE187C">
        <w:rPr>
          <w:lang w:eastAsia="bg-BG"/>
        </w:rPr>
        <w:t>проекта за решение.</w:t>
      </w:r>
    </w:p>
    <w:p w14:paraId="1E3B422D" w14:textId="77777777" w:rsidR="006854EC" w:rsidRPr="001E65CF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62667BA2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7</w:t>
      </w:r>
    </w:p>
    <w:p w14:paraId="10A1D40A" w14:textId="77777777" w:rsidR="006854EC" w:rsidRPr="00F1538D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2B504379" w14:textId="77777777" w:rsidR="001636B2" w:rsidRDefault="001636B2" w:rsidP="001636B2">
      <w:pPr>
        <w:suppressAutoHyphens w:val="0"/>
        <w:jc w:val="center"/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13937</w:t>
      </w:r>
    </w:p>
    <w:p w14:paraId="41394981" w14:textId="77777777" w:rsidR="001636B2" w:rsidRDefault="001636B2" w:rsidP="001636B2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 xml:space="preserve">Докладна записка от инж. </w:t>
      </w:r>
      <w:proofErr w:type="spellStart"/>
      <w:r>
        <w:rPr>
          <w:rStyle w:val="Strong"/>
        </w:rPr>
        <w:t>Чанка</w:t>
      </w:r>
      <w:proofErr w:type="spellEnd"/>
      <w:r>
        <w:rPr>
          <w:rStyle w:val="Strong"/>
        </w:rPr>
        <w:t xml:space="preserve">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 xml:space="preserve">Одобряване на Подробен устройствен план – </w:t>
      </w:r>
      <w:proofErr w:type="spellStart"/>
      <w:r>
        <w:t>парцеларен</w:t>
      </w:r>
      <w:proofErr w:type="spellEnd"/>
      <w:r>
        <w:t xml:space="preserve"> план /ПУП – ПП/ за осигуряване на трасе на дъждовен колектор за отводняване на нова улица от о.т.1 – о.т.2 – о.т.3 до о.т.4 за обслужване на имоти в бивш масив 19, местност </w:t>
      </w:r>
      <w:proofErr w:type="spellStart"/>
      <w:r>
        <w:t>Оникилика</w:t>
      </w:r>
      <w:proofErr w:type="spellEnd"/>
      <w:r>
        <w:t>, гр. Бургас –извън границите на урбанизираната територия на гр. Бургас</w:t>
      </w:r>
    </w:p>
    <w:p w14:paraId="4DC5BDD1" w14:textId="77777777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lastRenderedPageBreak/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</w:t>
      </w:r>
      <w:r w:rsidR="001636B2">
        <w:rPr>
          <w:b/>
          <w:bCs/>
          <w:i/>
          <w:iCs/>
          <w:lang w:eastAsia="bg-BG"/>
        </w:rPr>
        <w:t>ъс 7</w:t>
      </w:r>
      <w:r w:rsidRPr="00FE187C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60FE09B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1A286072" w14:textId="77777777" w:rsidR="006854EC" w:rsidRPr="00FE187C" w:rsidRDefault="006854EC" w:rsidP="006854EC">
      <w:pPr>
        <w:ind w:firstLine="708"/>
        <w:jc w:val="both"/>
        <w:rPr>
          <w:lang w:eastAsia="bg-BG"/>
        </w:rPr>
      </w:pPr>
      <w:r w:rsidRPr="00FE187C">
        <w:rPr>
          <w:b/>
          <w:bCs/>
          <w:lang w:eastAsia="bg-BG"/>
        </w:rPr>
        <w:t xml:space="preserve">Подкрепя </w:t>
      </w:r>
      <w:r w:rsidRPr="00FE187C">
        <w:rPr>
          <w:lang w:eastAsia="bg-BG"/>
        </w:rPr>
        <w:t>проекта за решение.</w:t>
      </w:r>
    </w:p>
    <w:p w14:paraId="1A08A97E" w14:textId="77777777" w:rsidR="006854EC" w:rsidRPr="001E65CF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595B0377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 w:rsidRPr="00F1538D">
        <w:rPr>
          <w:b/>
        </w:rPr>
        <w:t>По точка 8</w:t>
      </w:r>
    </w:p>
    <w:p w14:paraId="13A0CB05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1A9929AE" w14:textId="77777777" w:rsidR="001636B2" w:rsidRDefault="001636B2" w:rsidP="001636B2">
      <w:pPr>
        <w:suppressAutoHyphens w:val="0"/>
        <w:jc w:val="center"/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13940</w:t>
      </w:r>
    </w:p>
    <w:p w14:paraId="00E0A7CB" w14:textId="77777777" w:rsidR="001636B2" w:rsidRPr="001636B2" w:rsidRDefault="001636B2" w:rsidP="001636B2">
      <w:pPr>
        <w:suppressAutoHyphens w:val="0"/>
        <w:jc w:val="center"/>
        <w:rPr>
          <w:rFonts w:eastAsiaTheme="minorHAnsi"/>
          <w:b/>
          <w:u w:val="single"/>
        </w:rPr>
      </w:pPr>
      <w:r w:rsidRPr="004A0B88">
        <w:rPr>
          <w:b/>
          <w:bCs/>
          <w:lang w:eastAsia="bg-BG"/>
        </w:rPr>
        <w:t xml:space="preserve">Докладна записка от инж. </w:t>
      </w:r>
      <w:proofErr w:type="spellStart"/>
      <w:r w:rsidRPr="004A0B88">
        <w:rPr>
          <w:b/>
          <w:bCs/>
          <w:lang w:eastAsia="bg-BG"/>
        </w:rPr>
        <w:t>Чанка</w:t>
      </w:r>
      <w:proofErr w:type="spellEnd"/>
      <w:r w:rsidRPr="004A0B88">
        <w:rPr>
          <w:b/>
          <w:bCs/>
          <w:lang w:eastAsia="bg-BG"/>
        </w:rPr>
        <w:t xml:space="preserve"> Коралска - зам.-кмет "Строителство, инвестиции и регионално развитие", </w:t>
      </w:r>
      <w:r w:rsidRPr="004A0B88">
        <w:rPr>
          <w:i/>
          <w:iCs/>
          <w:lang w:eastAsia="bg-BG"/>
        </w:rPr>
        <w:t xml:space="preserve">относно: </w:t>
      </w:r>
      <w:r w:rsidRPr="004A0B88">
        <w:rPr>
          <w:b/>
          <w:lang w:eastAsia="bg-BG"/>
        </w:rPr>
        <w:t>1.</w:t>
      </w:r>
      <w:r w:rsidRPr="004A0B88">
        <w:rPr>
          <w:lang w:eastAsia="bg-BG"/>
        </w:rPr>
        <w:t xml:space="preserve"> Одобряване на задание по реда на чл. 124б, ал. 1 от ЗУТ, във връзка с чл. 125, ал. 1 от ЗУТ за изработване на проект за ПУП-ПРЗ за ПИ с идентификатори 07079.604.57, 07079.604.58, 07079.604.332 и 07079.604.158 КККР на гр.</w:t>
      </w:r>
      <w:r>
        <w:rPr>
          <w:lang w:eastAsia="bg-BG"/>
        </w:rPr>
        <w:t xml:space="preserve"> </w:t>
      </w:r>
      <w:r w:rsidRPr="004A0B88">
        <w:rPr>
          <w:lang w:eastAsia="bg-BG"/>
        </w:rPr>
        <w:t>Бургас и изменение на ПУП-ПРЗ за УПИ XIX в кв.53 по плана на ПЗ „Север“, гр.</w:t>
      </w:r>
      <w:r>
        <w:rPr>
          <w:lang w:eastAsia="bg-BG"/>
        </w:rPr>
        <w:t xml:space="preserve"> </w:t>
      </w:r>
      <w:r w:rsidRPr="004A0B88">
        <w:rPr>
          <w:lang w:eastAsia="bg-BG"/>
        </w:rPr>
        <w:t xml:space="preserve">Бургас; </w:t>
      </w:r>
      <w:r w:rsidRPr="004A0B88">
        <w:rPr>
          <w:b/>
          <w:lang w:eastAsia="bg-BG"/>
        </w:rPr>
        <w:t>2.</w:t>
      </w:r>
      <w:r w:rsidRPr="004A0B88">
        <w:rPr>
          <w:lang w:eastAsia="bg-BG"/>
        </w:rPr>
        <w:t xml:space="preserve"> Разрешение по реда на чл. 124а, ал. 1, във връзка с чл.16, ал.1 от ЗУТ, чл.134, ал.2, т.1 във връзка с чл.208, ал.1 и чл.134, ал.2, т.4 от ЗУТ за изработване на проект за Подробен устройствен план - План за регулация и застрояване /ПУП - ПРЗ/ за ПИ с идентификатори 07079.604.57, 07079.604.58, 07079.604.332 и 07079.604.158 по КККР на гр.</w:t>
      </w:r>
      <w:r>
        <w:rPr>
          <w:lang w:eastAsia="bg-BG"/>
        </w:rPr>
        <w:t xml:space="preserve"> </w:t>
      </w:r>
      <w:r w:rsidRPr="004A0B88">
        <w:rPr>
          <w:lang w:eastAsia="bg-BG"/>
        </w:rPr>
        <w:t>Бургас и изменение на ПУП-ПРЗ за УПИ XIX в кв.53 по плана на ПЗ „Север“, гр.</w:t>
      </w:r>
      <w:r>
        <w:rPr>
          <w:lang w:eastAsia="bg-BG"/>
        </w:rPr>
        <w:t xml:space="preserve"> </w:t>
      </w:r>
      <w:r w:rsidRPr="004A0B88">
        <w:rPr>
          <w:lang w:eastAsia="bg-BG"/>
        </w:rPr>
        <w:t>Бургас</w:t>
      </w:r>
    </w:p>
    <w:p w14:paraId="4591D756" w14:textId="77777777" w:rsidR="006854EC" w:rsidRPr="00FE187C" w:rsidRDefault="006854EC" w:rsidP="006854EC">
      <w:pPr>
        <w:spacing w:before="100" w:beforeAutospacing="1" w:after="100" w:afterAutospacing="1"/>
        <w:ind w:firstLine="708"/>
        <w:jc w:val="both"/>
        <w:rPr>
          <w:lang w:eastAsia="bg-BG"/>
        </w:rPr>
      </w:pPr>
      <w:r w:rsidRPr="00FE187C">
        <w:rPr>
          <w:lang w:eastAsia="bg-BG"/>
        </w:rPr>
        <w:t>След като се запознаха с докладната записка и в резултат на явно гласуване</w:t>
      </w:r>
      <w:r w:rsidRPr="00FE187C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</w:t>
      </w:r>
      <w:r w:rsidR="001636B2">
        <w:rPr>
          <w:b/>
          <w:bCs/>
          <w:i/>
          <w:iCs/>
          <w:lang w:eastAsia="bg-BG"/>
        </w:rPr>
        <w:t>ъс 7</w:t>
      </w:r>
      <w:r w:rsidRPr="00FE187C">
        <w:rPr>
          <w:b/>
          <w:bCs/>
          <w:i/>
          <w:iCs/>
          <w:lang w:eastAsia="bg-BG"/>
        </w:rPr>
        <w:t xml:space="preserve"> гл. "за", 0 гл. "против" и 0 гл. "въздържали се",</w:t>
      </w:r>
      <w:r w:rsidRPr="00FE187C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06FEC7C0" w14:textId="77777777" w:rsidR="006854EC" w:rsidRPr="00FE187C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FE187C">
        <w:rPr>
          <w:b/>
          <w:bCs/>
          <w:lang w:eastAsia="bg-BG"/>
        </w:rPr>
        <w:t>СТАНОВИЩЕ:</w:t>
      </w:r>
    </w:p>
    <w:p w14:paraId="7741D6F4" w14:textId="77777777" w:rsidR="006854EC" w:rsidRPr="00FE187C" w:rsidRDefault="006854EC" w:rsidP="006854EC">
      <w:pPr>
        <w:ind w:firstLine="708"/>
        <w:jc w:val="both"/>
        <w:rPr>
          <w:lang w:eastAsia="bg-BG"/>
        </w:rPr>
      </w:pPr>
      <w:r w:rsidRPr="00FE187C">
        <w:rPr>
          <w:b/>
          <w:bCs/>
          <w:lang w:eastAsia="bg-BG"/>
        </w:rPr>
        <w:t xml:space="preserve">Подкрепя </w:t>
      </w:r>
      <w:r w:rsidRPr="00FE187C">
        <w:rPr>
          <w:lang w:eastAsia="bg-BG"/>
        </w:rPr>
        <w:t>проекта за решение.</w:t>
      </w:r>
    </w:p>
    <w:p w14:paraId="33E05669" w14:textId="77777777" w:rsidR="006854EC" w:rsidRPr="00B015CA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405FD914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9</w:t>
      </w:r>
    </w:p>
    <w:p w14:paraId="3817B36D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004B2A4D" w14:textId="77777777" w:rsidR="001636B2" w:rsidRDefault="001636B2" w:rsidP="00CB6FF0">
      <w:pPr>
        <w:suppressAutoHyphens w:val="0"/>
        <w:jc w:val="center"/>
        <w:rPr>
          <w:i/>
        </w:rPr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13969</w:t>
      </w:r>
    </w:p>
    <w:p w14:paraId="5EA28D4F" w14:textId="77777777" w:rsidR="006854EC" w:rsidRDefault="001636B2" w:rsidP="005A6BE7">
      <w:pPr>
        <w:suppressAutoHyphens w:val="0"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Одобряване на проект за изменение на ПУП-ПР за </w:t>
      </w:r>
      <w:proofErr w:type="spellStart"/>
      <w:r>
        <w:t>с.о</w:t>
      </w:r>
      <w:proofErr w:type="spellEnd"/>
      <w:r>
        <w:t xml:space="preserve">. "Индустриален парк Равнец", землище </w:t>
      </w:r>
      <w:proofErr w:type="spellStart"/>
      <w:r>
        <w:t>с.Равнец</w:t>
      </w:r>
      <w:proofErr w:type="spellEnd"/>
      <w:r>
        <w:t>, община Бургас</w:t>
      </w:r>
    </w:p>
    <w:p w14:paraId="1D13F887" w14:textId="77777777" w:rsidR="005A6BE7" w:rsidRPr="006E6B25" w:rsidRDefault="005A6BE7" w:rsidP="005A6BE7">
      <w:pPr>
        <w:suppressAutoHyphens w:val="0"/>
        <w:jc w:val="center"/>
        <w:rPr>
          <w:rFonts w:eastAsiaTheme="minorHAnsi"/>
          <w:b/>
          <w:u w:val="single"/>
        </w:rPr>
      </w:pPr>
    </w:p>
    <w:p w14:paraId="22321954" w14:textId="69A5AC7A" w:rsidR="005A6BE7" w:rsidRPr="005A6BE7" w:rsidRDefault="005A6BE7" w:rsidP="005A6BE7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5A6BE7">
        <w:rPr>
          <w:lang w:eastAsia="bg-BG"/>
        </w:rPr>
        <w:t xml:space="preserve">Арх. Статев даде думата на Константин </w:t>
      </w:r>
      <w:proofErr w:type="spellStart"/>
      <w:r w:rsidRPr="005A6BE7">
        <w:rPr>
          <w:lang w:eastAsia="bg-BG"/>
        </w:rPr>
        <w:t>Бачийски</w:t>
      </w:r>
      <w:proofErr w:type="spellEnd"/>
      <w:r w:rsidRPr="005A6BE7">
        <w:rPr>
          <w:lang w:eastAsia="bg-BG"/>
        </w:rPr>
        <w:t>, който каза, че има висящо съдебно производство</w:t>
      </w:r>
      <w:r w:rsidR="001174EC">
        <w:rPr>
          <w:lang w:eastAsia="bg-BG"/>
        </w:rPr>
        <w:t>, касаещо имота</w:t>
      </w:r>
      <w:r w:rsidRPr="005A6BE7">
        <w:rPr>
          <w:lang w:eastAsia="bg-BG"/>
        </w:rPr>
        <w:t xml:space="preserve"> и е редно да се изчака решението на съда.</w:t>
      </w:r>
      <w:r w:rsidR="001174EC">
        <w:rPr>
          <w:lang w:eastAsia="bg-BG"/>
        </w:rPr>
        <w:t xml:space="preserve"> </w:t>
      </w:r>
      <w:r w:rsidR="001174EC">
        <w:t>Златина Георгиева – директор на дирекция „Правно-нормативно обслужване“ информира заседаващите, че предложният проект за решение не е в законово противоречие със съдебното производство.</w:t>
      </w:r>
    </w:p>
    <w:p w14:paraId="77026D86" w14:textId="77777777" w:rsidR="005A6BE7" w:rsidRPr="005A6BE7" w:rsidRDefault="005A6BE7" w:rsidP="005A6BE7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>
        <w:rPr>
          <w:lang w:eastAsia="bg-BG"/>
        </w:rPr>
        <w:t>Петър</w:t>
      </w:r>
      <w:r w:rsidRPr="005A6BE7">
        <w:rPr>
          <w:lang w:eastAsia="bg-BG"/>
        </w:rPr>
        <w:t xml:space="preserve"> Статев обясни, че с докладната записка се обособяват два нови квартала при съобразяване с ограничителните условия на Министерски съвет. Той допълни, че за осъществяване на целите на инвестиционното намерение е необходимо да бъде изменен действащият план за регулация.</w:t>
      </w:r>
    </w:p>
    <w:p w14:paraId="3330AEDB" w14:textId="5D12495D" w:rsidR="005A6BE7" w:rsidRPr="005A6BE7" w:rsidRDefault="005A6BE7" w:rsidP="005A6BE7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5A6BE7">
        <w:rPr>
          <w:lang w:eastAsia="bg-BG"/>
        </w:rPr>
        <w:t xml:space="preserve">Красимира </w:t>
      </w:r>
      <w:proofErr w:type="spellStart"/>
      <w:r w:rsidRPr="005A6BE7">
        <w:rPr>
          <w:lang w:eastAsia="bg-BG"/>
        </w:rPr>
        <w:t>Маркович</w:t>
      </w:r>
      <w:proofErr w:type="spellEnd"/>
      <w:r w:rsidRPr="005A6BE7">
        <w:rPr>
          <w:lang w:eastAsia="bg-BG"/>
        </w:rPr>
        <w:t xml:space="preserve"> </w:t>
      </w:r>
      <w:r w:rsidR="001174EC">
        <w:rPr>
          <w:lang w:eastAsia="bg-BG"/>
        </w:rPr>
        <w:t>каза</w:t>
      </w:r>
      <w:r w:rsidRPr="005A6BE7">
        <w:rPr>
          <w:lang w:eastAsia="bg-BG"/>
        </w:rPr>
        <w:t>, че докладната записка касае единствено изменение на ПУП-ПР.</w:t>
      </w:r>
    </w:p>
    <w:p w14:paraId="6DB0E717" w14:textId="59791960" w:rsidR="005A6BE7" w:rsidRPr="005A6BE7" w:rsidRDefault="005A6BE7" w:rsidP="005A6BE7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5A6BE7">
        <w:rPr>
          <w:lang w:eastAsia="bg-BG"/>
        </w:rPr>
        <w:t xml:space="preserve">Инж. </w:t>
      </w:r>
      <w:proofErr w:type="spellStart"/>
      <w:r w:rsidRPr="005A6BE7">
        <w:rPr>
          <w:lang w:eastAsia="bg-BG"/>
        </w:rPr>
        <w:t>Чанка</w:t>
      </w:r>
      <w:proofErr w:type="spellEnd"/>
      <w:r w:rsidRPr="005A6BE7">
        <w:rPr>
          <w:lang w:eastAsia="bg-BG"/>
        </w:rPr>
        <w:t xml:space="preserve"> Коралска – зам.-кмет „Строителство, инвестиции и регионално развитие“ уточни, че проект</w:t>
      </w:r>
      <w:r w:rsidR="001174EC">
        <w:rPr>
          <w:lang w:eastAsia="bg-BG"/>
        </w:rPr>
        <w:t>ът</w:t>
      </w:r>
      <w:r w:rsidRPr="005A6BE7">
        <w:rPr>
          <w:lang w:eastAsia="bg-BG"/>
        </w:rPr>
        <w:t xml:space="preserve"> за решение има за цел да запази предназначението на имотите, без да променя застрояването при одобрения вече план.</w:t>
      </w:r>
    </w:p>
    <w:p w14:paraId="721F43CC" w14:textId="77777777" w:rsidR="005A6BE7" w:rsidRPr="005A6BE7" w:rsidRDefault="005A6BE7" w:rsidP="005A6BE7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5A6BE7">
        <w:rPr>
          <w:lang w:eastAsia="bg-BG"/>
        </w:rPr>
        <w:lastRenderedPageBreak/>
        <w:t xml:space="preserve">Красимира </w:t>
      </w:r>
      <w:proofErr w:type="spellStart"/>
      <w:r w:rsidRPr="005A6BE7">
        <w:rPr>
          <w:lang w:eastAsia="bg-BG"/>
        </w:rPr>
        <w:t>Маркович</w:t>
      </w:r>
      <w:proofErr w:type="spellEnd"/>
      <w:r w:rsidRPr="005A6BE7">
        <w:rPr>
          <w:lang w:eastAsia="bg-BG"/>
        </w:rPr>
        <w:t xml:space="preserve"> предложи прекратяване на дебатите и да се премине към гласуване.</w:t>
      </w:r>
    </w:p>
    <w:p w14:paraId="3478E1BF" w14:textId="77777777" w:rsidR="005A6BE7" w:rsidRDefault="005A6BE7" w:rsidP="005A6BE7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5A6BE7">
        <w:rPr>
          <w:lang w:eastAsia="bg-BG"/>
        </w:rPr>
        <w:t>След приключване на разискванията и в резултат на явно гласуване</w:t>
      </w:r>
      <w:r w:rsidRPr="005A6BE7">
        <w:rPr>
          <w:b/>
          <w:bCs/>
          <w:lang w:eastAsia="bg-BG"/>
        </w:rPr>
        <w:t xml:space="preserve">, </w:t>
      </w:r>
      <w:r w:rsidRPr="005A6BE7">
        <w:rPr>
          <w:b/>
          <w:bCs/>
          <w:i/>
          <w:iCs/>
          <w:lang w:eastAsia="bg-BG"/>
        </w:rPr>
        <w:t>със 7 гл. "за", 0 гл. "против" и 0 гл. "въздържали се",</w:t>
      </w:r>
      <w:r w:rsidRPr="005A6BE7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C7920F3" w14:textId="77777777" w:rsidR="005A6BE7" w:rsidRPr="005A6BE7" w:rsidRDefault="005A6BE7" w:rsidP="005A6BE7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6DF1C578" w14:textId="77777777" w:rsidR="005A6BE7" w:rsidRPr="005A6BE7" w:rsidRDefault="005A6BE7" w:rsidP="005A6BE7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5A6BE7">
        <w:rPr>
          <w:b/>
          <w:bCs/>
          <w:lang w:eastAsia="bg-BG"/>
        </w:rPr>
        <w:t>СТАНОВИЩЕ:</w:t>
      </w:r>
    </w:p>
    <w:p w14:paraId="6F317976" w14:textId="77777777" w:rsidR="005A6BE7" w:rsidRPr="005A6BE7" w:rsidRDefault="005A6BE7" w:rsidP="005A6BE7">
      <w:pPr>
        <w:suppressAutoHyphens w:val="0"/>
        <w:ind w:firstLine="708"/>
        <w:jc w:val="both"/>
        <w:rPr>
          <w:lang w:eastAsia="bg-BG"/>
        </w:rPr>
      </w:pPr>
      <w:r w:rsidRPr="005A6BE7">
        <w:rPr>
          <w:b/>
          <w:bCs/>
          <w:lang w:eastAsia="bg-BG"/>
        </w:rPr>
        <w:t xml:space="preserve">Подкрепя </w:t>
      </w:r>
      <w:r w:rsidRPr="005A6BE7">
        <w:rPr>
          <w:lang w:eastAsia="bg-BG"/>
        </w:rPr>
        <w:t>проекта за решение.</w:t>
      </w:r>
    </w:p>
    <w:p w14:paraId="580DA139" w14:textId="77777777" w:rsidR="006854EC" w:rsidRPr="00B015CA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084C19">
        <w:rPr>
          <w:lang w:eastAsia="bg-BG"/>
        </w:rPr>
        <w:t> </w:t>
      </w: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1DEEDD34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10</w:t>
      </w:r>
    </w:p>
    <w:p w14:paraId="6FA8D108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3A680223" w14:textId="77777777" w:rsidR="00361036" w:rsidRDefault="00361036" w:rsidP="00361036">
      <w:pPr>
        <w:suppressAutoHyphens w:val="0"/>
        <w:jc w:val="center"/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13948</w:t>
      </w:r>
    </w:p>
    <w:p w14:paraId="4326D7A6" w14:textId="77777777" w:rsidR="00361036" w:rsidRPr="00845A8A" w:rsidRDefault="00361036" w:rsidP="00361036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Определяне периода и териториите в град Бургас, в които се забраняват извършването на строителни и монтажни работи, по смисъла на чл. 15 от Закона за устройство на Черноморското крайбрежие /ЗУЧК/</w:t>
      </w:r>
    </w:p>
    <w:p w14:paraId="442BDA77" w14:textId="77777777" w:rsidR="006854EC" w:rsidRDefault="006854EC" w:rsidP="006854EC">
      <w:pPr>
        <w:spacing w:before="100" w:beforeAutospacing="1" w:after="100" w:afterAutospacing="1"/>
        <w:contextualSpacing/>
        <w:jc w:val="center"/>
      </w:pPr>
    </w:p>
    <w:p w14:paraId="6168D4EE" w14:textId="77777777" w:rsidR="006854EC" w:rsidRPr="00084C19" w:rsidRDefault="006854EC" w:rsidP="006854EC">
      <w:pPr>
        <w:ind w:firstLine="708"/>
        <w:jc w:val="both"/>
        <w:rPr>
          <w:lang w:eastAsia="bg-BG"/>
        </w:rPr>
      </w:pPr>
      <w:r w:rsidRPr="00084C19">
        <w:rPr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b/>
          <w:bCs/>
          <w:lang w:eastAsia="bg-BG"/>
        </w:rPr>
        <w:t xml:space="preserve">, </w:t>
      </w:r>
      <w:r>
        <w:rPr>
          <w:b/>
          <w:bCs/>
          <w:i/>
          <w:iCs/>
          <w:lang w:eastAsia="bg-BG"/>
        </w:rPr>
        <w:t>с</w:t>
      </w:r>
      <w:r w:rsidR="00361036">
        <w:rPr>
          <w:b/>
          <w:bCs/>
          <w:i/>
          <w:iCs/>
          <w:lang w:eastAsia="bg-BG"/>
        </w:rPr>
        <w:t xml:space="preserve">ъс 7 </w:t>
      </w:r>
      <w:r w:rsidRPr="00084C19">
        <w:rPr>
          <w:b/>
          <w:bCs/>
          <w:i/>
          <w:iCs/>
          <w:lang w:eastAsia="bg-BG"/>
        </w:rPr>
        <w:t>гл. "за", 0 гл. "против" и 0 гл. "въздържали се",</w:t>
      </w:r>
      <w:r w:rsidRPr="00084C19">
        <w:rPr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0DBD962A" w14:textId="77777777" w:rsidR="006854EC" w:rsidRPr="00084C19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084C19">
        <w:rPr>
          <w:b/>
          <w:bCs/>
          <w:lang w:eastAsia="bg-BG"/>
        </w:rPr>
        <w:t>СТАНОВИЩЕ:</w:t>
      </w:r>
    </w:p>
    <w:p w14:paraId="3D368BB8" w14:textId="77777777" w:rsidR="006854EC" w:rsidRPr="00084C19" w:rsidRDefault="006854EC" w:rsidP="006854EC">
      <w:pPr>
        <w:ind w:firstLine="708"/>
        <w:jc w:val="both"/>
        <w:rPr>
          <w:lang w:eastAsia="bg-BG"/>
        </w:rPr>
      </w:pPr>
      <w:r w:rsidRPr="00084C19">
        <w:rPr>
          <w:b/>
          <w:bCs/>
          <w:lang w:eastAsia="bg-BG"/>
        </w:rPr>
        <w:t xml:space="preserve">Подкрепя </w:t>
      </w:r>
      <w:r w:rsidRPr="00084C19">
        <w:rPr>
          <w:lang w:eastAsia="bg-BG"/>
        </w:rPr>
        <w:t>проекта за решение.</w:t>
      </w:r>
    </w:p>
    <w:p w14:paraId="709AF01A" w14:textId="77777777" w:rsidR="006854EC" w:rsidRPr="00337D7D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02FA029F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11</w:t>
      </w:r>
    </w:p>
    <w:p w14:paraId="4C4333E6" w14:textId="77777777" w:rsidR="006854EC" w:rsidRPr="00337D7D" w:rsidRDefault="006854EC" w:rsidP="00361036">
      <w:pPr>
        <w:tabs>
          <w:tab w:val="left" w:pos="0"/>
        </w:tabs>
        <w:spacing w:line="259" w:lineRule="auto"/>
        <w:jc w:val="center"/>
        <w:rPr>
          <w:b/>
        </w:rPr>
      </w:pPr>
    </w:p>
    <w:p w14:paraId="492AE9DB" w14:textId="77777777" w:rsidR="00361036" w:rsidRDefault="00361036" w:rsidP="00361036">
      <w:pPr>
        <w:suppressAutoHyphens w:val="0"/>
        <w:jc w:val="center"/>
      </w:pPr>
      <w:proofErr w:type="spellStart"/>
      <w:r w:rsidRPr="00845A8A">
        <w:rPr>
          <w:i/>
        </w:rPr>
        <w:t>ОбС</w:t>
      </w:r>
      <w:proofErr w:type="spellEnd"/>
      <w:r w:rsidRPr="00845A8A">
        <w:rPr>
          <w:i/>
        </w:rPr>
        <w:t xml:space="preserve"> 08-00-</w:t>
      </w:r>
      <w:r w:rsidRPr="00845A8A">
        <w:t xml:space="preserve"> </w:t>
      </w:r>
      <w:r>
        <w:t>13977</w:t>
      </w:r>
    </w:p>
    <w:p w14:paraId="0E5A453D" w14:textId="77777777" w:rsidR="00361036" w:rsidRDefault="00361036" w:rsidP="00361036">
      <w:pPr>
        <w:suppressAutoHyphens w:val="0"/>
        <w:jc w:val="center"/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>относно:</w:t>
      </w:r>
      <w:r>
        <w:t xml:space="preserve"> Учредяване на безвъзмездно, безсрочно право на строеж в полза на  Министерство на здравеопазването за изграждане на сграда за нуждите на ЦСМП-Бургас в УПИ ІІ в кв.4б по действащия ПУП-ПРЗ на ж.к. „Зорница“, гр. Бургас, представляващ ПИ с идентификатор 07079.601.238 по КККР на гр. Бургас</w:t>
      </w:r>
    </w:p>
    <w:p w14:paraId="381EDDFF" w14:textId="77777777" w:rsidR="008522FE" w:rsidRDefault="008522FE" w:rsidP="00361036">
      <w:pPr>
        <w:suppressAutoHyphens w:val="0"/>
        <w:jc w:val="center"/>
      </w:pPr>
    </w:p>
    <w:p w14:paraId="13375941" w14:textId="77777777" w:rsidR="008522FE" w:rsidRPr="008522FE" w:rsidRDefault="008522FE" w:rsidP="008522FE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8522FE">
        <w:rPr>
          <w:lang w:eastAsia="bg-BG"/>
        </w:rPr>
        <w:t xml:space="preserve">Живко Димитров – директор на дирекция „Управление на общинската собственост" представи докладната записка и посочи мотивите за нейната </w:t>
      </w:r>
      <w:proofErr w:type="spellStart"/>
      <w:r w:rsidRPr="008522FE">
        <w:rPr>
          <w:lang w:eastAsia="bg-BG"/>
        </w:rPr>
        <w:t>извънредност</w:t>
      </w:r>
      <w:proofErr w:type="spellEnd"/>
      <w:r w:rsidRPr="008522FE">
        <w:rPr>
          <w:lang w:eastAsia="bg-BG"/>
        </w:rPr>
        <w:t>.</w:t>
      </w:r>
    </w:p>
    <w:p w14:paraId="4D67CF61" w14:textId="77777777" w:rsidR="008522FE" w:rsidRDefault="008522FE" w:rsidP="008522FE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8522FE">
        <w:rPr>
          <w:lang w:eastAsia="bg-BG"/>
        </w:rPr>
        <w:t>След кратки дебати и в резултат на явно гласуване</w:t>
      </w:r>
      <w:r w:rsidRPr="008522FE">
        <w:rPr>
          <w:b/>
          <w:bCs/>
          <w:lang w:eastAsia="bg-BG"/>
        </w:rPr>
        <w:t xml:space="preserve">, </w:t>
      </w:r>
      <w:r w:rsidRPr="008522FE">
        <w:rPr>
          <w:b/>
          <w:bCs/>
          <w:i/>
          <w:iCs/>
          <w:lang w:eastAsia="bg-BG"/>
        </w:rPr>
        <w:t>със 7 гл. "за", 0 гл. "против" и 0 гл. "въздържали се",</w:t>
      </w:r>
      <w:r w:rsidRPr="008522FE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28BA1FE" w14:textId="77777777" w:rsidR="008522FE" w:rsidRPr="008522FE" w:rsidRDefault="008522FE" w:rsidP="008522FE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</w:p>
    <w:p w14:paraId="61D25A5F" w14:textId="77777777" w:rsidR="008522FE" w:rsidRPr="008522FE" w:rsidRDefault="008522FE" w:rsidP="008522FE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8522FE">
        <w:rPr>
          <w:b/>
          <w:bCs/>
          <w:lang w:eastAsia="bg-BG"/>
        </w:rPr>
        <w:t>СТАНОВИЩЕ:</w:t>
      </w:r>
    </w:p>
    <w:p w14:paraId="5DE1EB31" w14:textId="77777777" w:rsidR="008522FE" w:rsidRPr="008522FE" w:rsidRDefault="008522FE" w:rsidP="008522FE">
      <w:pPr>
        <w:suppressAutoHyphens w:val="0"/>
        <w:ind w:firstLine="708"/>
        <w:jc w:val="both"/>
        <w:rPr>
          <w:lang w:eastAsia="bg-BG"/>
        </w:rPr>
      </w:pPr>
      <w:r w:rsidRPr="008522FE">
        <w:rPr>
          <w:b/>
          <w:bCs/>
          <w:lang w:eastAsia="bg-BG"/>
        </w:rPr>
        <w:t xml:space="preserve">Подкрепя </w:t>
      </w:r>
      <w:r w:rsidRPr="008522FE">
        <w:rPr>
          <w:lang w:eastAsia="bg-BG"/>
        </w:rPr>
        <w:t>проекта за решение.</w:t>
      </w:r>
    </w:p>
    <w:p w14:paraId="3F089A3B" w14:textId="77777777" w:rsidR="006854EC" w:rsidRPr="00CD684D" w:rsidRDefault="006854EC" w:rsidP="00361036">
      <w:pPr>
        <w:rPr>
          <w:rFonts w:eastAsiaTheme="minorHAnsi"/>
          <w:b/>
          <w:u w:val="single"/>
        </w:rPr>
      </w:pPr>
    </w:p>
    <w:p w14:paraId="4811A4B2" w14:textId="77777777" w:rsidR="006854EC" w:rsidRPr="00337D7D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8F16BB">
        <w:rPr>
          <w:lang w:eastAsia="bg-BG"/>
        </w:rPr>
        <w:t> </w:t>
      </w: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67E823A4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12</w:t>
      </w:r>
    </w:p>
    <w:p w14:paraId="4FAC48C2" w14:textId="77777777" w:rsidR="006854EC" w:rsidRDefault="006854EC" w:rsidP="008522FE">
      <w:pPr>
        <w:tabs>
          <w:tab w:val="left" w:pos="0"/>
        </w:tabs>
        <w:spacing w:line="259" w:lineRule="auto"/>
        <w:jc w:val="center"/>
        <w:rPr>
          <w:b/>
        </w:rPr>
      </w:pPr>
    </w:p>
    <w:p w14:paraId="1F700FD2" w14:textId="77777777" w:rsidR="008522FE" w:rsidRDefault="008522FE" w:rsidP="008522FE">
      <w:pPr>
        <w:suppressAutoHyphens w:val="0"/>
        <w:jc w:val="center"/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13795</w:t>
      </w:r>
    </w:p>
    <w:p w14:paraId="291BC0DC" w14:textId="77777777" w:rsidR="008522FE" w:rsidRDefault="008522FE" w:rsidP="008522FE">
      <w:pPr>
        <w:suppressAutoHyphens w:val="0"/>
        <w:jc w:val="center"/>
      </w:pPr>
      <w:r>
        <w:rPr>
          <w:rStyle w:val="Strong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</w:rPr>
        <w:t xml:space="preserve">относно: </w:t>
      </w:r>
      <w:r>
        <w:t>Опазване на културното наследство на територията на община Бургас</w:t>
      </w:r>
    </w:p>
    <w:p w14:paraId="28C27C09" w14:textId="77777777" w:rsidR="001F542B" w:rsidRPr="004A0B88" w:rsidRDefault="001F542B" w:rsidP="008522FE">
      <w:pPr>
        <w:suppressAutoHyphens w:val="0"/>
        <w:jc w:val="center"/>
        <w:rPr>
          <w:rFonts w:eastAsiaTheme="minorHAnsi"/>
          <w:b/>
          <w:u w:val="single"/>
        </w:rPr>
      </w:pPr>
    </w:p>
    <w:p w14:paraId="481D1D04" w14:textId="77777777" w:rsidR="001F542B" w:rsidRPr="001F542B" w:rsidRDefault="001F542B" w:rsidP="001F542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F542B">
        <w:rPr>
          <w:lang w:eastAsia="bg-BG"/>
        </w:rPr>
        <w:t xml:space="preserve">Диана </w:t>
      </w:r>
      <w:proofErr w:type="spellStart"/>
      <w:r w:rsidRPr="001F542B">
        <w:rPr>
          <w:lang w:eastAsia="bg-BG"/>
        </w:rPr>
        <w:t>Саватева</w:t>
      </w:r>
      <w:proofErr w:type="spellEnd"/>
      <w:r w:rsidRPr="001F542B">
        <w:rPr>
          <w:lang w:eastAsia="bg-BG"/>
        </w:rPr>
        <w:t xml:space="preserve"> - зам.-кмет „Култура, туризъм и спорт“</w:t>
      </w:r>
      <w:r w:rsidRPr="001F542B">
        <w:rPr>
          <w:b/>
          <w:bCs/>
          <w:lang w:eastAsia="bg-BG"/>
        </w:rPr>
        <w:t xml:space="preserve"> </w:t>
      </w:r>
      <w:r w:rsidRPr="001F542B">
        <w:rPr>
          <w:lang w:eastAsia="bg-BG"/>
        </w:rPr>
        <w:t>обясни на заседаващите, че няма достатъчно нормативна база, липсват финансови средства и обективни срокове за приемането на докладната записка.</w:t>
      </w:r>
    </w:p>
    <w:p w14:paraId="1FEF01B0" w14:textId="77777777" w:rsidR="001F542B" w:rsidRPr="001F542B" w:rsidRDefault="001F542B" w:rsidP="001F542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F542B">
        <w:rPr>
          <w:lang w:eastAsia="bg-BG"/>
        </w:rPr>
        <w:t>Арх. Статев запозна присъстващите с взетото от Постоянната комисия по култура и читалищна дейност решение. Членовете на Постоянната комисия по устройство на територията единодушно го подкрепиха.</w:t>
      </w:r>
    </w:p>
    <w:p w14:paraId="2F20919C" w14:textId="77777777" w:rsidR="001F542B" w:rsidRDefault="001F542B" w:rsidP="001F542B">
      <w:pPr>
        <w:suppressAutoHyphens w:val="0"/>
        <w:spacing w:before="100" w:beforeAutospacing="1" w:after="100" w:afterAutospacing="1"/>
        <w:ind w:firstLine="708"/>
        <w:contextualSpacing/>
        <w:jc w:val="both"/>
        <w:rPr>
          <w:lang w:eastAsia="bg-BG"/>
        </w:rPr>
      </w:pPr>
      <w:r w:rsidRPr="001F542B">
        <w:rPr>
          <w:lang w:eastAsia="bg-BG"/>
        </w:rPr>
        <w:t>След приключване на дебатите по докладната записка и в резултат на явно гласуване</w:t>
      </w:r>
      <w:r w:rsidRPr="001F542B">
        <w:rPr>
          <w:b/>
          <w:bCs/>
          <w:lang w:eastAsia="bg-BG"/>
        </w:rPr>
        <w:t xml:space="preserve">, </w:t>
      </w:r>
      <w:r w:rsidRPr="001F542B">
        <w:rPr>
          <w:b/>
          <w:bCs/>
          <w:i/>
          <w:iCs/>
          <w:lang w:eastAsia="bg-BG"/>
        </w:rPr>
        <w:t>със 7 гл. "за", 0 гл. "против" и 0 гл. "въздържали се",</w:t>
      </w:r>
      <w:r w:rsidRPr="001F542B">
        <w:rPr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0F7ECAE4" w14:textId="77777777" w:rsidR="001F542B" w:rsidRPr="001F542B" w:rsidRDefault="001F542B" w:rsidP="001F542B">
      <w:pPr>
        <w:suppressAutoHyphens w:val="0"/>
        <w:spacing w:before="100" w:beforeAutospacing="1" w:after="100" w:afterAutospacing="1"/>
        <w:contextualSpacing/>
        <w:jc w:val="both"/>
        <w:rPr>
          <w:lang w:eastAsia="bg-BG"/>
        </w:rPr>
      </w:pPr>
    </w:p>
    <w:p w14:paraId="0E3A4FAB" w14:textId="77777777" w:rsidR="001F542B" w:rsidRPr="001F542B" w:rsidRDefault="001F542B" w:rsidP="001F542B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1F542B">
        <w:rPr>
          <w:b/>
          <w:bCs/>
          <w:lang w:eastAsia="bg-BG"/>
        </w:rPr>
        <w:t>СТАНОВИЩЕ:</w:t>
      </w:r>
    </w:p>
    <w:p w14:paraId="6E0F077E" w14:textId="77777777" w:rsidR="001F542B" w:rsidRPr="001F542B" w:rsidRDefault="001F542B" w:rsidP="00F507B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F542B">
        <w:rPr>
          <w:b/>
          <w:bCs/>
          <w:lang w:eastAsia="bg-BG"/>
        </w:rPr>
        <w:t>Променя проекта за решение</w:t>
      </w:r>
      <w:r w:rsidRPr="001F542B">
        <w:rPr>
          <w:lang w:eastAsia="bg-BG"/>
        </w:rPr>
        <w:t>, възприето от вносителя, както следва:</w:t>
      </w:r>
    </w:p>
    <w:p w14:paraId="519F6BB4" w14:textId="77777777" w:rsidR="001F542B" w:rsidRPr="001F542B" w:rsidRDefault="001F542B" w:rsidP="00F507B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F542B">
        <w:rPr>
          <w:b/>
          <w:bCs/>
          <w:lang w:eastAsia="bg-BG"/>
        </w:rPr>
        <w:t>"Да се извърши проучване на възможностите, условията и необходимите финансови средства за изготвяне на стратегия за развитие на културата в община Бургас, като в нея бъде включено и културното наследство, в срок от 3 месеца."</w:t>
      </w:r>
    </w:p>
    <w:p w14:paraId="6BF3A6D7" w14:textId="77777777" w:rsidR="006854EC" w:rsidRDefault="006854EC" w:rsidP="006854EC">
      <w:pPr>
        <w:ind w:firstLine="708"/>
        <w:jc w:val="both"/>
        <w:rPr>
          <w:b/>
          <w:bCs/>
          <w:lang w:eastAsia="bg-BG"/>
        </w:rPr>
      </w:pPr>
    </w:p>
    <w:p w14:paraId="7D5466C2" w14:textId="77777777" w:rsidR="006854EC" w:rsidRPr="00337D7D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29F72CF8" w14:textId="77777777" w:rsidR="006854EC" w:rsidRPr="00B252F4" w:rsidRDefault="006854EC" w:rsidP="006854EC">
      <w:pPr>
        <w:jc w:val="center"/>
        <w:rPr>
          <w:b/>
        </w:rPr>
      </w:pPr>
      <w:r>
        <w:rPr>
          <w:b/>
        </w:rPr>
        <w:t>Точка 13</w:t>
      </w:r>
    </w:p>
    <w:p w14:paraId="0A84EFC0" w14:textId="77777777" w:rsidR="006854EC" w:rsidRDefault="006854EC" w:rsidP="006854EC">
      <w:pPr>
        <w:jc w:val="center"/>
        <w:rPr>
          <w:i/>
        </w:rPr>
      </w:pPr>
    </w:p>
    <w:p w14:paraId="28EE616F" w14:textId="77777777" w:rsidR="00542B85" w:rsidRDefault="00542B85" w:rsidP="00542B85">
      <w:pPr>
        <w:suppressAutoHyphens w:val="0"/>
        <w:jc w:val="center"/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13944</w:t>
      </w:r>
    </w:p>
    <w:p w14:paraId="5C1C9A24" w14:textId="77777777" w:rsidR="00542B85" w:rsidRPr="004A0B88" w:rsidRDefault="00542B85" w:rsidP="00542B85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решенията на Общинския съвет, взети на сесиите, проведени в периода м. август 2022 - м. януари 2023 г.</w:t>
      </w:r>
    </w:p>
    <w:p w14:paraId="50524778" w14:textId="77777777" w:rsidR="00542B85" w:rsidRPr="00542B85" w:rsidRDefault="00542B85" w:rsidP="00542B8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542B85">
        <w:rPr>
          <w:lang w:eastAsia="bg-BG"/>
        </w:rPr>
        <w:t>След като се запознаха с отчета от Димитър Николов - кмет на Община Бургас,</w:t>
      </w:r>
      <w:r w:rsidRPr="00542B85">
        <w:rPr>
          <w:b/>
          <w:bCs/>
          <w:i/>
          <w:iCs/>
          <w:lang w:eastAsia="bg-BG"/>
        </w:rPr>
        <w:t xml:space="preserve"> </w:t>
      </w:r>
      <w:r w:rsidRPr="00542B85">
        <w:rPr>
          <w:lang w:eastAsia="bg-BG"/>
        </w:rPr>
        <w:t>членовете на Постоянната комисия по устройство на територията приеха следното</w:t>
      </w:r>
    </w:p>
    <w:p w14:paraId="7F8CB21D" w14:textId="77777777" w:rsidR="00542B85" w:rsidRPr="00542B85" w:rsidRDefault="00542B85" w:rsidP="00542B85">
      <w:pPr>
        <w:suppressAutoHyphens w:val="0"/>
        <w:spacing w:before="100" w:beforeAutospacing="1" w:after="100" w:afterAutospacing="1"/>
        <w:jc w:val="center"/>
        <w:rPr>
          <w:lang w:eastAsia="bg-BG"/>
        </w:rPr>
      </w:pPr>
      <w:r w:rsidRPr="00542B85">
        <w:rPr>
          <w:b/>
          <w:bCs/>
          <w:lang w:eastAsia="bg-BG"/>
        </w:rPr>
        <w:t>СТАНОВИЩЕ:</w:t>
      </w:r>
    </w:p>
    <w:p w14:paraId="5399F579" w14:textId="77777777" w:rsidR="00542B85" w:rsidRPr="00542B85" w:rsidRDefault="00542B85" w:rsidP="00542B85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542B85">
        <w:rPr>
          <w:b/>
          <w:bCs/>
          <w:lang w:eastAsia="bg-BG"/>
        </w:rPr>
        <w:t>Приема за сведение отчета от Димитър Николов - кмет на Община Бургас.</w:t>
      </w:r>
    </w:p>
    <w:p w14:paraId="546B155F" w14:textId="77777777" w:rsidR="006854EC" w:rsidRPr="00B252F4" w:rsidRDefault="006854EC" w:rsidP="006854EC">
      <w:pPr>
        <w:tabs>
          <w:tab w:val="left" w:pos="284"/>
        </w:tabs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2B1FC55D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  <w:r>
        <w:rPr>
          <w:b/>
        </w:rPr>
        <w:t>По точка 14</w:t>
      </w:r>
    </w:p>
    <w:p w14:paraId="7CE3512E" w14:textId="77777777" w:rsidR="006854EC" w:rsidRDefault="006854EC" w:rsidP="006854EC">
      <w:pPr>
        <w:tabs>
          <w:tab w:val="left" w:pos="0"/>
        </w:tabs>
        <w:spacing w:line="259" w:lineRule="auto"/>
        <w:jc w:val="center"/>
        <w:rPr>
          <w:b/>
        </w:rPr>
      </w:pPr>
    </w:p>
    <w:p w14:paraId="37AE4E18" w14:textId="77777777" w:rsidR="00542B85" w:rsidRDefault="00542B85" w:rsidP="00542B85">
      <w:pPr>
        <w:suppressAutoHyphens w:val="0"/>
        <w:jc w:val="center"/>
      </w:pPr>
      <w:proofErr w:type="spellStart"/>
      <w:r w:rsidRPr="004A0B88">
        <w:rPr>
          <w:i/>
        </w:rPr>
        <w:t>ОбС</w:t>
      </w:r>
      <w:proofErr w:type="spellEnd"/>
      <w:r w:rsidRPr="004A0B88">
        <w:rPr>
          <w:i/>
        </w:rPr>
        <w:t xml:space="preserve"> 08-00-</w:t>
      </w:r>
      <w:r w:rsidRPr="00F96275">
        <w:rPr>
          <w:i/>
        </w:rPr>
        <w:t>13874</w:t>
      </w:r>
    </w:p>
    <w:p w14:paraId="34F6B647" w14:textId="1CDF1DA7" w:rsidR="00542B85" w:rsidRPr="004A0B88" w:rsidRDefault="00542B85" w:rsidP="00542B85">
      <w:pPr>
        <w:suppressAutoHyphens w:val="0"/>
        <w:jc w:val="center"/>
        <w:rPr>
          <w:rFonts w:eastAsiaTheme="minorHAnsi"/>
          <w:b/>
          <w:u w:val="single"/>
        </w:rPr>
      </w:pPr>
      <w:r>
        <w:rPr>
          <w:rStyle w:val="Strong"/>
        </w:rPr>
        <w:t>Заявление от Т</w:t>
      </w:r>
      <w:r w:rsidR="00245DEA">
        <w:rPr>
          <w:rStyle w:val="Strong"/>
        </w:rPr>
        <w:t>.</w:t>
      </w:r>
      <w:r>
        <w:rPr>
          <w:rStyle w:val="Strong"/>
        </w:rPr>
        <w:t xml:space="preserve"> Б</w:t>
      </w:r>
      <w:r w:rsidR="00245DEA">
        <w:rPr>
          <w:rStyle w:val="Strong"/>
        </w:rPr>
        <w:t>.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Бохосян</w:t>
      </w:r>
      <w:proofErr w:type="spellEnd"/>
      <w:r>
        <w:rPr>
          <w:rStyle w:val="Strong"/>
        </w:rPr>
        <w:t xml:space="preserve"> - изпълнителен директор на "Търговска лига - Глобален аптечен център" АД,</w:t>
      </w:r>
      <w:r>
        <w:rPr>
          <w:rStyle w:val="Emphasis"/>
          <w:b/>
          <w:bCs/>
        </w:rPr>
        <w:t xml:space="preserve"> </w:t>
      </w:r>
      <w:r>
        <w:rPr>
          <w:rStyle w:val="Emphasis"/>
        </w:rPr>
        <w:t>относно</w:t>
      </w:r>
      <w:r>
        <w:t xml:space="preserve">: Допускане на отклонения от правилата и нормативите по реда на §9 от ПЗР на Наредба №7/2003г. за ПНУОВТУЗ  за завишаване на допустимия </w:t>
      </w:r>
      <w:proofErr w:type="spellStart"/>
      <w:r>
        <w:t>Кинт</w:t>
      </w:r>
      <w:proofErr w:type="spellEnd"/>
      <w:r>
        <w:t xml:space="preserve"> в УПИ VII-842 в кв.68 за новото крило "Мама и аз" на МБАЛ "Сърце и мозък"</w:t>
      </w:r>
    </w:p>
    <w:p w14:paraId="77BB872C" w14:textId="77777777" w:rsidR="006854EC" w:rsidRPr="007F38B7" w:rsidRDefault="006854EC" w:rsidP="006854EC">
      <w:pPr>
        <w:jc w:val="both"/>
        <w:rPr>
          <w:b/>
          <w:u w:val="single"/>
        </w:rPr>
      </w:pPr>
    </w:p>
    <w:p w14:paraId="703DAAD4" w14:textId="7855780F" w:rsidR="00830395" w:rsidRDefault="006854EC" w:rsidP="00830395">
      <w:pPr>
        <w:ind w:firstLine="709"/>
        <w:contextualSpacing/>
        <w:jc w:val="both"/>
        <w:rPr>
          <w:bCs/>
          <w:i/>
          <w:iCs/>
          <w:lang w:eastAsia="bg-BG"/>
        </w:rPr>
      </w:pPr>
      <w:r w:rsidRPr="008253C8">
        <w:rPr>
          <w:lang w:eastAsia="bg-BG"/>
        </w:rPr>
        <w:t>Арх. Петър Статев запозна присъстващите с</w:t>
      </w:r>
      <w:r>
        <w:rPr>
          <w:lang w:eastAsia="bg-BG"/>
        </w:rPr>
        <w:t xml:space="preserve"> постъпилото</w:t>
      </w:r>
      <w:r w:rsidRPr="008253C8">
        <w:rPr>
          <w:lang w:eastAsia="bg-BG"/>
        </w:rPr>
        <w:t xml:space="preserve"> </w:t>
      </w:r>
      <w:r>
        <w:t xml:space="preserve">становище </w:t>
      </w:r>
      <w:r w:rsidR="0008757F">
        <w:t xml:space="preserve">от </w:t>
      </w:r>
      <w:r w:rsidR="00830395" w:rsidRPr="00830395">
        <w:rPr>
          <w:rStyle w:val="Strong"/>
          <w:b w:val="0"/>
        </w:rPr>
        <w:t>арх. С</w:t>
      </w:r>
      <w:r w:rsidR="0082121F">
        <w:rPr>
          <w:rStyle w:val="Strong"/>
          <w:b w:val="0"/>
        </w:rPr>
        <w:t>.</w:t>
      </w:r>
      <w:bookmarkStart w:id="0" w:name="_GoBack"/>
      <w:bookmarkEnd w:id="0"/>
      <w:r w:rsidR="00830395" w:rsidRPr="00830395">
        <w:rPr>
          <w:rStyle w:val="Strong"/>
          <w:b w:val="0"/>
        </w:rPr>
        <w:t xml:space="preserve"> Попов - председател на Регионалната колегия на Камарата на архитектите-Бургас</w:t>
      </w:r>
      <w:r w:rsidR="00830395">
        <w:rPr>
          <w:rStyle w:val="Strong"/>
          <w:b w:val="0"/>
          <w:lang w:val="en-US"/>
        </w:rPr>
        <w:t>.</w:t>
      </w:r>
      <w:r w:rsidR="00830395">
        <w:rPr>
          <w:rStyle w:val="Strong"/>
          <w:b w:val="0"/>
        </w:rPr>
        <w:t xml:space="preserve"> </w:t>
      </w:r>
      <w:r w:rsidR="00830395">
        <w:t>Статев предложи да се изпрати заявлението до общинска администрация за становище по законосъобразност за изготвяне на докладна записка</w:t>
      </w:r>
      <w:r w:rsidR="00830395">
        <w:rPr>
          <w:rStyle w:val="Strong"/>
          <w:b w:val="0"/>
        </w:rPr>
        <w:t xml:space="preserve">, като с </w:t>
      </w:r>
      <w:r w:rsidR="00830395" w:rsidRPr="001174EC">
        <w:rPr>
          <w:rStyle w:val="Strong"/>
          <w:b w:val="0"/>
          <w:i/>
        </w:rPr>
        <w:t>6</w:t>
      </w:r>
      <w:r w:rsidR="00830395" w:rsidRPr="00830395">
        <w:rPr>
          <w:bCs/>
          <w:i/>
          <w:iCs/>
          <w:lang w:eastAsia="bg-BG"/>
        </w:rPr>
        <w:t xml:space="preserve"> </w:t>
      </w:r>
      <w:r w:rsidR="00830395">
        <w:rPr>
          <w:bCs/>
          <w:i/>
          <w:iCs/>
          <w:lang w:eastAsia="bg-BG"/>
        </w:rPr>
        <w:t xml:space="preserve"> гл. "за", 0 гл. "против" и 1</w:t>
      </w:r>
      <w:r w:rsidR="00830395" w:rsidRPr="00830395">
        <w:rPr>
          <w:bCs/>
          <w:i/>
          <w:iCs/>
          <w:lang w:eastAsia="bg-BG"/>
        </w:rPr>
        <w:t xml:space="preserve"> гл. "въздържали се", то бе подкрепено. </w:t>
      </w:r>
    </w:p>
    <w:p w14:paraId="08CF6CFF" w14:textId="77777777" w:rsidR="0008757F" w:rsidRDefault="0008757F" w:rsidP="00830395">
      <w:pPr>
        <w:ind w:firstLine="709"/>
        <w:contextualSpacing/>
        <w:jc w:val="both"/>
        <w:rPr>
          <w:bCs/>
          <w:i/>
          <w:iCs/>
          <w:lang w:eastAsia="bg-BG"/>
        </w:rPr>
      </w:pPr>
      <w:r>
        <w:t xml:space="preserve">След приключване на дебатите и в резултат на явно гласуване, </w:t>
      </w:r>
      <w:r>
        <w:rPr>
          <w:rStyle w:val="Emphasis"/>
          <w:b/>
          <w:bCs/>
        </w:rPr>
        <w:t>с 6 гл. "за", 0 гл. "против" и 1 гл. "въздържали се",</w:t>
      </w:r>
      <w:r>
        <w:t xml:space="preserve"> членовете на Постоянната комисия по устройство на територията приеха следното</w:t>
      </w:r>
    </w:p>
    <w:p w14:paraId="18952E5B" w14:textId="77777777" w:rsidR="006854EC" w:rsidRPr="008253C8" w:rsidRDefault="006854EC" w:rsidP="006854EC">
      <w:pPr>
        <w:spacing w:before="100" w:beforeAutospacing="1" w:after="100" w:afterAutospacing="1"/>
        <w:jc w:val="center"/>
        <w:rPr>
          <w:lang w:eastAsia="bg-BG"/>
        </w:rPr>
      </w:pPr>
      <w:r w:rsidRPr="008253C8">
        <w:rPr>
          <w:b/>
          <w:bCs/>
          <w:lang w:eastAsia="bg-BG"/>
        </w:rPr>
        <w:lastRenderedPageBreak/>
        <w:t>СТАНОВИЩЕ:</w:t>
      </w:r>
    </w:p>
    <w:p w14:paraId="31A66923" w14:textId="77777777" w:rsidR="001174EC" w:rsidRPr="001174EC" w:rsidRDefault="001174EC" w:rsidP="001174E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174EC">
        <w:rPr>
          <w:b/>
          <w:bCs/>
          <w:lang w:eastAsia="bg-BG"/>
        </w:rPr>
        <w:t>1. Изпраща до общинска администрация за становище относно законосъобразността и целесъобразността на исканото отклонение.</w:t>
      </w:r>
    </w:p>
    <w:p w14:paraId="581C25BA" w14:textId="77777777" w:rsidR="001174EC" w:rsidRPr="001174EC" w:rsidRDefault="001174EC" w:rsidP="001174EC">
      <w:pPr>
        <w:suppressAutoHyphens w:val="0"/>
        <w:spacing w:before="100" w:beforeAutospacing="1" w:after="100" w:afterAutospacing="1"/>
        <w:ind w:firstLine="708"/>
        <w:jc w:val="both"/>
        <w:rPr>
          <w:lang w:eastAsia="bg-BG"/>
        </w:rPr>
      </w:pPr>
      <w:r w:rsidRPr="001174EC">
        <w:rPr>
          <w:b/>
          <w:bCs/>
          <w:lang w:eastAsia="bg-BG"/>
        </w:rPr>
        <w:t xml:space="preserve">2. При положително становище да се изготви извънредна докладна записка до предстоящата сесия на Общински съвет - Бургас на 11.04.2023 г. </w:t>
      </w:r>
    </w:p>
    <w:p w14:paraId="078F187A" w14:textId="77777777" w:rsidR="006854EC" w:rsidRPr="00337D7D" w:rsidRDefault="00830395" w:rsidP="00830395">
      <w:pPr>
        <w:tabs>
          <w:tab w:val="left" w:pos="0"/>
        </w:tabs>
        <w:contextualSpacing/>
        <w:jc w:val="center"/>
        <w:rPr>
          <w:b/>
          <w:u w:val="thick"/>
        </w:rPr>
      </w:pPr>
      <w:r w:rsidRPr="00830395">
        <w:rPr>
          <w:lang w:eastAsia="bg-BG"/>
        </w:rPr>
        <w:t> </w:t>
      </w:r>
      <w:r w:rsidR="006854EC" w:rsidRPr="00CC6469">
        <w:rPr>
          <w:lang w:eastAsia="bg-BG"/>
        </w:rPr>
        <w:t> </w:t>
      </w:r>
      <w:r w:rsidR="006854EC" w:rsidRPr="008C65D8">
        <w:rPr>
          <w:b/>
          <w:u w:val="thick"/>
        </w:rPr>
        <w:t>--</w:t>
      </w:r>
      <w:r w:rsidR="006854EC">
        <w:rPr>
          <w:b/>
          <w:u w:val="thick"/>
        </w:rPr>
        <w:t>-------------------------------</w:t>
      </w:r>
      <w:r w:rsidR="006854EC" w:rsidRPr="008C65D8">
        <w:rPr>
          <w:b/>
          <w:u w:val="thick"/>
        </w:rPr>
        <w:t>-----------------------------------------------------</w:t>
      </w:r>
    </w:p>
    <w:p w14:paraId="17AAA1F7" w14:textId="77777777" w:rsidR="006854EC" w:rsidRPr="00790F49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08144991" w14:textId="77777777" w:rsidR="006854EC" w:rsidRPr="00790F49" w:rsidRDefault="006854EC" w:rsidP="006854EC">
      <w:pPr>
        <w:autoSpaceDN w:val="0"/>
        <w:spacing w:after="200" w:line="276" w:lineRule="auto"/>
        <w:ind w:left="4248"/>
        <w:contextualSpacing/>
        <w:jc w:val="both"/>
        <w:textAlignment w:val="baseline"/>
        <w:rPr>
          <w:b/>
        </w:rPr>
      </w:pPr>
      <w:r w:rsidRPr="00790F49">
        <w:rPr>
          <w:b/>
        </w:rPr>
        <w:t>ПРЕДСЕДАТЕЛ: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0D56E212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tab/>
      </w:r>
      <w:r w:rsidRPr="00790F49">
        <w:rPr>
          <w:b/>
        </w:rPr>
        <w:t xml:space="preserve">(АРХ. </w:t>
      </w:r>
      <w:r w:rsidRPr="006E2E92">
        <w:rPr>
          <w:b/>
          <w:lang w:eastAsia="bg-BG"/>
        </w:rPr>
        <w:t>ПЕТЪР СТАТЕВ</w:t>
      </w:r>
      <w:r w:rsidRPr="00790F49">
        <w:rPr>
          <w:b/>
        </w:rPr>
        <w:t>)</w:t>
      </w:r>
    </w:p>
    <w:p w14:paraId="592B8E53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76FFF26C" w14:textId="77777777" w:rsidR="006854EC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</w:p>
    <w:p w14:paraId="54040521" w14:textId="77777777" w:rsidR="006854EC" w:rsidRPr="00790F49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i/>
        </w:rPr>
      </w:pPr>
      <w:r w:rsidRPr="00790F49">
        <w:rPr>
          <w:b/>
        </w:rPr>
        <w:t>ПРОТОКОЛИСТ:</w:t>
      </w:r>
      <w:r w:rsidRPr="00790F49">
        <w:t xml:space="preserve"> </w:t>
      </w:r>
      <w:r w:rsidRPr="00790F49">
        <w:rPr>
          <w:b/>
        </w:rPr>
        <w:t>………………………</w:t>
      </w:r>
    </w:p>
    <w:p w14:paraId="3945B268" w14:textId="77777777" w:rsidR="006854EC" w:rsidRPr="00187470" w:rsidRDefault="006854EC" w:rsidP="006854EC">
      <w:pPr>
        <w:autoSpaceDN w:val="0"/>
        <w:spacing w:after="200" w:line="276" w:lineRule="auto"/>
        <w:contextualSpacing/>
        <w:jc w:val="both"/>
        <w:textAlignment w:val="baseline"/>
        <w:rPr>
          <w:b/>
        </w:rPr>
      </w:pPr>
      <w:r w:rsidRPr="00790F49">
        <w:tab/>
        <w:t xml:space="preserve">  </w:t>
      </w:r>
      <w:r w:rsidRPr="00790F49">
        <w:tab/>
        <w:t xml:space="preserve">          </w:t>
      </w:r>
      <w:r w:rsidRPr="00790F49">
        <w:rPr>
          <w:b/>
        </w:rPr>
        <w:t>(</w:t>
      </w:r>
      <w:r>
        <w:rPr>
          <w:b/>
        </w:rPr>
        <w:t xml:space="preserve">Гергана </w:t>
      </w:r>
      <w:proofErr w:type="spellStart"/>
      <w:r>
        <w:rPr>
          <w:b/>
        </w:rPr>
        <w:t>Чанакова</w:t>
      </w:r>
      <w:proofErr w:type="spellEnd"/>
      <w:r w:rsidRPr="00790F49">
        <w:rPr>
          <w:b/>
        </w:rPr>
        <w:t>)</w:t>
      </w:r>
    </w:p>
    <w:p w14:paraId="41DA1D71" w14:textId="77777777" w:rsidR="002D2531" w:rsidRPr="0089476C" w:rsidRDefault="002D2531">
      <w:pPr>
        <w:rPr>
          <w:sz w:val="28"/>
          <w:szCs w:val="28"/>
        </w:rPr>
      </w:pPr>
    </w:p>
    <w:sectPr w:rsidR="002D2531" w:rsidRPr="0089476C" w:rsidSect="0012574F">
      <w:pgSz w:w="11906" w:h="16838"/>
      <w:pgMar w:top="567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972411"/>
    <w:multiLevelType w:val="hybridMultilevel"/>
    <w:tmpl w:val="373665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41A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B680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52CE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A174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A4ED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45E49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6C7AA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9E133B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2772A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A63B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2447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E46F0"/>
    <w:multiLevelType w:val="hybridMultilevel"/>
    <w:tmpl w:val="379CBA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F1F3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7E129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731E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5"/>
  </w:num>
  <w:num w:numId="4">
    <w:abstractNumId w:val="7"/>
  </w:num>
  <w:num w:numId="5">
    <w:abstractNumId w:val="13"/>
  </w:num>
  <w:num w:numId="6">
    <w:abstractNumId w:val="10"/>
  </w:num>
  <w:num w:numId="7">
    <w:abstractNumId w:val="2"/>
  </w:num>
  <w:num w:numId="8">
    <w:abstractNumId w:val="5"/>
  </w:num>
  <w:num w:numId="9">
    <w:abstractNumId w:val="11"/>
  </w:num>
  <w:num w:numId="10">
    <w:abstractNumId w:val="6"/>
  </w:num>
  <w:num w:numId="11">
    <w:abstractNumId w:val="16"/>
  </w:num>
  <w:num w:numId="12">
    <w:abstractNumId w:val="4"/>
  </w:num>
  <w:num w:numId="13">
    <w:abstractNumId w:val="17"/>
  </w:num>
  <w:num w:numId="14">
    <w:abstractNumId w:val="12"/>
  </w:num>
  <w:num w:numId="15">
    <w:abstractNumId w:val="9"/>
  </w:num>
  <w:num w:numId="16">
    <w:abstractNumId w:val="3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187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F3D"/>
    <w:rsid w:val="0008757F"/>
    <w:rsid w:val="000B16A5"/>
    <w:rsid w:val="000E227F"/>
    <w:rsid w:val="001174EC"/>
    <w:rsid w:val="0012574F"/>
    <w:rsid w:val="00150A77"/>
    <w:rsid w:val="001636B2"/>
    <w:rsid w:val="001A5D17"/>
    <w:rsid w:val="001F542B"/>
    <w:rsid w:val="001F5C4E"/>
    <w:rsid w:val="00245DEA"/>
    <w:rsid w:val="002D2531"/>
    <w:rsid w:val="002E1E4C"/>
    <w:rsid w:val="002E752F"/>
    <w:rsid w:val="00361036"/>
    <w:rsid w:val="004B50F6"/>
    <w:rsid w:val="00542B85"/>
    <w:rsid w:val="005A6BE7"/>
    <w:rsid w:val="0063353B"/>
    <w:rsid w:val="006854EC"/>
    <w:rsid w:val="00692205"/>
    <w:rsid w:val="007325F0"/>
    <w:rsid w:val="00750F5D"/>
    <w:rsid w:val="0082121F"/>
    <w:rsid w:val="00830395"/>
    <w:rsid w:val="008522FE"/>
    <w:rsid w:val="0089476C"/>
    <w:rsid w:val="008B6F3D"/>
    <w:rsid w:val="008C459C"/>
    <w:rsid w:val="0092295A"/>
    <w:rsid w:val="00AC1BCC"/>
    <w:rsid w:val="00C7473F"/>
    <w:rsid w:val="00CB6FF0"/>
    <w:rsid w:val="00CC3CBE"/>
    <w:rsid w:val="00D03113"/>
    <w:rsid w:val="00DC0E3F"/>
    <w:rsid w:val="00E65060"/>
    <w:rsid w:val="00E82708"/>
    <w:rsid w:val="00ED2953"/>
    <w:rsid w:val="00F507B5"/>
    <w:rsid w:val="00FD6EAD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70DB4F"/>
  <w15:docId w15:val="{B01E7FDE-DD3A-4D86-9D83-D9C26AA43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574F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/>
      <w:b w:val="0"/>
      <w:bCs w:val="0"/>
      <w:strike w:val="0"/>
      <w:dstrike w:val="0"/>
      <w:color w:val="666666"/>
      <w:sz w:val="15"/>
      <w:szCs w:val="15"/>
      <w:u w:val="non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89476C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0E227F"/>
    <w:rPr>
      <w:b/>
      <w:bCs/>
    </w:rPr>
  </w:style>
  <w:style w:type="character" w:styleId="Emphasis">
    <w:name w:val="Emphasis"/>
    <w:basedOn w:val="DefaultParagraphFont"/>
    <w:uiPriority w:val="20"/>
    <w:qFormat/>
    <w:rsid w:val="000E227F"/>
    <w:rPr>
      <w:i/>
      <w:iCs/>
    </w:rPr>
  </w:style>
  <w:style w:type="paragraph" w:styleId="ListParagraph">
    <w:name w:val="List Paragraph"/>
    <w:basedOn w:val="Normal"/>
    <w:uiPriority w:val="34"/>
    <w:qFormat/>
    <w:rsid w:val="006854EC"/>
    <w:pPr>
      <w:suppressAutoHyphens w:val="0"/>
      <w:ind w:left="720"/>
      <w:contextualSpacing/>
    </w:pPr>
    <w:rPr>
      <w:rFonts w:eastAsia="Calibri"/>
      <w:szCs w:val="22"/>
      <w:lang w:eastAsia="en-US"/>
    </w:rPr>
  </w:style>
  <w:style w:type="paragraph" w:styleId="NoSpacing">
    <w:name w:val="No Spacing"/>
    <w:uiPriority w:val="1"/>
    <w:qFormat/>
    <w:rsid w:val="006854EC"/>
    <w:rPr>
      <w:rFonts w:ascii="Calibri" w:eastAsia="Calibri" w:hAnsi="Calibri"/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650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50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5060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50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506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4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8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1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.stoykova\Desktop\&#1056;&#1072;&#1079;&#1085;&#1080;\&#1055;&#1080;&#1089;&#1084;&#1086;%20&#1041;&#1083;&#1072;&#1085;&#1082;&#1072;%20&#1054;&#1057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Писмо Бланка ОС.dot</Template>
  <TotalTime>60</TotalTime>
  <Pages>9</Pages>
  <Words>3134</Words>
  <Characters>17870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Bourgas Municipality</Company>
  <LinksUpToDate>false</LinksUpToDate>
  <CharactersWithSpaces>20963</CharactersWithSpaces>
  <SharedDoc>false</SharedDoc>
  <HLinks>
    <vt:vector size="6" baseType="variant">
      <vt:variant>
        <vt:i4>4915205</vt:i4>
      </vt:variant>
      <vt:variant>
        <vt:i4>0</vt:i4>
      </vt:variant>
      <vt:variant>
        <vt:i4>0</vt:i4>
      </vt:variant>
      <vt:variant>
        <vt:i4>5</vt:i4>
      </vt:variant>
      <vt:variant>
        <vt:lpwstr>http://www.burgascouncil.org/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Petya Stoykova</dc:creator>
  <cp:keywords/>
  <cp:lastModifiedBy>Gergana Chanakova</cp:lastModifiedBy>
  <cp:revision>14</cp:revision>
  <cp:lastPrinted>2010-11-04T13:16:00Z</cp:lastPrinted>
  <dcterms:created xsi:type="dcterms:W3CDTF">2023-03-27T07:26:00Z</dcterms:created>
  <dcterms:modified xsi:type="dcterms:W3CDTF">2023-04-07T12:57:00Z</dcterms:modified>
</cp:coreProperties>
</file>