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A564A3B" w14:textId="77777777" w:rsidR="002D2531" w:rsidRDefault="002D2531"/>
    <w:p w14:paraId="5B6AC074" w14:textId="77777777" w:rsidR="0012574F" w:rsidRPr="00B50C42" w:rsidRDefault="0012574F" w:rsidP="0012574F">
      <w:pPr>
        <w:jc w:val="both"/>
        <w:rPr>
          <w:b/>
          <w:bCs/>
        </w:rPr>
      </w:pPr>
    </w:p>
    <w:p w14:paraId="29660845" w14:textId="77777777" w:rsidR="0012574F" w:rsidRPr="00B50C42" w:rsidRDefault="0012574F" w:rsidP="0012574F">
      <w:pPr>
        <w:jc w:val="both"/>
        <w:rPr>
          <w:b/>
          <w:bCs/>
        </w:rPr>
      </w:pPr>
    </w:p>
    <w:p w14:paraId="4A5808A5" w14:textId="77777777" w:rsidR="0012574F" w:rsidRPr="00D03113" w:rsidRDefault="0012574F" w:rsidP="0012574F">
      <w:pPr>
        <w:keepNext/>
        <w:ind w:left="360"/>
        <w:jc w:val="center"/>
        <w:outlineLvl w:val="0"/>
        <w:rPr>
          <w:b/>
          <w:spacing w:val="100"/>
          <w:sz w:val="36"/>
          <w:szCs w:val="36"/>
          <w:lang w:val="en-US"/>
        </w:rPr>
      </w:pPr>
      <w:r w:rsidRPr="00D03113">
        <w:rPr>
          <w:b/>
          <w:spacing w:val="100"/>
          <w:sz w:val="36"/>
          <w:szCs w:val="36"/>
        </w:rPr>
        <w:t xml:space="preserve">ОБЩИНСКИ СЪВЕТ </w:t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794C15A3" wp14:editId="76E6FBC2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165530E6" wp14:editId="5D419EED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508A05" w14:textId="77777777" w:rsidR="0012574F" w:rsidRPr="00D03113" w:rsidRDefault="001F5C4E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>8000 Бургас, ул. „</w:t>
      </w:r>
      <w:proofErr w:type="spellStart"/>
      <w:r w:rsidR="0012574F" w:rsidRPr="00D03113">
        <w:rPr>
          <w:sz w:val="22"/>
          <w:szCs w:val="22"/>
        </w:rPr>
        <w:t>Александровска</w:t>
      </w:r>
      <w:proofErr w:type="spellEnd"/>
      <w:r w:rsidR="0012574F" w:rsidRPr="00D03113">
        <w:rPr>
          <w:sz w:val="22"/>
          <w:szCs w:val="22"/>
        </w:rPr>
        <w:t>” № 26</w:t>
      </w:r>
    </w:p>
    <w:p w14:paraId="62CBA0C1" w14:textId="77777777" w:rsidR="0012574F" w:rsidRPr="00D03113" w:rsidRDefault="0012574F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 xml:space="preserve">тел.: </w:t>
      </w:r>
      <w:r w:rsidR="00692205" w:rsidRPr="00D03113">
        <w:rPr>
          <w:sz w:val="22"/>
          <w:szCs w:val="22"/>
        </w:rPr>
        <w:t xml:space="preserve">056/ 90 </w:t>
      </w:r>
      <w:r w:rsidR="00692205" w:rsidRPr="00D03113">
        <w:rPr>
          <w:sz w:val="22"/>
          <w:szCs w:val="22"/>
          <w:lang w:val="en-US"/>
        </w:rPr>
        <w:t>7</w:t>
      </w:r>
      <w:r w:rsidR="00692205" w:rsidRPr="00D03113">
        <w:rPr>
          <w:sz w:val="22"/>
          <w:szCs w:val="22"/>
        </w:rPr>
        <w:t>2 07</w:t>
      </w:r>
    </w:p>
    <w:p w14:paraId="38E2FC22" w14:textId="77777777" w:rsidR="0012574F" w:rsidRPr="00D03113" w:rsidRDefault="00471E6D" w:rsidP="0012574F">
      <w:pPr>
        <w:jc w:val="center"/>
        <w:rPr>
          <w:rFonts w:ascii="Tahoma" w:hAnsi="Tahoma" w:cs="Arial"/>
          <w:sz w:val="22"/>
          <w:szCs w:val="22"/>
          <w:lang w:val="en-US"/>
        </w:rPr>
      </w:pPr>
      <w:hyperlink r:id="rId7" w:history="1"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www.burgas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council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.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org</w:t>
        </w:r>
      </w:hyperlink>
      <w:r w:rsidR="0012574F" w:rsidRPr="00D03113">
        <w:rPr>
          <w:sz w:val="22"/>
          <w:szCs w:val="22"/>
          <w:lang w:val="ru-RU"/>
        </w:rPr>
        <w:t xml:space="preserve">; </w:t>
      </w:r>
      <w:r w:rsidR="0012574F" w:rsidRPr="00D03113">
        <w:rPr>
          <w:sz w:val="22"/>
          <w:szCs w:val="22"/>
          <w:lang w:val="en-US"/>
        </w:rPr>
        <w:t>e-mail</w:t>
      </w:r>
      <w:r w:rsidR="0012574F" w:rsidRPr="00D03113">
        <w:rPr>
          <w:sz w:val="22"/>
          <w:szCs w:val="22"/>
        </w:rPr>
        <w:t xml:space="preserve">: </w:t>
      </w:r>
      <w:r w:rsidR="0012574F" w:rsidRPr="00D03113">
        <w:rPr>
          <w:sz w:val="22"/>
          <w:szCs w:val="22"/>
          <w:lang w:val="pt-BR"/>
        </w:rPr>
        <w:t>council</w:t>
      </w:r>
      <w:r w:rsidR="0012574F" w:rsidRPr="00D03113">
        <w:rPr>
          <w:sz w:val="22"/>
          <w:szCs w:val="22"/>
        </w:rPr>
        <w:t>@</w:t>
      </w:r>
      <w:r w:rsidR="0012574F" w:rsidRPr="00D03113">
        <w:rPr>
          <w:sz w:val="22"/>
          <w:szCs w:val="22"/>
          <w:lang w:val="pt-BR"/>
        </w:rPr>
        <w:t>burgas</w:t>
      </w:r>
      <w:r w:rsidR="0012574F" w:rsidRPr="00D03113">
        <w:rPr>
          <w:sz w:val="22"/>
          <w:szCs w:val="22"/>
        </w:rPr>
        <w:t>.</w:t>
      </w:r>
      <w:proofErr w:type="spellStart"/>
      <w:r w:rsidR="00150A77" w:rsidRPr="00D03113">
        <w:rPr>
          <w:sz w:val="22"/>
          <w:szCs w:val="22"/>
          <w:lang w:val="en-US"/>
        </w:rPr>
        <w:t>bg</w:t>
      </w:r>
      <w:proofErr w:type="spellEnd"/>
    </w:p>
    <w:p w14:paraId="76EF6D07" w14:textId="77777777" w:rsidR="002D2531" w:rsidRDefault="0012574F" w:rsidP="00187356">
      <w:pPr>
        <w:ind w:firstLine="708"/>
      </w:pPr>
      <w:r w:rsidRPr="00B50C42">
        <w:rPr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397ACCDB" wp14:editId="3711B078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EF8C3C" id="Straight Connector 4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5A36AD16" w14:textId="77777777" w:rsidR="00187356" w:rsidRPr="003A57E6" w:rsidRDefault="00187356" w:rsidP="00187356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ОБЩИНСКИ ПРЕДПРИЯТИЯ И ДРУЖЕСТВА</w:t>
      </w:r>
    </w:p>
    <w:p w14:paraId="7E9B1575" w14:textId="77777777" w:rsidR="00187356" w:rsidRDefault="00187356" w:rsidP="00187356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E931BFF" w14:textId="77777777" w:rsidR="00187356" w:rsidRPr="003B597A" w:rsidRDefault="00187356" w:rsidP="00187356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№36</w:t>
      </w:r>
    </w:p>
    <w:p w14:paraId="0CA5CE19" w14:textId="77777777" w:rsidR="00187356" w:rsidRDefault="00187356" w:rsidP="00187356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4FE03AFF" w14:textId="77777777" w:rsidR="00187356" w:rsidRDefault="00187356" w:rsidP="00187356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06.04.2023 г., от 14</w:t>
      </w:r>
      <w:r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часа,</w:t>
      </w:r>
      <w:r w:rsidRPr="00372A88">
        <w:rPr>
          <w:rFonts w:ascii="Times New Roman" w:hAnsi="Times New Roman"/>
          <w:sz w:val="24"/>
          <w:szCs w:val="24"/>
        </w:rPr>
        <w:t xml:space="preserve"> в Зала </w:t>
      </w:r>
      <w:r>
        <w:rPr>
          <w:rFonts w:ascii="Times New Roman" w:hAnsi="Times New Roman"/>
          <w:sz w:val="24"/>
          <w:szCs w:val="24"/>
        </w:rPr>
        <w:t>1</w:t>
      </w:r>
      <w:r w:rsidRPr="00372A88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</w:t>
      </w:r>
      <w:proofErr w:type="spellStart"/>
      <w:r w:rsidRPr="00372A88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372A88">
        <w:rPr>
          <w:rFonts w:ascii="Times New Roman" w:hAnsi="Times New Roman"/>
          <w:sz w:val="24"/>
          <w:szCs w:val="24"/>
        </w:rPr>
        <w:t>“ 26</w:t>
      </w:r>
      <w:r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</w:p>
    <w:p w14:paraId="68441F07" w14:textId="77777777" w:rsidR="00187356" w:rsidRDefault="00187356" w:rsidP="00187356">
      <w:pPr>
        <w:suppressAutoHyphens w:val="0"/>
        <w:ind w:firstLine="708"/>
        <w:jc w:val="both"/>
        <w:rPr>
          <w:lang w:eastAsia="bg-BG"/>
        </w:rPr>
      </w:pPr>
      <w:r w:rsidRPr="0005779D">
        <w:rPr>
          <w:lang w:eastAsia="bg-BG"/>
        </w:rPr>
        <w:t>На заседанието на комисията присъстваха</w:t>
      </w:r>
      <w:r>
        <w:rPr>
          <w:lang w:eastAsia="bg-BG"/>
        </w:rPr>
        <w:t xml:space="preserve"> Георги Дракалиев – председател, Кирил Начев – зам.-председател </w:t>
      </w:r>
      <w:r w:rsidRPr="0005779D">
        <w:rPr>
          <w:lang w:eastAsia="bg-BG"/>
        </w:rPr>
        <w:t>и членове:</w:t>
      </w:r>
      <w:r w:rsidR="00BF402C">
        <w:rPr>
          <w:lang w:eastAsia="bg-BG"/>
        </w:rPr>
        <w:t xml:space="preserve"> </w:t>
      </w:r>
      <w:r>
        <w:rPr>
          <w:lang w:eastAsia="bg-BG"/>
        </w:rPr>
        <w:t xml:space="preserve">Димчо Грудев, </w:t>
      </w:r>
      <w:r w:rsidRPr="0005779D">
        <w:rPr>
          <w:lang w:eastAsia="bg-BG"/>
        </w:rPr>
        <w:t>Евели</w:t>
      </w:r>
      <w:r w:rsidR="00BF402C">
        <w:rPr>
          <w:lang w:eastAsia="bg-BG"/>
        </w:rPr>
        <w:t>на Михалева, Бенчо Бенчев, Стоян Коларов</w:t>
      </w:r>
    </w:p>
    <w:p w14:paraId="186739F2" w14:textId="77777777" w:rsidR="00187356" w:rsidRDefault="00187356" w:rsidP="00187356">
      <w:pPr>
        <w:suppressAutoHyphens w:val="0"/>
        <w:ind w:firstLine="708"/>
        <w:jc w:val="both"/>
        <w:rPr>
          <w:lang w:eastAsia="bg-BG"/>
        </w:rPr>
      </w:pPr>
      <w:r>
        <w:rPr>
          <w:lang w:eastAsia="bg-BG"/>
        </w:rPr>
        <w:t>По уважителни причини отсъства</w:t>
      </w:r>
      <w:r w:rsidR="00BF402C">
        <w:rPr>
          <w:lang w:eastAsia="bg-BG"/>
        </w:rPr>
        <w:t xml:space="preserve"> Тодор Йосифов.</w:t>
      </w:r>
    </w:p>
    <w:p w14:paraId="4B26A9B1" w14:textId="77777777" w:rsidR="00187356" w:rsidRPr="009564E4" w:rsidRDefault="00187356" w:rsidP="00187356">
      <w:pPr>
        <w:jc w:val="both"/>
      </w:pPr>
      <w:r>
        <w:rPr>
          <w:lang w:eastAsia="bg-BG"/>
        </w:rPr>
        <w:tab/>
      </w:r>
      <w:r w:rsidRPr="009564E4">
        <w:t>От общинска администрация присъстваха Живко Димитров -директор на дирекция "Управл</w:t>
      </w:r>
      <w:r w:rsidR="00B27EEC">
        <w:t xml:space="preserve">ение на общинската собственост", </w:t>
      </w:r>
      <w:proofErr w:type="spellStart"/>
      <w:r w:rsidR="00B27EEC" w:rsidRPr="00B27EEC">
        <w:rPr>
          <w:lang w:eastAsia="bg-BG"/>
        </w:rPr>
        <w:t>Радовеста</w:t>
      </w:r>
      <w:proofErr w:type="spellEnd"/>
      <w:r w:rsidR="00B27EEC" w:rsidRPr="00B27EEC">
        <w:rPr>
          <w:lang w:eastAsia="bg-BG"/>
        </w:rPr>
        <w:t xml:space="preserve"> </w:t>
      </w:r>
      <w:proofErr w:type="spellStart"/>
      <w:r w:rsidR="00B27EEC" w:rsidRPr="00B27EEC">
        <w:rPr>
          <w:lang w:eastAsia="bg-BG"/>
        </w:rPr>
        <w:t>Стюърт</w:t>
      </w:r>
      <w:proofErr w:type="spellEnd"/>
      <w:r w:rsidR="00B27EEC" w:rsidRPr="00B27EEC">
        <w:rPr>
          <w:lang w:eastAsia="bg-BG"/>
        </w:rPr>
        <w:t xml:space="preserve"> - директор на ОП "Туризъм"</w:t>
      </w:r>
      <w:r w:rsidR="00B27EEC">
        <w:rPr>
          <w:lang w:eastAsia="bg-BG"/>
        </w:rPr>
        <w:t>.</w:t>
      </w:r>
    </w:p>
    <w:p w14:paraId="2548CEA8" w14:textId="77777777" w:rsidR="00187356" w:rsidRPr="003229A5" w:rsidRDefault="00187356" w:rsidP="00BF402C">
      <w:pPr>
        <w:ind w:firstLine="708"/>
        <w:jc w:val="both"/>
        <w:rPr>
          <w:lang w:eastAsia="bg-BG"/>
        </w:rPr>
      </w:pPr>
      <w:r w:rsidRPr="00F014DA">
        <w:t xml:space="preserve">Заседанието откри и ръководи </w:t>
      </w:r>
      <w:r w:rsidRPr="00F014DA">
        <w:rPr>
          <w:lang w:eastAsia="bg-BG"/>
        </w:rPr>
        <w:t>председател</w:t>
      </w:r>
      <w:r>
        <w:rPr>
          <w:lang w:eastAsia="bg-BG"/>
        </w:rPr>
        <w:t>ят</w:t>
      </w:r>
      <w:r w:rsidRPr="00F014DA">
        <w:t xml:space="preserve"> на ПКОСОПД –</w:t>
      </w:r>
      <w:r>
        <w:t xml:space="preserve"> </w:t>
      </w:r>
      <w:r>
        <w:rPr>
          <w:lang w:eastAsia="bg-BG"/>
        </w:rPr>
        <w:t xml:space="preserve">Георги Дракалиев, като </w:t>
      </w:r>
      <w:r>
        <w:rPr>
          <w:i/>
        </w:rPr>
        <w:t>с 6</w:t>
      </w:r>
      <w:r w:rsidRPr="00F014DA">
        <w:rPr>
          <w:rStyle w:val="CommentReference"/>
          <w:i/>
        </w:rPr>
        <w:t xml:space="preserve"> </w:t>
      </w:r>
      <w:r w:rsidRPr="00F014DA">
        <w:rPr>
          <w:i/>
          <w:lang w:eastAsia="bg-BG"/>
        </w:rPr>
        <w:t>гл. „за“, 0 гл. „против“ и 0 гл. „въздържал се“</w:t>
      </w:r>
      <w:r w:rsidRPr="00F014DA">
        <w:rPr>
          <w:i/>
          <w:lang w:val="en-US" w:eastAsia="bg-BG"/>
        </w:rPr>
        <w:t>,</w:t>
      </w:r>
      <w:r w:rsidRPr="00F014DA">
        <w:rPr>
          <w:i/>
          <w:lang w:eastAsia="bg-BG"/>
        </w:rPr>
        <w:t xml:space="preserve"> </w:t>
      </w:r>
      <w:r w:rsidRPr="00F014DA">
        <w:rPr>
          <w:lang w:eastAsia="bg-BG"/>
        </w:rPr>
        <w:t>се прие следния</w:t>
      </w:r>
      <w:r>
        <w:rPr>
          <w:lang w:eastAsia="bg-BG"/>
        </w:rPr>
        <w:t>т</w:t>
      </w:r>
      <w:r w:rsidRPr="00734945">
        <w:rPr>
          <w:i/>
          <w:lang w:eastAsia="bg-BG"/>
        </w:rPr>
        <w:t xml:space="preserve"> </w:t>
      </w:r>
    </w:p>
    <w:p w14:paraId="752CD753" w14:textId="77777777" w:rsidR="00187356" w:rsidRPr="00FD05EA" w:rsidRDefault="00187356" w:rsidP="00187356">
      <w:pPr>
        <w:ind w:firstLine="708"/>
        <w:contextualSpacing/>
        <w:jc w:val="both"/>
        <w:rPr>
          <w:i/>
          <w:lang w:eastAsia="bg-BG"/>
        </w:rPr>
      </w:pPr>
    </w:p>
    <w:p w14:paraId="544D7241" w14:textId="77777777" w:rsidR="00BF402C" w:rsidRPr="00B90155" w:rsidRDefault="00BF402C" w:rsidP="00BF402C">
      <w:pPr>
        <w:contextualSpacing/>
        <w:jc w:val="center"/>
        <w:rPr>
          <w:b/>
          <w:lang w:eastAsia="my-MM" w:bidi="my-MM"/>
        </w:rPr>
      </w:pPr>
      <w:r w:rsidRPr="00B90155">
        <w:rPr>
          <w:b/>
          <w:lang w:eastAsia="my-MM" w:bidi="my-MM"/>
        </w:rPr>
        <w:t>ДНЕВЕН РЕД</w:t>
      </w:r>
    </w:p>
    <w:p w14:paraId="3A24FF0E" w14:textId="77777777" w:rsidR="00BF402C" w:rsidRPr="00B90155" w:rsidRDefault="00BF402C" w:rsidP="00BF402C">
      <w:pPr>
        <w:jc w:val="both"/>
        <w:rPr>
          <w:u w:val="thick"/>
        </w:rPr>
      </w:pPr>
    </w:p>
    <w:p w14:paraId="385994F4" w14:textId="77777777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13858</w:t>
      </w:r>
      <w:r>
        <w:t xml:space="preserve">  </w:t>
      </w:r>
      <w:r>
        <w:rPr>
          <w:rStyle w:val="Strong"/>
        </w:rPr>
        <w:t xml:space="preserve">Докладна записка от д-р Атанас Димов </w:t>
      </w:r>
      <w:proofErr w:type="spellStart"/>
      <w:r>
        <w:rPr>
          <w:rStyle w:val="Strong"/>
        </w:rPr>
        <w:t>Бошев</w:t>
      </w:r>
      <w:proofErr w:type="spellEnd"/>
      <w:r>
        <w:rPr>
          <w:rStyle w:val="Strong"/>
        </w:rPr>
        <w:t xml:space="preserve"> - управител на "Медицински център II - Бургас" ЕООД,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 xml:space="preserve">относно: </w:t>
      </w:r>
      <w:r>
        <w:t>Продажба на недвижим имот, дълготраен материален актив, включен в капитала на дружеството</w:t>
      </w:r>
    </w:p>
    <w:p w14:paraId="5FB41873" w14:textId="77777777" w:rsidR="00BF402C" w:rsidRPr="00232B1C" w:rsidRDefault="00BF402C" w:rsidP="00BF402C">
      <w:pPr>
        <w:suppressAutoHyphens w:val="0"/>
        <w:jc w:val="both"/>
        <w:rPr>
          <w:rFonts w:eastAsiaTheme="minorHAnsi"/>
          <w:b/>
          <w:u w:val="single"/>
        </w:rPr>
      </w:pPr>
    </w:p>
    <w:p w14:paraId="1B1ADC61" w14:textId="77777777" w:rsidR="00BF402C" w:rsidRPr="005F2BD5" w:rsidRDefault="00BF402C" w:rsidP="00BF402C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5F2BD5">
        <w:rPr>
          <w:i/>
        </w:rPr>
        <w:t>ОбС</w:t>
      </w:r>
      <w:proofErr w:type="spellEnd"/>
      <w:r w:rsidRPr="005F2BD5">
        <w:rPr>
          <w:i/>
        </w:rPr>
        <w:t xml:space="preserve"> 08-00-</w:t>
      </w:r>
      <w:r w:rsidRPr="004F3847">
        <w:rPr>
          <w:i/>
        </w:rPr>
        <w:t xml:space="preserve">13947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Приемане на общинска Програма за осигуряване на извънкласни и извънучилищни дейности за децата и младежите в социалните услуги в Община Бургас „И АЗ ОБИЧАМ ДА СПОРТУВАМ И ТВОРЯ В СВОБОДНОТО СИ ВРЕМЕ” </w:t>
      </w:r>
    </w:p>
    <w:p w14:paraId="70853E97" w14:textId="77777777" w:rsidR="00BF402C" w:rsidRPr="005F2BD5" w:rsidRDefault="00BF402C" w:rsidP="00BF402C">
      <w:pPr>
        <w:ind w:left="720"/>
        <w:jc w:val="both"/>
        <w:rPr>
          <w:rFonts w:eastAsiaTheme="minorHAnsi"/>
          <w:b/>
          <w:u w:val="single"/>
        </w:rPr>
      </w:pPr>
    </w:p>
    <w:p w14:paraId="42BF2064" w14:textId="77777777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5F2BD5">
        <w:rPr>
          <w:i/>
        </w:rPr>
        <w:t>ОбС</w:t>
      </w:r>
      <w:proofErr w:type="spellEnd"/>
      <w:r w:rsidRPr="005F2BD5">
        <w:rPr>
          <w:i/>
        </w:rPr>
        <w:t xml:space="preserve"> 08-00-</w:t>
      </w:r>
      <w:r w:rsidRPr="004F3847">
        <w:rPr>
          <w:i/>
        </w:rPr>
        <w:t>13892</w:t>
      </w:r>
      <w:r>
        <w:t xml:space="preserve"> </w:t>
      </w:r>
      <w:r>
        <w:rPr>
          <w:rStyle w:val="Strong"/>
        </w:rPr>
        <w:t>Докладна записка</w:t>
      </w:r>
      <w:r>
        <w:t xml:space="preserve"> </w:t>
      </w:r>
      <w:r>
        <w:rPr>
          <w:rStyle w:val="Strong"/>
        </w:rPr>
        <w:t xml:space="preserve">от Йорданка Ананиева - зам.-кмет „Образование, здравеопазване, социални дейности и младежки политики“ на Община Бургас, </w:t>
      </w:r>
      <w:r>
        <w:rPr>
          <w:rStyle w:val="Emphasis"/>
        </w:rPr>
        <w:t xml:space="preserve">относно: </w:t>
      </w:r>
      <w:r>
        <w:t>Общинска програма за закрила на детето 2023 година</w:t>
      </w:r>
    </w:p>
    <w:p w14:paraId="394A67C8" w14:textId="77777777" w:rsidR="00BF402C" w:rsidRDefault="00BF402C" w:rsidP="00BF402C">
      <w:pPr>
        <w:pStyle w:val="ListParagraph"/>
        <w:rPr>
          <w:b/>
          <w:u w:val="single"/>
        </w:rPr>
      </w:pPr>
    </w:p>
    <w:p w14:paraId="767C3A1F" w14:textId="77777777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5F2BD5">
        <w:rPr>
          <w:i/>
        </w:rPr>
        <w:t>ОбС</w:t>
      </w:r>
      <w:proofErr w:type="spellEnd"/>
      <w:r w:rsidRPr="005F2BD5">
        <w:rPr>
          <w:i/>
        </w:rPr>
        <w:t xml:space="preserve"> 08-00-</w:t>
      </w:r>
      <w:r w:rsidRPr="004F3847">
        <w:rPr>
          <w:i/>
        </w:rPr>
        <w:t>13922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Заявление за ползване правата по издадено разрешително за </w:t>
      </w:r>
      <w:proofErr w:type="spellStart"/>
      <w:r>
        <w:t>водовземане</w:t>
      </w:r>
      <w:proofErr w:type="spellEnd"/>
      <w:r>
        <w:t xml:space="preserve"> на минерална вода от находище „Бургаски минерални бани“, кв. "Ветрен", гр. Бургас („Център за комплексно обслужване на деца с увреждания и хронични заболявания“ - гр. Бургас) </w:t>
      </w:r>
    </w:p>
    <w:p w14:paraId="16CEA8A2" w14:textId="77777777" w:rsidR="00BF402C" w:rsidRDefault="00BF402C" w:rsidP="00BF402C">
      <w:pPr>
        <w:pStyle w:val="ListParagraph"/>
        <w:rPr>
          <w:b/>
          <w:u w:val="single"/>
        </w:rPr>
      </w:pPr>
    </w:p>
    <w:p w14:paraId="1127FB96" w14:textId="77777777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5F2BD5">
        <w:rPr>
          <w:i/>
        </w:rPr>
        <w:t>ОбС</w:t>
      </w:r>
      <w:proofErr w:type="spellEnd"/>
      <w:r w:rsidRPr="005F2BD5">
        <w:rPr>
          <w:i/>
        </w:rPr>
        <w:t xml:space="preserve"> 08-00-</w:t>
      </w:r>
      <w:r w:rsidRPr="004F3847">
        <w:rPr>
          <w:i/>
        </w:rPr>
        <w:t>13924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Заявление за ползване правата по издадено разрешително за </w:t>
      </w:r>
      <w:proofErr w:type="spellStart"/>
      <w:r>
        <w:t>водовземане</w:t>
      </w:r>
      <w:proofErr w:type="spellEnd"/>
      <w:r>
        <w:t xml:space="preserve"> на минерална вода от находище „Бургаски минерални бани“, кв. "Ветрен", гр. Бургас („Профилактика, рехабилитация и отдих“ ЕАД) </w:t>
      </w:r>
    </w:p>
    <w:p w14:paraId="45EB6DD4" w14:textId="77777777" w:rsidR="00BF402C" w:rsidRDefault="00BF402C" w:rsidP="00BF402C">
      <w:pPr>
        <w:pStyle w:val="ListParagraph"/>
      </w:pPr>
    </w:p>
    <w:p w14:paraId="73E12AAA" w14:textId="77777777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r>
        <w:t xml:space="preserve"> </w:t>
      </w:r>
      <w:proofErr w:type="spellStart"/>
      <w:r w:rsidRPr="005F2BD5">
        <w:rPr>
          <w:i/>
        </w:rPr>
        <w:t>ОбС</w:t>
      </w:r>
      <w:proofErr w:type="spellEnd"/>
      <w:r w:rsidRPr="005F2BD5">
        <w:rPr>
          <w:i/>
        </w:rPr>
        <w:t xml:space="preserve"> 08-00-</w:t>
      </w:r>
      <w:r w:rsidRPr="004F3847">
        <w:rPr>
          <w:i/>
        </w:rPr>
        <w:t>13923 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Заявление за продължаване срока на действие на разрешително за </w:t>
      </w:r>
      <w:proofErr w:type="spellStart"/>
      <w:r>
        <w:t>водовземане</w:t>
      </w:r>
      <w:proofErr w:type="spellEnd"/>
      <w:r>
        <w:t xml:space="preserve"> на минерална вода от находище "Изворище", с. Изворище, община Бургас </w:t>
      </w:r>
    </w:p>
    <w:p w14:paraId="202EB4FE" w14:textId="77777777" w:rsidR="00BF402C" w:rsidRDefault="00BF402C" w:rsidP="00BF402C">
      <w:pPr>
        <w:pStyle w:val="ListParagraph"/>
        <w:rPr>
          <w:b/>
          <w:u w:val="single"/>
        </w:rPr>
      </w:pPr>
    </w:p>
    <w:p w14:paraId="3AE24A38" w14:textId="77777777" w:rsidR="00BF402C" w:rsidRPr="001900C7" w:rsidRDefault="00BF402C" w:rsidP="00BF402C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5F2BD5">
        <w:rPr>
          <w:i/>
        </w:rPr>
        <w:t>ОбС</w:t>
      </w:r>
      <w:proofErr w:type="spellEnd"/>
      <w:r w:rsidRPr="005F2BD5">
        <w:rPr>
          <w:i/>
        </w:rPr>
        <w:t xml:space="preserve"> 08-00-</w:t>
      </w:r>
      <w:r w:rsidRPr="004F3847">
        <w:rPr>
          <w:i/>
        </w:rPr>
        <w:t>13957</w:t>
      </w:r>
      <w:r>
        <w:t xml:space="preserve"> 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Учредяване право на строеж на “Електроразпределение ЮГ” ЕАД за изграждане на трафопост в имот – общинска собственост, представляващ ПИ с идентификатор 07079.619.47 по КККР на гр. Бургас </w:t>
      </w:r>
    </w:p>
    <w:p w14:paraId="164606EF" w14:textId="77777777" w:rsidR="00BF402C" w:rsidRDefault="00BF402C" w:rsidP="00BF402C">
      <w:pPr>
        <w:pStyle w:val="ListParagraph"/>
        <w:rPr>
          <w:b/>
          <w:u w:val="single"/>
        </w:rPr>
      </w:pPr>
    </w:p>
    <w:p w14:paraId="1784C855" w14:textId="77777777" w:rsidR="00BF402C" w:rsidRPr="001900C7" w:rsidRDefault="00BF402C" w:rsidP="00BF402C">
      <w:pPr>
        <w:numPr>
          <w:ilvl w:val="0"/>
          <w:numId w:val="2"/>
        </w:numPr>
        <w:suppressAutoHyphens w:val="0"/>
        <w:jc w:val="both"/>
        <w:rPr>
          <w:b/>
          <w:u w:val="single"/>
        </w:rPr>
      </w:pPr>
      <w:proofErr w:type="spellStart"/>
      <w:r w:rsidRPr="001900C7">
        <w:rPr>
          <w:i/>
        </w:rPr>
        <w:t>ОбС</w:t>
      </w:r>
      <w:proofErr w:type="spellEnd"/>
      <w:r w:rsidRPr="001900C7">
        <w:rPr>
          <w:i/>
        </w:rPr>
        <w:t xml:space="preserve"> 08-00-</w:t>
      </w:r>
      <w:r>
        <w:t xml:space="preserve">13977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Учредяване на безвъзмездно, безсрочно право на строеж в полза на  Министерство на здравеопазването за изграждане на сграда за нуждите на ЦСМП-Бургас в УПИ ІІ в кв.4б по действащия ПУП-ПРЗ на ж.к. „Зорница“, гр. Бургас, представляващ ПИ с идентификатор 07079.601.238 по КККР на гр. Бургас </w:t>
      </w:r>
    </w:p>
    <w:p w14:paraId="5C061F9F" w14:textId="77777777" w:rsidR="00BF402C" w:rsidRPr="001900C7" w:rsidRDefault="00BF402C" w:rsidP="00BF402C">
      <w:pPr>
        <w:suppressAutoHyphens w:val="0"/>
        <w:jc w:val="both"/>
        <w:rPr>
          <w:b/>
          <w:u w:val="single"/>
        </w:rPr>
      </w:pPr>
    </w:p>
    <w:p w14:paraId="71F8002F" w14:textId="77777777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b/>
          <w:u w:val="single"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13954</w:t>
      </w:r>
      <w:r>
        <w:t> 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Отдаване под наем на общински имот – частна общинска собственост, представляващ част от самостоятелен обект в сграда с идентификатор 07079.608.15.1.93 по КККР на гр. Бургас, находящ се в гр. Бургас, ул. „Константин Величков“ №29, вх. 5, партер, на юридическо лице с нестопанска цел за осъществяване на общественополезна дейност - „Общински съюз на пенсионерите - Бургас“ </w:t>
      </w:r>
    </w:p>
    <w:p w14:paraId="522BFAB7" w14:textId="77777777" w:rsidR="00BF402C" w:rsidRDefault="00BF402C" w:rsidP="00BF402C">
      <w:pPr>
        <w:pStyle w:val="ListParagraph"/>
        <w:rPr>
          <w:b/>
          <w:u w:val="single"/>
        </w:rPr>
      </w:pPr>
    </w:p>
    <w:p w14:paraId="7C3E3131" w14:textId="77777777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b/>
          <w:u w:val="single"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13945</w:t>
      </w:r>
      <w:r>
        <w:t> 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Предоставяне управлението на недвижим имот – публична държавна собственост, находящ се в гр. Бургас, кв. Ветрен, </w:t>
      </w:r>
      <w:proofErr w:type="spellStart"/>
      <w:r>
        <w:t>в.з</w:t>
      </w:r>
      <w:proofErr w:type="spellEnd"/>
      <w:r>
        <w:t>. „Минерални бани“, предоставен безвъзмездно за управление на Община Бургас, на Професионална гимназия по туризъм „Проф. д-р Асен Златаров“ към Учебно- производствен комплекс „Младост“ </w:t>
      </w:r>
    </w:p>
    <w:p w14:paraId="78F22886" w14:textId="77777777" w:rsidR="00BF402C" w:rsidRDefault="00BF402C" w:rsidP="00BF402C">
      <w:pPr>
        <w:pStyle w:val="ListParagraph"/>
        <w:rPr>
          <w:b/>
          <w:u w:val="single"/>
        </w:rPr>
      </w:pPr>
    </w:p>
    <w:p w14:paraId="7D09831A" w14:textId="77777777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</w:t>
      </w:r>
      <w:r w:rsidRPr="004F3847">
        <w:rPr>
          <w:i/>
        </w:rPr>
        <w:t>-13956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Предоставяне безвъзмездно за управление на ОП „Туризъм“ на имоти и вещи – общинска собственост, представляващи допълващо застрояване и благоустрояване към Етнографски музей – гр. Бургас: кафе, сглобяема сцена и прилежащ към тях терен (</w:t>
      </w:r>
      <w:proofErr w:type="spellStart"/>
      <w:r>
        <w:t>алейна</w:t>
      </w:r>
      <w:proofErr w:type="spellEnd"/>
      <w:r>
        <w:t xml:space="preserve"> мрежа и зелени площи), част от УПИ III в кв. 90 по плана на ЦГЧ, гр. Бургас, съответен на ПИ с идентификатор 07079.611.105 по КККР на гр. Бургас </w:t>
      </w:r>
    </w:p>
    <w:p w14:paraId="70F78855" w14:textId="77777777" w:rsidR="00BF402C" w:rsidRDefault="00BF402C" w:rsidP="00BF402C">
      <w:pPr>
        <w:pStyle w:val="ListParagraph"/>
        <w:rPr>
          <w:rFonts w:eastAsia="Calibri"/>
          <w:b/>
          <w:u w:val="single"/>
        </w:rPr>
      </w:pPr>
    </w:p>
    <w:p w14:paraId="633629E0" w14:textId="77777777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13958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Предоставяне безвъзмездно за управление на Център за подкрепа на личностното развитие – Бургас, недвижими имоти - частна общинска собственост, представляващи обособени обекти в бл. 1„А“, ж.к. „Славейков“, гр. Бургас </w:t>
      </w:r>
    </w:p>
    <w:p w14:paraId="2FF1601A" w14:textId="77777777" w:rsidR="00BF402C" w:rsidRDefault="00BF402C" w:rsidP="00BF402C">
      <w:pPr>
        <w:pStyle w:val="ListParagraph"/>
        <w:rPr>
          <w:rFonts w:eastAsia="Calibri"/>
          <w:b/>
          <w:u w:val="single"/>
        </w:rPr>
      </w:pPr>
    </w:p>
    <w:p w14:paraId="5A00843C" w14:textId="3D00835D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="Calibri"/>
          <w:u w:val="thick"/>
          <w:lang w:eastAsia="en-US"/>
        </w:rPr>
      </w:pPr>
      <w:proofErr w:type="spellStart"/>
      <w:r w:rsidRPr="00F06955">
        <w:rPr>
          <w:i/>
        </w:rPr>
        <w:lastRenderedPageBreak/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13966</w:t>
      </w:r>
      <w:r>
        <w:t xml:space="preserve"> 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Предоставяне на общинска земя на основание §27, ал.2, т.3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решение на Общинската служба по земеделие - Бургас, за  обезщетяване на наследниците на Г</w:t>
      </w:r>
      <w:r w:rsidR="00471E6D">
        <w:t>.</w:t>
      </w:r>
      <w:r>
        <w:t xml:space="preserve"> З</w:t>
      </w:r>
      <w:r w:rsidR="00471E6D">
        <w:t>.</w:t>
      </w:r>
      <w:r>
        <w:t xml:space="preserve"> Я</w:t>
      </w:r>
      <w:r w:rsidR="00471E6D">
        <w:t>.</w:t>
      </w:r>
    </w:p>
    <w:p w14:paraId="60DDD3E0" w14:textId="77777777" w:rsidR="00BF402C" w:rsidRDefault="00BF402C" w:rsidP="00BF402C">
      <w:pPr>
        <w:pStyle w:val="ListParagraph"/>
        <w:rPr>
          <w:rFonts w:eastAsia="Calibri"/>
        </w:rPr>
      </w:pPr>
    </w:p>
    <w:p w14:paraId="39162FA9" w14:textId="77777777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="Calibri"/>
          <w:u w:val="thick"/>
          <w:lang w:eastAsia="en-US"/>
        </w:rPr>
      </w:pPr>
      <w:r w:rsidRPr="00F06955">
        <w:rPr>
          <w:rFonts w:eastAsia="Calibri"/>
          <w:lang w:eastAsia="en-US"/>
        </w:rPr>
        <w:t> </w:t>
      </w: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13951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Прекратяване на съсобственост между Община Бургас и физическо лице, чрез продажба на 59/759 </w:t>
      </w:r>
      <w:proofErr w:type="spellStart"/>
      <w:r>
        <w:t>кв.м</w:t>
      </w:r>
      <w:proofErr w:type="spellEnd"/>
      <w:r>
        <w:t xml:space="preserve"> </w:t>
      </w:r>
      <w:proofErr w:type="spellStart"/>
      <w:r>
        <w:t>ид</w:t>
      </w:r>
      <w:proofErr w:type="spellEnd"/>
      <w:r>
        <w:t xml:space="preserve">. ч. от УПИ Х-10 в кв. 94, целият с площ 759 </w:t>
      </w:r>
      <w:proofErr w:type="spellStart"/>
      <w:r>
        <w:t>кв.м</w:t>
      </w:r>
      <w:proofErr w:type="spellEnd"/>
      <w:r>
        <w:t xml:space="preserve">, по плана на кв. Банево, гр. Бургас - частна общинска собственост  </w:t>
      </w:r>
    </w:p>
    <w:p w14:paraId="232F46D4" w14:textId="77777777" w:rsidR="00BF402C" w:rsidRDefault="00BF402C" w:rsidP="00BF402C">
      <w:pPr>
        <w:pStyle w:val="ListParagraph"/>
        <w:rPr>
          <w:rFonts w:eastAsia="Calibri"/>
          <w:u w:val="thick"/>
        </w:rPr>
      </w:pPr>
    </w:p>
    <w:p w14:paraId="67BD0416" w14:textId="77777777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13952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Прекратяване на съсобственост между Община Бургас и физическо лице, чрез продажба на 113/1182 </w:t>
      </w:r>
      <w:proofErr w:type="spellStart"/>
      <w:r>
        <w:t>кв.м</w:t>
      </w:r>
      <w:proofErr w:type="spellEnd"/>
      <w:r>
        <w:t xml:space="preserve"> </w:t>
      </w:r>
      <w:proofErr w:type="spellStart"/>
      <w:r>
        <w:t>ид</w:t>
      </w:r>
      <w:proofErr w:type="spellEnd"/>
      <w:r>
        <w:t xml:space="preserve">. ч. от УПИ V-124,125 в кв. 8, целият с площ 1182 </w:t>
      </w:r>
      <w:proofErr w:type="spellStart"/>
      <w:r>
        <w:t>кв.м</w:t>
      </w:r>
      <w:proofErr w:type="spellEnd"/>
      <w:r>
        <w:t>, по плана на кв. Банево, гр. Бургас - частна общинска собственост </w:t>
      </w:r>
    </w:p>
    <w:p w14:paraId="5952AE5C" w14:textId="77777777" w:rsidR="00BF402C" w:rsidRDefault="00BF402C" w:rsidP="00BF402C">
      <w:pPr>
        <w:pStyle w:val="ListParagraph"/>
        <w:rPr>
          <w:rFonts w:eastAsia="Calibri"/>
          <w:b/>
          <w:u w:val="single"/>
        </w:rPr>
      </w:pPr>
    </w:p>
    <w:p w14:paraId="53F7EE9D" w14:textId="77777777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13953</w:t>
      </w:r>
      <w:r>
        <w:t> 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Прекратяване на съсобственост между Община Бургас и физическо лице чрез продажба на общинските </w:t>
      </w:r>
      <w:proofErr w:type="spellStart"/>
      <w:r>
        <w:t>идeални</w:t>
      </w:r>
      <w:proofErr w:type="spellEnd"/>
      <w:r>
        <w:t xml:space="preserve"> части от УПИ ІІ-300 в кв.40 по ПУП-ПРЗ на с. Брястовец, Община Бургас</w:t>
      </w:r>
    </w:p>
    <w:p w14:paraId="6989EC27" w14:textId="77777777" w:rsidR="00BF402C" w:rsidRDefault="00BF402C" w:rsidP="00BF402C">
      <w:pPr>
        <w:pStyle w:val="ListParagraph"/>
        <w:rPr>
          <w:rFonts w:eastAsia="Calibri"/>
          <w:b/>
          <w:u w:val="single"/>
        </w:rPr>
      </w:pPr>
    </w:p>
    <w:p w14:paraId="6B357C51" w14:textId="77777777" w:rsidR="00BF402C" w:rsidRDefault="00BF402C" w:rsidP="00BF402C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13955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Прекратяване на съсобственост между Община Бургас и физическо лице в недвижим имот, представляващ УПИ X-186 в кв. 10 по плана на </w:t>
      </w:r>
      <w:proofErr w:type="spellStart"/>
      <w:r>
        <w:t>в.з</w:t>
      </w:r>
      <w:proofErr w:type="spellEnd"/>
      <w:r>
        <w:t>. Боровете, землище кв. Банево, гр. Бургас, съответен на ПИ с идентификатор 07079.705.2186 по одобрените КККР на гр. Бургас, чрез продажба на общинската идеална част от имота </w:t>
      </w:r>
    </w:p>
    <w:p w14:paraId="7DEF1BB2" w14:textId="77777777" w:rsidR="00BF402C" w:rsidRDefault="00BF402C" w:rsidP="00BF402C">
      <w:pPr>
        <w:pStyle w:val="ListParagraph"/>
        <w:rPr>
          <w:i/>
        </w:rPr>
      </w:pPr>
    </w:p>
    <w:p w14:paraId="590667A2" w14:textId="77777777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13961</w:t>
      </w:r>
      <w:r>
        <w:t> 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Прекратяване на съсобственост между Община Бургас и физическо лице, чрез продажба на 24/729 </w:t>
      </w:r>
      <w:proofErr w:type="spellStart"/>
      <w:r>
        <w:t>кв.м</w:t>
      </w:r>
      <w:proofErr w:type="spellEnd"/>
      <w:r>
        <w:t xml:space="preserve"> идеални части от УПИ ХІV-465 в кв.47, целият с площ 729 </w:t>
      </w:r>
      <w:proofErr w:type="spellStart"/>
      <w:r>
        <w:t>кв.м</w:t>
      </w:r>
      <w:proofErr w:type="spellEnd"/>
      <w:r>
        <w:t>, по плана на кв. Ветрен, гр. Бургас - частна общинска собственост </w:t>
      </w:r>
    </w:p>
    <w:p w14:paraId="65C2A850" w14:textId="77777777" w:rsidR="00BF402C" w:rsidRDefault="00BF402C" w:rsidP="00BF402C">
      <w:pPr>
        <w:pStyle w:val="ListParagraph"/>
        <w:rPr>
          <w:rFonts w:eastAsia="Calibri"/>
          <w:b/>
          <w:u w:val="single"/>
        </w:rPr>
      </w:pPr>
    </w:p>
    <w:p w14:paraId="77BFE591" w14:textId="77777777" w:rsidR="00BF402C" w:rsidRDefault="00BF402C" w:rsidP="00BF402C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 xml:space="preserve">13962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Прекратяване на съсобственост, чрез продажба на общинската идеална част от недвижим имот – УПИ XIII-876 в кв. 36 по ПУП-ПРЗ на гр. Българово, община Бургас</w:t>
      </w:r>
    </w:p>
    <w:p w14:paraId="17D6EA15" w14:textId="77777777" w:rsidR="00BF402C" w:rsidRDefault="00BF402C" w:rsidP="00BF402C">
      <w:pPr>
        <w:pStyle w:val="ListParagraph"/>
        <w:rPr>
          <w:i/>
        </w:rPr>
      </w:pPr>
    </w:p>
    <w:p w14:paraId="2ADEEB97" w14:textId="77777777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13963</w:t>
      </w:r>
      <w:r>
        <w:t> 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Прекратяване на съсобственост, чрез продажба на общинската идеална част от недвижим имот – УПИ I-547 в кв. 63 по ПУП-ПРЗ на гр. Българово, община Бургас</w:t>
      </w:r>
    </w:p>
    <w:p w14:paraId="4500D007" w14:textId="77777777" w:rsidR="00BF402C" w:rsidRDefault="00BF402C" w:rsidP="00BF402C">
      <w:pPr>
        <w:pStyle w:val="ListParagraph"/>
        <w:rPr>
          <w:rFonts w:eastAsia="Calibri"/>
          <w:b/>
          <w:u w:val="single"/>
        </w:rPr>
      </w:pPr>
    </w:p>
    <w:p w14:paraId="4B398405" w14:textId="77777777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F06955">
        <w:rPr>
          <w:i/>
        </w:rPr>
        <w:lastRenderedPageBreak/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13964</w:t>
      </w:r>
      <w:r>
        <w:t> 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Прекратяване на съсобственост, чрез продажба на общинска идеална част от недвижим имот – УПИ I-309 в кв. 26 по плана на кв. Лозово, гр. Бургас. </w:t>
      </w:r>
    </w:p>
    <w:p w14:paraId="788A87BC" w14:textId="77777777" w:rsidR="00BF402C" w:rsidRDefault="00BF402C" w:rsidP="00BF402C">
      <w:pPr>
        <w:pStyle w:val="ListParagraph"/>
        <w:rPr>
          <w:rFonts w:eastAsia="Calibri"/>
          <w:b/>
          <w:u w:val="single"/>
        </w:rPr>
      </w:pPr>
    </w:p>
    <w:p w14:paraId="758621EB" w14:textId="77777777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13965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Продажба на недвижим имот, частна общинска собственост, представляващ 364,50/969 </w:t>
      </w:r>
      <w:proofErr w:type="spellStart"/>
      <w:r>
        <w:t>кв.м</w:t>
      </w:r>
      <w:proofErr w:type="spellEnd"/>
      <w:r>
        <w:t xml:space="preserve"> идеални части от УПИ VІ-329,330,742 в кв.15, целият с площ от 969 </w:t>
      </w:r>
      <w:proofErr w:type="spellStart"/>
      <w:r>
        <w:t>кв.м</w:t>
      </w:r>
      <w:proofErr w:type="spellEnd"/>
      <w:r>
        <w:t xml:space="preserve">, по плана на </w:t>
      </w:r>
      <w:proofErr w:type="spellStart"/>
      <w:r>
        <w:t>в.з</w:t>
      </w:r>
      <w:proofErr w:type="spellEnd"/>
      <w:r>
        <w:t>. “Минерални бани“, гр. Бургас, по реда на  чл. 35, ал. 3 от ЗОС </w:t>
      </w:r>
    </w:p>
    <w:p w14:paraId="35D0207E" w14:textId="77777777" w:rsidR="00BF402C" w:rsidRDefault="00BF402C" w:rsidP="00BF402C">
      <w:pPr>
        <w:pStyle w:val="ListParagraph"/>
        <w:rPr>
          <w:rFonts w:eastAsia="Calibri"/>
          <w:b/>
          <w:u w:val="single"/>
        </w:rPr>
      </w:pPr>
    </w:p>
    <w:p w14:paraId="0C7B5FD0" w14:textId="77777777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13959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Продажба на общинско жилище, находящо се в гр. Бургас, ж.к. „Лазур”, ул. „</w:t>
      </w:r>
      <w:proofErr w:type="spellStart"/>
      <w:r>
        <w:t>Абоба</w:t>
      </w:r>
      <w:proofErr w:type="spellEnd"/>
      <w:r>
        <w:t>“ №7, ет. 4, ап. 11, на наемател, настанен по административен ред </w:t>
      </w:r>
    </w:p>
    <w:p w14:paraId="74176076" w14:textId="77777777" w:rsidR="00BF402C" w:rsidRDefault="00BF402C" w:rsidP="00BF402C">
      <w:pPr>
        <w:pStyle w:val="ListParagraph"/>
        <w:rPr>
          <w:rFonts w:eastAsia="Calibri"/>
          <w:b/>
          <w:u w:val="single"/>
        </w:rPr>
      </w:pPr>
    </w:p>
    <w:p w14:paraId="3FDC8E05" w14:textId="77777777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13960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Продажба на общинско жилище, находящо се в гр. Бургас, </w:t>
      </w:r>
      <w:proofErr w:type="spellStart"/>
      <w:r>
        <w:t>ж.к.“Изгрев</w:t>
      </w:r>
      <w:proofErr w:type="spellEnd"/>
      <w:r>
        <w:t>”, бл.№70, вх.№3, ет.№2, ап.-ляв, на наемател, настанен</w:t>
      </w:r>
      <w:r>
        <w:rPr>
          <w:rStyle w:val="Strong"/>
        </w:rPr>
        <w:t xml:space="preserve"> </w:t>
      </w:r>
      <w:r>
        <w:t>по</w:t>
      </w:r>
      <w:r>
        <w:rPr>
          <w:rStyle w:val="Strong"/>
        </w:rPr>
        <w:t xml:space="preserve"> </w:t>
      </w:r>
      <w:r>
        <w:t>административен ред </w:t>
      </w:r>
    </w:p>
    <w:p w14:paraId="0B41391A" w14:textId="77777777" w:rsidR="00BF402C" w:rsidRPr="00D05D3D" w:rsidRDefault="00BF402C" w:rsidP="00D05D3D">
      <w:pPr>
        <w:rPr>
          <w:rFonts w:eastAsia="Calibri"/>
          <w:b/>
          <w:u w:val="single"/>
        </w:rPr>
      </w:pPr>
    </w:p>
    <w:p w14:paraId="60384168" w14:textId="77777777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13795</w:t>
      </w:r>
      <w:r>
        <w:t xml:space="preserve">  </w:t>
      </w:r>
      <w:r>
        <w:rPr>
          <w:rStyle w:val="Strong"/>
        </w:rPr>
        <w:t xml:space="preserve">Докладна записка от Георги Дракалиев и Николай Стоянов - общински съветници от ПП ВМРО - Българско национално движение, </w:t>
      </w:r>
      <w:r>
        <w:rPr>
          <w:rStyle w:val="Emphasis"/>
        </w:rPr>
        <w:t xml:space="preserve">относно: </w:t>
      </w:r>
      <w:r>
        <w:t>Опазване на културното наследство на територията на община Бургас </w:t>
      </w:r>
    </w:p>
    <w:p w14:paraId="69321E00" w14:textId="77777777" w:rsidR="00BF402C" w:rsidRDefault="00BF402C" w:rsidP="00BF402C">
      <w:pPr>
        <w:pStyle w:val="ListParagraph"/>
      </w:pPr>
    </w:p>
    <w:p w14:paraId="42B5E36E" w14:textId="77777777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r>
        <w:t xml:space="preserve"> </w:t>
      </w: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13944</w:t>
      </w:r>
      <w:r>
        <w:t xml:space="preserve"> </w:t>
      </w:r>
      <w:r>
        <w:rPr>
          <w:rStyle w:val="Strong"/>
        </w:rPr>
        <w:t xml:space="preserve">Отчет от Димитър Николов - кмет на Община Бургас, </w:t>
      </w:r>
      <w:r>
        <w:rPr>
          <w:rStyle w:val="Emphasis"/>
        </w:rPr>
        <w:t xml:space="preserve">относно: </w:t>
      </w:r>
      <w:r>
        <w:t>Изпълнение на решенията на Общинския съвет, взети на сесиите, проведени в периода м. август 2022 - м. януари 2023 г. </w:t>
      </w:r>
    </w:p>
    <w:p w14:paraId="56E2CF59" w14:textId="77777777" w:rsidR="00BF402C" w:rsidRDefault="00BF402C" w:rsidP="00BF402C">
      <w:pPr>
        <w:pStyle w:val="ListParagraph"/>
        <w:rPr>
          <w:rFonts w:eastAsia="Calibri"/>
          <w:b/>
          <w:u w:val="single"/>
        </w:rPr>
      </w:pPr>
    </w:p>
    <w:p w14:paraId="563961BF" w14:textId="0602FA5D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13908 </w:t>
      </w:r>
      <w:r>
        <w:rPr>
          <w:rStyle w:val="Strong"/>
        </w:rPr>
        <w:t>Мотивирано предложение по чл.45ж, ал.1 от ППЗСПЗЗ от Н</w:t>
      </w:r>
      <w:r w:rsidR="00471E6D">
        <w:rPr>
          <w:rStyle w:val="Strong"/>
        </w:rPr>
        <w:t>.</w:t>
      </w:r>
      <w:r>
        <w:rPr>
          <w:rStyle w:val="Strong"/>
        </w:rPr>
        <w:t xml:space="preserve"> Бъчварова - Началник Общинска служба земеделие - Бургас, </w:t>
      </w:r>
      <w:r>
        <w:rPr>
          <w:rStyle w:val="Emphasis"/>
        </w:rPr>
        <w:t xml:space="preserve">относно: </w:t>
      </w:r>
      <w:r>
        <w:t>Обезщетение с част от ПИ 72151.18.12 по ККР с. Твърдица</w:t>
      </w:r>
    </w:p>
    <w:p w14:paraId="7267C31C" w14:textId="77777777" w:rsidR="00BF402C" w:rsidRDefault="00BF402C" w:rsidP="00BF402C">
      <w:pPr>
        <w:pStyle w:val="ListParagraph"/>
        <w:rPr>
          <w:rFonts w:eastAsia="Calibri"/>
          <w:b/>
          <w:u w:val="single"/>
        </w:rPr>
      </w:pPr>
    </w:p>
    <w:p w14:paraId="11B50A80" w14:textId="5790EC03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13909</w:t>
      </w:r>
      <w:r>
        <w:t xml:space="preserve"> </w:t>
      </w:r>
      <w:r>
        <w:rPr>
          <w:rStyle w:val="Strong"/>
        </w:rPr>
        <w:t>Мотивирано предложение по чл.45ж, ал.1 от ППЗСПЗЗ от Н</w:t>
      </w:r>
      <w:r w:rsidR="00471E6D">
        <w:rPr>
          <w:rStyle w:val="Strong"/>
        </w:rPr>
        <w:t>.</w:t>
      </w:r>
      <w:r>
        <w:rPr>
          <w:rStyle w:val="Strong"/>
        </w:rPr>
        <w:t xml:space="preserve"> Бъчварова - Началник Общинска служба земеделие - Бургас, </w:t>
      </w:r>
      <w:r>
        <w:rPr>
          <w:rStyle w:val="Emphasis"/>
        </w:rPr>
        <w:t xml:space="preserve">относно: </w:t>
      </w:r>
      <w:r>
        <w:t>Обезщетение с  ПИ 32425.21.14 по ККР с. Изворище</w:t>
      </w:r>
    </w:p>
    <w:p w14:paraId="696097C1" w14:textId="77777777" w:rsidR="00BF402C" w:rsidRDefault="00BF402C" w:rsidP="00BF402C">
      <w:pPr>
        <w:pStyle w:val="ListParagraph"/>
        <w:rPr>
          <w:rFonts w:eastAsia="Calibri"/>
          <w:b/>
          <w:u w:val="single"/>
        </w:rPr>
      </w:pPr>
    </w:p>
    <w:p w14:paraId="39AABD5A" w14:textId="3DE78663" w:rsidR="00BF402C" w:rsidRPr="00F06955" w:rsidRDefault="00BF402C" w:rsidP="00BF402C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13910</w:t>
      </w:r>
      <w:r>
        <w:t xml:space="preserve"> </w:t>
      </w:r>
      <w:r>
        <w:rPr>
          <w:rStyle w:val="Strong"/>
        </w:rPr>
        <w:t>Мотивирано предложение по чл.45ж, ал.1 от ППЗСПЗЗ от Н</w:t>
      </w:r>
      <w:r w:rsidR="00471E6D">
        <w:rPr>
          <w:rStyle w:val="Strong"/>
        </w:rPr>
        <w:t>.</w:t>
      </w:r>
      <w:r>
        <w:rPr>
          <w:rStyle w:val="Strong"/>
        </w:rPr>
        <w:t xml:space="preserve"> Бъчварова - Началник Общинска служба земеделие - Бургас, </w:t>
      </w:r>
      <w:r>
        <w:rPr>
          <w:rStyle w:val="Emphasis"/>
        </w:rPr>
        <w:t xml:space="preserve">относно: </w:t>
      </w:r>
      <w:r>
        <w:t>Обезщетение с  ПИ 32425.62.18 по ККР с. Изворище</w:t>
      </w:r>
    </w:p>
    <w:p w14:paraId="662EF14C" w14:textId="77777777" w:rsidR="00BF402C" w:rsidRDefault="00BF402C" w:rsidP="00BF402C">
      <w:pPr>
        <w:pStyle w:val="ListParagraph"/>
        <w:rPr>
          <w:i/>
          <w:iCs/>
        </w:rPr>
      </w:pPr>
    </w:p>
    <w:p w14:paraId="31EBD504" w14:textId="6DEB2D4A" w:rsidR="00BF402C" w:rsidRDefault="00BF402C" w:rsidP="00BF402C">
      <w:pPr>
        <w:numPr>
          <w:ilvl w:val="0"/>
          <w:numId w:val="2"/>
        </w:numPr>
        <w:suppressAutoHyphens w:val="0"/>
        <w:jc w:val="both"/>
        <w:rPr>
          <w:rFonts w:eastAsia="Calibri"/>
          <w:b/>
          <w:u w:val="single"/>
          <w:lang w:eastAsia="en-US"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12956</w:t>
      </w:r>
      <w:r>
        <w:t xml:space="preserve"> </w:t>
      </w:r>
      <w:r>
        <w:rPr>
          <w:rStyle w:val="Strong"/>
        </w:rPr>
        <w:t>Молба от М</w:t>
      </w:r>
      <w:r w:rsidR="00471E6D">
        <w:rPr>
          <w:rStyle w:val="Strong"/>
        </w:rPr>
        <w:t>.</w:t>
      </w:r>
      <w:r>
        <w:rPr>
          <w:rStyle w:val="Strong"/>
        </w:rPr>
        <w:t xml:space="preserve"> Генчева - Управител на "РМ Дар" ООД,</w:t>
      </w:r>
      <w:r>
        <w:t xml:space="preserve"> </w:t>
      </w:r>
      <w:r>
        <w:rPr>
          <w:rStyle w:val="Emphasis"/>
        </w:rPr>
        <w:t xml:space="preserve">относно: </w:t>
      </w:r>
      <w:r>
        <w:t>Сторниране на дължимия наем за периода от последното плащане до настоящия момент-м.06/2022г.</w:t>
      </w:r>
    </w:p>
    <w:p w14:paraId="3F57BD37" w14:textId="77777777" w:rsidR="00187356" w:rsidRPr="008F35C7" w:rsidRDefault="00187356" w:rsidP="00187356">
      <w:pPr>
        <w:tabs>
          <w:tab w:val="left" w:pos="0"/>
        </w:tabs>
        <w:suppressAutoHyphens w:val="0"/>
        <w:contextualSpacing/>
        <w:jc w:val="center"/>
        <w:rPr>
          <w:b/>
          <w:u w:val="thick"/>
        </w:rPr>
      </w:pPr>
      <w:r w:rsidRPr="009F2F83">
        <w:rPr>
          <w:b/>
          <w:u w:val="thick"/>
        </w:rPr>
        <w:t>---------------------------------------------------------------------------------------</w:t>
      </w:r>
    </w:p>
    <w:p w14:paraId="2402BAC1" w14:textId="77777777" w:rsidR="00187356" w:rsidRDefault="00187356" w:rsidP="00187356">
      <w:pPr>
        <w:pStyle w:val="Standard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7C33470" w14:textId="77777777" w:rsidR="00187356" w:rsidRDefault="00187356" w:rsidP="00187356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36BF7A9D" w14:textId="77777777" w:rsidR="00187356" w:rsidRPr="003A57E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ACFAF46" w14:textId="77777777" w:rsidR="00BF402C" w:rsidRDefault="00BF402C" w:rsidP="00BF402C">
      <w:pPr>
        <w:suppressAutoHyphens w:val="0"/>
        <w:jc w:val="center"/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13858</w:t>
      </w:r>
    </w:p>
    <w:p w14:paraId="3C841341" w14:textId="77777777" w:rsidR="00BF402C" w:rsidRPr="00F06955" w:rsidRDefault="00BF402C" w:rsidP="00BF402C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 xml:space="preserve">Докладна записка от д-р Атанас Димов </w:t>
      </w:r>
      <w:proofErr w:type="spellStart"/>
      <w:r>
        <w:rPr>
          <w:rStyle w:val="Strong"/>
        </w:rPr>
        <w:t>Бошев</w:t>
      </w:r>
      <w:proofErr w:type="spellEnd"/>
      <w:r>
        <w:rPr>
          <w:rStyle w:val="Strong"/>
        </w:rPr>
        <w:t xml:space="preserve"> - управител на "Медицински център II - Бургас" ЕООД,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 xml:space="preserve">относно: </w:t>
      </w:r>
      <w:r>
        <w:t>Продажба на недвижим имот, дълготраен материален актив, включен в капитала на дружеството</w:t>
      </w:r>
    </w:p>
    <w:p w14:paraId="31E38426" w14:textId="77777777" w:rsidR="00187356" w:rsidRPr="003D36FD" w:rsidRDefault="00187356" w:rsidP="00187356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00516FFD" w14:textId="77777777" w:rsidR="00B36010" w:rsidRPr="00B36010" w:rsidRDefault="00B36010" w:rsidP="00B3601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B36010">
        <w:rPr>
          <w:lang w:eastAsia="bg-BG"/>
        </w:rPr>
        <w:t>Георги Дракалиев запозна присъстващите с решението на Постоянната комисия по здравеопазване.</w:t>
      </w:r>
    </w:p>
    <w:p w14:paraId="4F41E9A4" w14:textId="77777777" w:rsidR="00B36010" w:rsidRPr="00B36010" w:rsidRDefault="00B36010" w:rsidP="00B3601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B36010">
        <w:rPr>
          <w:lang w:eastAsia="bg-BG"/>
        </w:rPr>
        <w:t xml:space="preserve">Д-р Атанас </w:t>
      </w:r>
      <w:proofErr w:type="spellStart"/>
      <w:r w:rsidRPr="00B36010">
        <w:rPr>
          <w:lang w:eastAsia="bg-BG"/>
        </w:rPr>
        <w:t>Бошев</w:t>
      </w:r>
      <w:proofErr w:type="spellEnd"/>
      <w:r w:rsidRPr="00B36010">
        <w:rPr>
          <w:lang w:eastAsia="bg-BG"/>
        </w:rPr>
        <w:t xml:space="preserve"> каза, че след препоръки от Постоянната комисия по здравеопазване докладната записка ще бъде преработена и представена за ново разглеждане.</w:t>
      </w:r>
    </w:p>
    <w:p w14:paraId="2EAD2347" w14:textId="77777777" w:rsidR="00B36010" w:rsidRPr="00B36010" w:rsidRDefault="00B36010" w:rsidP="00B3601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B36010">
        <w:rPr>
          <w:lang w:eastAsia="bg-BG"/>
        </w:rPr>
        <w:t>Заседаващите единодушно се съгласиха, че докладната записка трябва да бъде коригирана от вносителя.</w:t>
      </w:r>
    </w:p>
    <w:p w14:paraId="432F35D5" w14:textId="77777777" w:rsidR="00B36010" w:rsidRDefault="00B36010" w:rsidP="00B3601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B36010">
        <w:rPr>
          <w:lang w:eastAsia="bg-BG"/>
        </w:rPr>
        <w:t>След приключване на разискванията по докладната записка и в резултат на явно гласуване,</w:t>
      </w:r>
      <w:r w:rsidRPr="00B36010">
        <w:rPr>
          <w:b/>
          <w:bCs/>
          <w:lang w:eastAsia="bg-BG"/>
        </w:rPr>
        <w:t xml:space="preserve"> </w:t>
      </w:r>
      <w:r w:rsidRPr="00B36010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B36010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530FA75" w14:textId="77777777" w:rsidR="00B36010" w:rsidRPr="00B36010" w:rsidRDefault="00B36010" w:rsidP="00B3601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43051852" w14:textId="77777777" w:rsidR="00B36010" w:rsidRPr="00B36010" w:rsidRDefault="00B36010" w:rsidP="00B36010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36010">
        <w:rPr>
          <w:b/>
          <w:bCs/>
          <w:lang w:eastAsia="bg-BG"/>
        </w:rPr>
        <w:t>СТАНОВИЩЕ:</w:t>
      </w:r>
    </w:p>
    <w:p w14:paraId="3582D602" w14:textId="77777777" w:rsidR="00B36010" w:rsidRPr="00B36010" w:rsidRDefault="00B36010" w:rsidP="00B36010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36010">
        <w:rPr>
          <w:b/>
          <w:bCs/>
          <w:lang w:eastAsia="bg-BG"/>
        </w:rPr>
        <w:t xml:space="preserve">Връща на </w:t>
      </w:r>
      <w:r w:rsidRPr="00B36010">
        <w:rPr>
          <w:lang w:eastAsia="bg-BG"/>
        </w:rPr>
        <w:t>вносителя</w:t>
      </w:r>
      <w:r w:rsidRPr="00B36010">
        <w:rPr>
          <w:b/>
          <w:bCs/>
          <w:lang w:eastAsia="bg-BG"/>
        </w:rPr>
        <w:t xml:space="preserve"> </w:t>
      </w:r>
      <w:r w:rsidRPr="00B36010">
        <w:rPr>
          <w:lang w:eastAsia="bg-BG"/>
        </w:rPr>
        <w:t>за окомплектоване.</w:t>
      </w:r>
    </w:p>
    <w:p w14:paraId="7758EADB" w14:textId="77777777" w:rsidR="00187356" w:rsidRPr="0053377C" w:rsidRDefault="00187356" w:rsidP="0018735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</w:t>
      </w:r>
    </w:p>
    <w:p w14:paraId="2936D57C" w14:textId="77777777" w:rsidR="0018735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37A8CEB0" w14:textId="77777777" w:rsidR="00187356" w:rsidRDefault="00187356" w:rsidP="00187356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20E0B34" w14:textId="77777777" w:rsidR="00B36010" w:rsidRDefault="00B36010" w:rsidP="00B36010">
      <w:pPr>
        <w:suppressAutoHyphens w:val="0"/>
        <w:jc w:val="center"/>
        <w:rPr>
          <w:i/>
        </w:rPr>
      </w:pPr>
      <w:proofErr w:type="spellStart"/>
      <w:r w:rsidRPr="005F2BD5">
        <w:rPr>
          <w:i/>
        </w:rPr>
        <w:t>ОбС</w:t>
      </w:r>
      <w:proofErr w:type="spellEnd"/>
      <w:r w:rsidRPr="005F2BD5">
        <w:rPr>
          <w:i/>
        </w:rPr>
        <w:t xml:space="preserve"> 08-00-</w:t>
      </w:r>
      <w:r w:rsidRPr="004F3847">
        <w:rPr>
          <w:i/>
        </w:rPr>
        <w:t>13947</w:t>
      </w:r>
    </w:p>
    <w:p w14:paraId="4FD0BEDA" w14:textId="77777777" w:rsidR="00B36010" w:rsidRPr="005F2BD5" w:rsidRDefault="00B36010" w:rsidP="00B36010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Приемане на общинска Програма за осигуряване на извънкласни и извънучилищни дейности за децата и младежите в социалните услуги в Община Бургас „И АЗ ОБИЧАМ ДА СПОРТУВАМ И ТВОРЯ В СВОБОДНОТО СИ ВРЕМЕ”</w:t>
      </w:r>
    </w:p>
    <w:p w14:paraId="16369FCB" w14:textId="77777777" w:rsidR="00187356" w:rsidRDefault="00187356" w:rsidP="00187356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489CE61E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3D36FD">
        <w:rPr>
          <w:lang w:eastAsia="bg-BG"/>
        </w:rPr>
        <w:t xml:space="preserve">След </w:t>
      </w:r>
      <w:r>
        <w:rPr>
          <w:lang w:eastAsia="bg-BG"/>
        </w:rPr>
        <w:t>като се запознаха с докладната записка</w:t>
      </w:r>
      <w:r w:rsidRPr="003D36FD">
        <w:rPr>
          <w:lang w:eastAsia="bg-BG"/>
        </w:rPr>
        <w:t xml:space="preserve"> и в резултат на явно гласуване,</w:t>
      </w:r>
      <w:r w:rsidRPr="003D36FD">
        <w:rPr>
          <w:b/>
          <w:bCs/>
          <w:lang w:eastAsia="bg-BG"/>
        </w:rPr>
        <w:t xml:space="preserve"> </w:t>
      </w:r>
      <w:r>
        <w:rPr>
          <w:b/>
          <w:bCs/>
          <w:i/>
          <w:iCs/>
          <w:lang w:eastAsia="bg-BG"/>
        </w:rPr>
        <w:t>с 6 гл. "за", 0 гл. "против" и 0</w:t>
      </w:r>
      <w:r w:rsidRPr="003D36FD">
        <w:rPr>
          <w:b/>
          <w:bCs/>
          <w:i/>
          <w:iCs/>
          <w:lang w:eastAsia="bg-BG"/>
        </w:rPr>
        <w:t xml:space="preserve"> гл. "въздържали се", </w:t>
      </w:r>
      <w:r w:rsidRPr="003D36FD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634EFA7" w14:textId="77777777" w:rsidR="00187356" w:rsidRPr="003D36FD" w:rsidRDefault="00187356" w:rsidP="00187356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77DAC2F0" w14:textId="77777777" w:rsidR="00187356" w:rsidRPr="003D36FD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3D36FD">
        <w:rPr>
          <w:b/>
          <w:bCs/>
          <w:lang w:eastAsia="bg-BG"/>
        </w:rPr>
        <w:t>СТАНОВИЩЕ:</w:t>
      </w:r>
    </w:p>
    <w:p w14:paraId="1E757942" w14:textId="77777777" w:rsidR="00187356" w:rsidRPr="003D36FD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3D36FD">
        <w:rPr>
          <w:b/>
          <w:bCs/>
          <w:lang w:eastAsia="bg-BG"/>
        </w:rPr>
        <w:t>Подкрепя</w:t>
      </w:r>
      <w:r w:rsidRPr="003D36FD">
        <w:rPr>
          <w:lang w:eastAsia="bg-BG"/>
        </w:rPr>
        <w:t xml:space="preserve"> проекта за решение.</w:t>
      </w:r>
    </w:p>
    <w:p w14:paraId="1BB9AD6C" w14:textId="77777777" w:rsidR="00187356" w:rsidRPr="003509BD" w:rsidRDefault="00187356" w:rsidP="0018735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</w:t>
      </w:r>
    </w:p>
    <w:p w14:paraId="3D3ED6E9" w14:textId="77777777" w:rsidR="00187356" w:rsidRDefault="00187356" w:rsidP="00B3601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2EC777D8" w14:textId="77777777" w:rsidR="00B36010" w:rsidRDefault="00B36010" w:rsidP="00B36010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54D7315" w14:textId="77777777" w:rsidR="00B36010" w:rsidRDefault="00B36010" w:rsidP="00B36010">
      <w:pPr>
        <w:suppressAutoHyphens w:val="0"/>
        <w:jc w:val="center"/>
      </w:pPr>
      <w:proofErr w:type="spellStart"/>
      <w:r w:rsidRPr="005F2BD5">
        <w:rPr>
          <w:i/>
        </w:rPr>
        <w:t>ОбС</w:t>
      </w:r>
      <w:proofErr w:type="spellEnd"/>
      <w:r w:rsidRPr="005F2BD5">
        <w:rPr>
          <w:i/>
        </w:rPr>
        <w:t xml:space="preserve"> 08-00-</w:t>
      </w:r>
      <w:r w:rsidRPr="004F3847">
        <w:rPr>
          <w:i/>
        </w:rPr>
        <w:t>13892</w:t>
      </w:r>
    </w:p>
    <w:p w14:paraId="7744CFC2" w14:textId="77777777" w:rsidR="00B36010" w:rsidRPr="00F06955" w:rsidRDefault="00B36010" w:rsidP="00B36010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>Докладна записка</w:t>
      </w:r>
      <w:r>
        <w:t xml:space="preserve"> </w:t>
      </w:r>
      <w:r>
        <w:rPr>
          <w:rStyle w:val="Strong"/>
        </w:rPr>
        <w:t xml:space="preserve">от Йорданка Ананиева - зам.-кмет „Образование, здравеопазване, социални дейности и младежки политики“ на Община Бургас, </w:t>
      </w:r>
      <w:r>
        <w:rPr>
          <w:rStyle w:val="Emphasis"/>
        </w:rPr>
        <w:t xml:space="preserve">относно: </w:t>
      </w:r>
      <w:r>
        <w:t>Общинска програма за закрила на детето 2023 година</w:t>
      </w:r>
    </w:p>
    <w:p w14:paraId="25E32B3B" w14:textId="77777777" w:rsidR="00B36010" w:rsidRDefault="00B36010" w:rsidP="00B36010">
      <w:pPr>
        <w:pStyle w:val="ListParagraph"/>
        <w:jc w:val="center"/>
        <w:rPr>
          <w:b/>
          <w:u w:val="single"/>
        </w:rPr>
      </w:pPr>
    </w:p>
    <w:p w14:paraId="16FE43B0" w14:textId="77777777" w:rsidR="00187356" w:rsidRPr="003D36FD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3D36FD">
        <w:rPr>
          <w:lang w:eastAsia="bg-BG"/>
        </w:rPr>
        <w:t>След като се запознаха с докладната записка и в резултат на явно гласуване,</w:t>
      </w:r>
      <w:r w:rsidRPr="003D36FD">
        <w:rPr>
          <w:b/>
          <w:bCs/>
          <w:lang w:eastAsia="bg-BG"/>
        </w:rPr>
        <w:t xml:space="preserve"> </w:t>
      </w:r>
      <w:r>
        <w:rPr>
          <w:b/>
          <w:bCs/>
          <w:i/>
          <w:iCs/>
          <w:lang w:eastAsia="bg-BG"/>
        </w:rPr>
        <w:t>с 6 гл. "за", 0 гл. "против" и 0</w:t>
      </w:r>
      <w:r w:rsidRPr="003D36FD">
        <w:rPr>
          <w:b/>
          <w:bCs/>
          <w:i/>
          <w:iCs/>
          <w:lang w:eastAsia="bg-BG"/>
        </w:rPr>
        <w:t xml:space="preserve"> гл. "въздържали се", </w:t>
      </w:r>
      <w:r w:rsidRPr="003D36FD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37774D4" w14:textId="77777777" w:rsidR="00187356" w:rsidRPr="003D36FD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3D36FD">
        <w:rPr>
          <w:b/>
          <w:bCs/>
          <w:lang w:eastAsia="bg-BG"/>
        </w:rPr>
        <w:t>СТАНОВИЩЕ:</w:t>
      </w:r>
    </w:p>
    <w:p w14:paraId="08C9C435" w14:textId="77777777" w:rsidR="00187356" w:rsidRPr="003D36FD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3D36FD">
        <w:rPr>
          <w:b/>
          <w:bCs/>
          <w:lang w:eastAsia="bg-BG"/>
        </w:rPr>
        <w:lastRenderedPageBreak/>
        <w:t>Подкрепя</w:t>
      </w:r>
      <w:r w:rsidRPr="003D36FD">
        <w:rPr>
          <w:lang w:eastAsia="bg-BG"/>
        </w:rPr>
        <w:t xml:space="preserve"> проекта за решение.</w:t>
      </w:r>
    </w:p>
    <w:p w14:paraId="3F78DAE7" w14:textId="77777777" w:rsidR="00187356" w:rsidRPr="00D018BC" w:rsidRDefault="00187356" w:rsidP="0018735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A72ABDC" w14:textId="77777777" w:rsidR="0018735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3C37C587" w14:textId="77777777" w:rsidR="00187356" w:rsidRPr="000C409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2A1A522" w14:textId="77777777" w:rsidR="0086347C" w:rsidRDefault="0086347C" w:rsidP="0086347C">
      <w:pPr>
        <w:suppressAutoHyphens w:val="0"/>
        <w:jc w:val="center"/>
      </w:pPr>
      <w:proofErr w:type="spellStart"/>
      <w:r w:rsidRPr="005F2BD5">
        <w:rPr>
          <w:i/>
        </w:rPr>
        <w:t>ОбС</w:t>
      </w:r>
      <w:proofErr w:type="spellEnd"/>
      <w:r w:rsidRPr="005F2BD5">
        <w:rPr>
          <w:i/>
        </w:rPr>
        <w:t xml:space="preserve"> 08-00-</w:t>
      </w:r>
      <w:r w:rsidRPr="004F3847">
        <w:rPr>
          <w:i/>
        </w:rPr>
        <w:t>13922</w:t>
      </w:r>
    </w:p>
    <w:p w14:paraId="4E48E211" w14:textId="77777777" w:rsidR="0086347C" w:rsidRPr="0086347C" w:rsidRDefault="0086347C" w:rsidP="0086347C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Заявление за ползване правата по издадено разрешително за </w:t>
      </w:r>
      <w:proofErr w:type="spellStart"/>
      <w:r>
        <w:t>водовземане</w:t>
      </w:r>
      <w:proofErr w:type="spellEnd"/>
      <w:r>
        <w:t xml:space="preserve"> на минерална вода от находище „Бургаски минерални бани“, кв. "Ветрен", гр. Бургас („Център за комплексно обслужване на деца с увреждания и хронични заболявания“ - гр. Бургас)</w:t>
      </w:r>
    </w:p>
    <w:p w14:paraId="5D158269" w14:textId="77777777" w:rsidR="00187356" w:rsidRPr="00F00039" w:rsidRDefault="00187356" w:rsidP="00187356">
      <w:pPr>
        <w:contextualSpacing/>
        <w:jc w:val="center"/>
        <w:rPr>
          <w:lang w:eastAsia="my-MM" w:bidi="my-MM"/>
        </w:rPr>
      </w:pPr>
    </w:p>
    <w:p w14:paraId="1D38E6FD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B7084B">
        <w:rPr>
          <w:lang w:eastAsia="bg-BG"/>
        </w:rPr>
        <w:t xml:space="preserve">След </w:t>
      </w:r>
      <w:r w:rsidR="0086347C">
        <w:rPr>
          <w:lang w:eastAsia="bg-BG"/>
        </w:rPr>
        <w:t>като се запознаха с докладната записка</w:t>
      </w:r>
      <w:r w:rsidRPr="00B7084B">
        <w:rPr>
          <w:lang w:eastAsia="bg-BG"/>
        </w:rPr>
        <w:t xml:space="preserve"> и в резултат на явно гласуване,</w:t>
      </w:r>
      <w:r w:rsidRPr="00B7084B">
        <w:rPr>
          <w:b/>
          <w:bCs/>
          <w:lang w:eastAsia="bg-BG"/>
        </w:rPr>
        <w:t xml:space="preserve"> </w:t>
      </w:r>
      <w:r w:rsidRPr="00B7084B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B7084B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B024084" w14:textId="77777777" w:rsidR="00187356" w:rsidRPr="00B7084B" w:rsidRDefault="00187356" w:rsidP="00187356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1071E22C" w14:textId="77777777" w:rsidR="00187356" w:rsidRPr="00B7084B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7084B">
        <w:rPr>
          <w:b/>
          <w:bCs/>
          <w:lang w:eastAsia="bg-BG"/>
        </w:rPr>
        <w:t>СТАНОВИЩЕ:</w:t>
      </w:r>
    </w:p>
    <w:p w14:paraId="7BFE59C5" w14:textId="77777777" w:rsidR="00187356" w:rsidRPr="00B7084B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7084B">
        <w:rPr>
          <w:b/>
          <w:bCs/>
          <w:lang w:eastAsia="bg-BG"/>
        </w:rPr>
        <w:t>Подкрепя</w:t>
      </w:r>
      <w:r w:rsidRPr="00B7084B">
        <w:rPr>
          <w:lang w:eastAsia="bg-BG"/>
        </w:rPr>
        <w:t xml:space="preserve"> проекта за решение.</w:t>
      </w:r>
    </w:p>
    <w:p w14:paraId="67C6C5B6" w14:textId="77777777" w:rsidR="00187356" w:rsidRPr="00374B4C" w:rsidRDefault="00187356" w:rsidP="0018735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---------------------------------------------------------------------------------------</w:t>
      </w:r>
    </w:p>
    <w:p w14:paraId="4F9BCDBA" w14:textId="77777777" w:rsidR="0018735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27304704" w14:textId="77777777" w:rsidR="00187356" w:rsidRPr="003509BD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2213441" w14:textId="77777777" w:rsidR="0086347C" w:rsidRDefault="0086347C" w:rsidP="0086347C">
      <w:pPr>
        <w:suppressAutoHyphens w:val="0"/>
        <w:jc w:val="center"/>
        <w:rPr>
          <w:i/>
        </w:rPr>
      </w:pPr>
      <w:proofErr w:type="spellStart"/>
      <w:r w:rsidRPr="005F2BD5">
        <w:rPr>
          <w:i/>
        </w:rPr>
        <w:t>ОбС</w:t>
      </w:r>
      <w:proofErr w:type="spellEnd"/>
      <w:r w:rsidRPr="005F2BD5">
        <w:rPr>
          <w:i/>
        </w:rPr>
        <w:t xml:space="preserve"> 08-00-</w:t>
      </w:r>
      <w:r w:rsidRPr="004F3847">
        <w:rPr>
          <w:i/>
        </w:rPr>
        <w:t>13924</w:t>
      </w:r>
    </w:p>
    <w:p w14:paraId="4EDE663F" w14:textId="77777777" w:rsidR="0086347C" w:rsidRPr="00F06955" w:rsidRDefault="0086347C" w:rsidP="0086347C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Заявление за ползване правата по издадено разрешително за </w:t>
      </w:r>
      <w:proofErr w:type="spellStart"/>
      <w:r>
        <w:t>водовземане</w:t>
      </w:r>
      <w:proofErr w:type="spellEnd"/>
      <w:r>
        <w:t xml:space="preserve"> на минерална вода от находище „Бургаски минерални бани“, кв. "Ветрен", гр. Бургас („Профилактика, рехабилитация и отдих“ ЕАД)</w:t>
      </w:r>
    </w:p>
    <w:p w14:paraId="4505676A" w14:textId="77777777" w:rsidR="0086347C" w:rsidRDefault="0086347C" w:rsidP="0086347C"/>
    <w:p w14:paraId="7B5D26E5" w14:textId="77777777" w:rsidR="0086347C" w:rsidRDefault="0086347C" w:rsidP="0086347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B7084B">
        <w:rPr>
          <w:lang w:eastAsia="bg-BG"/>
        </w:rPr>
        <w:t xml:space="preserve">След </w:t>
      </w:r>
      <w:r>
        <w:rPr>
          <w:lang w:eastAsia="bg-BG"/>
        </w:rPr>
        <w:t>като се запознаха с докладната записка</w:t>
      </w:r>
      <w:r w:rsidRPr="00B7084B">
        <w:rPr>
          <w:lang w:eastAsia="bg-BG"/>
        </w:rPr>
        <w:t xml:space="preserve"> и в резултат на явно гласуване,</w:t>
      </w:r>
      <w:r w:rsidRPr="00B7084B">
        <w:rPr>
          <w:b/>
          <w:bCs/>
          <w:lang w:eastAsia="bg-BG"/>
        </w:rPr>
        <w:t xml:space="preserve"> </w:t>
      </w:r>
      <w:r w:rsidRPr="00B7084B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B7084B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FAA13C8" w14:textId="77777777" w:rsidR="0086347C" w:rsidRPr="00B7084B" w:rsidRDefault="0086347C" w:rsidP="0086347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7AC5AB68" w14:textId="77777777" w:rsidR="0086347C" w:rsidRPr="00B7084B" w:rsidRDefault="0086347C" w:rsidP="0086347C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7084B">
        <w:rPr>
          <w:b/>
          <w:bCs/>
          <w:lang w:eastAsia="bg-BG"/>
        </w:rPr>
        <w:t>СТАНОВИЩЕ:</w:t>
      </w:r>
    </w:p>
    <w:p w14:paraId="0C4DA720" w14:textId="77777777" w:rsidR="00187356" w:rsidRPr="00F00039" w:rsidRDefault="0086347C" w:rsidP="0086347C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7084B">
        <w:rPr>
          <w:b/>
          <w:bCs/>
          <w:lang w:eastAsia="bg-BG"/>
        </w:rPr>
        <w:t>Подкрепя</w:t>
      </w:r>
      <w:r w:rsidRPr="00B7084B">
        <w:rPr>
          <w:lang w:eastAsia="bg-BG"/>
        </w:rPr>
        <w:t xml:space="preserve"> проекта за решение.</w:t>
      </w:r>
    </w:p>
    <w:p w14:paraId="1A11314C" w14:textId="77777777" w:rsidR="00187356" w:rsidRPr="0086347C" w:rsidRDefault="00187356" w:rsidP="008634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---------------------------------------------------------------------------------------</w:t>
      </w:r>
    </w:p>
    <w:p w14:paraId="209CECB4" w14:textId="77777777" w:rsidR="0018735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3F3182CB" w14:textId="77777777" w:rsidR="0086347C" w:rsidRDefault="0086347C" w:rsidP="00187356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9737192" w14:textId="77777777" w:rsidR="0086347C" w:rsidRDefault="0086347C" w:rsidP="0086347C">
      <w:pPr>
        <w:suppressAutoHyphens w:val="0"/>
        <w:jc w:val="center"/>
        <w:rPr>
          <w:i/>
        </w:rPr>
      </w:pPr>
      <w:proofErr w:type="spellStart"/>
      <w:r w:rsidRPr="005F2BD5">
        <w:rPr>
          <w:i/>
        </w:rPr>
        <w:t>ОбС</w:t>
      </w:r>
      <w:proofErr w:type="spellEnd"/>
      <w:r w:rsidRPr="005F2BD5">
        <w:rPr>
          <w:i/>
        </w:rPr>
        <w:t xml:space="preserve"> 08-00-</w:t>
      </w:r>
      <w:r w:rsidRPr="004F3847">
        <w:rPr>
          <w:i/>
        </w:rPr>
        <w:t>13923</w:t>
      </w:r>
    </w:p>
    <w:p w14:paraId="0CD8E75A" w14:textId="77777777" w:rsidR="0086347C" w:rsidRPr="00F06955" w:rsidRDefault="0086347C" w:rsidP="0086347C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Заявление за продължаване срока на действие на разрешително за </w:t>
      </w:r>
      <w:proofErr w:type="spellStart"/>
      <w:r>
        <w:t>водовземане</w:t>
      </w:r>
      <w:proofErr w:type="spellEnd"/>
      <w:r>
        <w:t xml:space="preserve"> на минерална вода от находище "Изворище", с. Изворище, община Бургас</w:t>
      </w:r>
    </w:p>
    <w:p w14:paraId="78301E17" w14:textId="77777777" w:rsidR="0086347C" w:rsidRDefault="0086347C" w:rsidP="0086347C">
      <w:pPr>
        <w:pStyle w:val="ListParagraph"/>
        <w:jc w:val="center"/>
        <w:rPr>
          <w:b/>
          <w:u w:val="single"/>
        </w:rPr>
      </w:pPr>
    </w:p>
    <w:p w14:paraId="68FF539C" w14:textId="77777777" w:rsidR="00187356" w:rsidRPr="00824FF4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824FF4">
        <w:rPr>
          <w:lang w:eastAsia="bg-BG"/>
        </w:rPr>
        <w:t>След като се запознаха с докладната записка и в резултат на явно гласуване,</w:t>
      </w:r>
      <w:r w:rsidRPr="00824FF4">
        <w:rPr>
          <w:b/>
          <w:bCs/>
          <w:lang w:eastAsia="bg-BG"/>
        </w:rPr>
        <w:t xml:space="preserve"> </w:t>
      </w:r>
      <w:r w:rsidRPr="00824FF4">
        <w:rPr>
          <w:b/>
          <w:bCs/>
          <w:i/>
          <w:iCs/>
          <w:lang w:eastAsia="bg-BG"/>
        </w:rPr>
        <w:t>с</w:t>
      </w:r>
      <w:r>
        <w:rPr>
          <w:b/>
          <w:bCs/>
          <w:i/>
          <w:iCs/>
          <w:lang w:eastAsia="bg-BG"/>
        </w:rPr>
        <w:t xml:space="preserve"> 6 </w:t>
      </w:r>
      <w:r w:rsidRPr="00824FF4">
        <w:rPr>
          <w:b/>
          <w:bCs/>
          <w:i/>
          <w:iCs/>
          <w:lang w:eastAsia="bg-BG"/>
        </w:rPr>
        <w:t xml:space="preserve">гл. "за", 0 гл. "против" и 0 гл. "въздържали се", </w:t>
      </w:r>
      <w:r w:rsidRPr="00824FF4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637803C" w14:textId="77777777" w:rsidR="00187356" w:rsidRPr="00824FF4" w:rsidRDefault="00187356" w:rsidP="00187356">
      <w:pPr>
        <w:suppressAutoHyphens w:val="0"/>
        <w:spacing w:before="100" w:beforeAutospacing="1" w:after="100" w:afterAutospacing="1"/>
        <w:ind w:firstLine="708"/>
        <w:jc w:val="center"/>
        <w:rPr>
          <w:lang w:eastAsia="bg-BG"/>
        </w:rPr>
      </w:pPr>
      <w:r w:rsidRPr="00824FF4">
        <w:rPr>
          <w:b/>
          <w:bCs/>
          <w:lang w:eastAsia="bg-BG"/>
        </w:rPr>
        <w:t>СТАНОВИЩЕ:</w:t>
      </w:r>
    </w:p>
    <w:p w14:paraId="3A3F3B3D" w14:textId="77777777" w:rsidR="00187356" w:rsidRPr="00824FF4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824FF4">
        <w:rPr>
          <w:b/>
          <w:bCs/>
          <w:lang w:eastAsia="bg-BG"/>
        </w:rPr>
        <w:t>Подкрепя</w:t>
      </w:r>
      <w:r w:rsidRPr="00824FF4">
        <w:rPr>
          <w:lang w:eastAsia="bg-BG"/>
        </w:rPr>
        <w:t xml:space="preserve"> проекта за решение.</w:t>
      </w:r>
    </w:p>
    <w:p w14:paraId="26D06AE7" w14:textId="77777777" w:rsidR="00187356" w:rsidRPr="00AA5667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lastRenderedPageBreak/>
        <w:t>--------------------------------------------------------------------------------------</w:t>
      </w:r>
    </w:p>
    <w:p w14:paraId="24A1EE4C" w14:textId="7777777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7</w:t>
      </w:r>
    </w:p>
    <w:p w14:paraId="733F8CEF" w14:textId="77777777" w:rsidR="0086347C" w:rsidRDefault="0086347C" w:rsidP="0086347C">
      <w:pPr>
        <w:suppressAutoHyphens w:val="0"/>
        <w:jc w:val="center"/>
      </w:pPr>
      <w:proofErr w:type="spellStart"/>
      <w:r w:rsidRPr="005F2BD5">
        <w:rPr>
          <w:i/>
        </w:rPr>
        <w:t>ОбС</w:t>
      </w:r>
      <w:proofErr w:type="spellEnd"/>
      <w:r w:rsidRPr="005F2BD5">
        <w:rPr>
          <w:i/>
        </w:rPr>
        <w:t xml:space="preserve"> 08-00-</w:t>
      </w:r>
      <w:r w:rsidRPr="004F3847">
        <w:rPr>
          <w:i/>
        </w:rPr>
        <w:t>13957</w:t>
      </w:r>
    </w:p>
    <w:p w14:paraId="680E96EC" w14:textId="77777777" w:rsidR="0086347C" w:rsidRPr="0086347C" w:rsidRDefault="0086347C" w:rsidP="0086347C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Учредяване право на строеж на “Електроразпределение ЮГ” ЕАД за изграждане на трафопост в имот – общинска собственост, представляващ ПИ с идентификатор 07079.619.47 по КККР на гр. Бургас</w:t>
      </w:r>
    </w:p>
    <w:p w14:paraId="12C0BD5E" w14:textId="77777777" w:rsidR="00187356" w:rsidRPr="00824FF4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824FF4">
        <w:rPr>
          <w:lang w:eastAsia="bg-BG"/>
        </w:rPr>
        <w:t>След като се запознаха с докладната записка и в резултат на явно гласуване,</w:t>
      </w:r>
      <w:r w:rsidRPr="00824FF4">
        <w:rPr>
          <w:b/>
          <w:bCs/>
          <w:lang w:eastAsia="bg-BG"/>
        </w:rPr>
        <w:t xml:space="preserve"> </w:t>
      </w:r>
      <w:r w:rsidRPr="00824FF4">
        <w:rPr>
          <w:b/>
          <w:bCs/>
          <w:i/>
          <w:iCs/>
          <w:lang w:eastAsia="bg-BG"/>
        </w:rPr>
        <w:t>с</w:t>
      </w:r>
      <w:r>
        <w:rPr>
          <w:b/>
          <w:bCs/>
          <w:i/>
          <w:iCs/>
          <w:lang w:eastAsia="bg-BG"/>
        </w:rPr>
        <w:t xml:space="preserve"> 6</w:t>
      </w:r>
      <w:r w:rsidRPr="00824FF4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824FF4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72D8CA1" w14:textId="77777777" w:rsidR="00187356" w:rsidRPr="00824FF4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824FF4">
        <w:rPr>
          <w:b/>
          <w:bCs/>
          <w:lang w:eastAsia="bg-BG"/>
        </w:rPr>
        <w:t>СТАНОВИЩЕ:</w:t>
      </w:r>
    </w:p>
    <w:p w14:paraId="7978A8EB" w14:textId="77777777" w:rsidR="00187356" w:rsidRPr="00824FF4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824FF4">
        <w:rPr>
          <w:b/>
          <w:bCs/>
          <w:lang w:eastAsia="bg-BG"/>
        </w:rPr>
        <w:t>Подкрепя</w:t>
      </w:r>
      <w:r w:rsidRPr="00824FF4">
        <w:rPr>
          <w:lang w:eastAsia="bg-BG"/>
        </w:rPr>
        <w:t xml:space="preserve"> проекта за решение.</w:t>
      </w:r>
    </w:p>
    <w:p w14:paraId="24F53490" w14:textId="77777777" w:rsidR="00187356" w:rsidRPr="00AA5667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6DEE2F15" w14:textId="7777777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8</w:t>
      </w:r>
    </w:p>
    <w:p w14:paraId="6591305D" w14:textId="77777777" w:rsidR="0086347C" w:rsidRDefault="0086347C" w:rsidP="0086347C">
      <w:pPr>
        <w:suppressAutoHyphens w:val="0"/>
        <w:jc w:val="center"/>
      </w:pPr>
      <w:proofErr w:type="spellStart"/>
      <w:r w:rsidRPr="001900C7">
        <w:rPr>
          <w:i/>
        </w:rPr>
        <w:t>ОбС</w:t>
      </w:r>
      <w:proofErr w:type="spellEnd"/>
      <w:r w:rsidRPr="001900C7">
        <w:rPr>
          <w:i/>
        </w:rPr>
        <w:t xml:space="preserve"> 08-00-</w:t>
      </w:r>
      <w:r>
        <w:t>13977</w:t>
      </w:r>
    </w:p>
    <w:p w14:paraId="0DF943D1" w14:textId="77777777" w:rsidR="0086347C" w:rsidRDefault="0086347C" w:rsidP="0086347C">
      <w:pPr>
        <w:suppressAutoHyphens w:val="0"/>
        <w:jc w:val="center"/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Учредяване на безвъзмездно, безсрочно право на строеж в полза на  Министерство на здравеопазването за изграждане на сграда за нуждите на ЦСМП-Бургас в УПИ ІІ в кв.4б по действащия ПУП-ПРЗ на ж.к. „Зорница“, гр. Бургас, представляващ ПИ с идентификатор 07079.601.238 по КККР на гр. Бургас</w:t>
      </w:r>
    </w:p>
    <w:p w14:paraId="2EAB6F36" w14:textId="77777777" w:rsidR="0086347C" w:rsidRDefault="0086347C" w:rsidP="0086347C">
      <w:pPr>
        <w:suppressAutoHyphens w:val="0"/>
        <w:jc w:val="center"/>
      </w:pPr>
    </w:p>
    <w:p w14:paraId="01D62CA2" w14:textId="77777777" w:rsidR="0086347C" w:rsidRPr="001900C7" w:rsidRDefault="0086347C" w:rsidP="0086347C">
      <w:pPr>
        <w:suppressAutoHyphens w:val="0"/>
        <w:ind w:firstLine="709"/>
        <w:contextualSpacing/>
        <w:jc w:val="both"/>
        <w:rPr>
          <w:b/>
          <w:u w:val="single"/>
        </w:rPr>
      </w:pPr>
      <w:r>
        <w:t xml:space="preserve">Живко Димитров – директор на дирекция „Управление на общинската собственост" представи докладната записка и посочи мотивите за нейната </w:t>
      </w:r>
      <w:proofErr w:type="spellStart"/>
      <w:r>
        <w:t>извънредност</w:t>
      </w:r>
      <w:proofErr w:type="spellEnd"/>
      <w:r>
        <w:t>.</w:t>
      </w:r>
    </w:p>
    <w:p w14:paraId="107AF74E" w14:textId="77777777" w:rsidR="00187356" w:rsidRDefault="00187356" w:rsidP="0086347C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824FF4">
        <w:rPr>
          <w:lang w:eastAsia="bg-BG"/>
        </w:rPr>
        <w:t xml:space="preserve">След </w:t>
      </w:r>
      <w:r w:rsidR="0086347C">
        <w:rPr>
          <w:lang w:eastAsia="bg-BG"/>
        </w:rPr>
        <w:t xml:space="preserve">кратки дебати </w:t>
      </w:r>
      <w:r w:rsidRPr="00824FF4">
        <w:rPr>
          <w:lang w:eastAsia="bg-BG"/>
        </w:rPr>
        <w:t xml:space="preserve"> и в резултат на явно гласуване,</w:t>
      </w:r>
      <w:r w:rsidRPr="00824FF4">
        <w:rPr>
          <w:b/>
          <w:bCs/>
          <w:lang w:eastAsia="bg-BG"/>
        </w:rPr>
        <w:t xml:space="preserve"> </w:t>
      </w:r>
      <w:r w:rsidRPr="00824FF4">
        <w:rPr>
          <w:b/>
          <w:bCs/>
          <w:i/>
          <w:iCs/>
          <w:lang w:eastAsia="bg-BG"/>
        </w:rPr>
        <w:t>с</w:t>
      </w:r>
      <w:r>
        <w:rPr>
          <w:b/>
          <w:bCs/>
          <w:i/>
          <w:iCs/>
          <w:lang w:eastAsia="bg-BG"/>
        </w:rPr>
        <w:t xml:space="preserve"> 6</w:t>
      </w:r>
      <w:r w:rsidRPr="00824FF4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824FF4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86E2482" w14:textId="77777777" w:rsidR="0086347C" w:rsidRPr="00824FF4" w:rsidRDefault="0086347C" w:rsidP="0086347C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</w:p>
    <w:p w14:paraId="147B7069" w14:textId="77777777" w:rsidR="00187356" w:rsidRPr="00824FF4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824FF4">
        <w:rPr>
          <w:b/>
          <w:bCs/>
          <w:lang w:eastAsia="bg-BG"/>
        </w:rPr>
        <w:t>СТАНОВИЩЕ:</w:t>
      </w:r>
    </w:p>
    <w:p w14:paraId="5E94362C" w14:textId="77777777" w:rsidR="00187356" w:rsidRPr="00824FF4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824FF4">
        <w:rPr>
          <w:b/>
          <w:bCs/>
          <w:lang w:eastAsia="bg-BG"/>
        </w:rPr>
        <w:t>Подкрепя</w:t>
      </w:r>
      <w:r w:rsidRPr="00824FF4">
        <w:rPr>
          <w:lang w:eastAsia="bg-BG"/>
        </w:rPr>
        <w:t xml:space="preserve"> проекта за решение.</w:t>
      </w:r>
    </w:p>
    <w:p w14:paraId="4C8D5EE3" w14:textId="4FDFDA05" w:rsidR="0086347C" w:rsidRDefault="00187356" w:rsidP="00471E6D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667E1250" w14:textId="77777777" w:rsidR="00187356" w:rsidRDefault="00187356" w:rsidP="0086347C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9</w:t>
      </w:r>
    </w:p>
    <w:p w14:paraId="0D917DD4" w14:textId="77777777" w:rsidR="0086347C" w:rsidRDefault="0086347C" w:rsidP="0086347C">
      <w:pPr>
        <w:suppressAutoHyphens w:val="0"/>
        <w:jc w:val="center"/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13954</w:t>
      </w:r>
    </w:p>
    <w:p w14:paraId="2194DDAC" w14:textId="77777777" w:rsidR="0086347C" w:rsidRDefault="0086347C" w:rsidP="0086347C">
      <w:pPr>
        <w:suppressAutoHyphens w:val="0"/>
        <w:jc w:val="center"/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Отдаване под наем на общински имот – частна общинска собственост, представляващ част от самостоятелен обект в сграда с идентификатор 07079.608.15.1.93 по КККР на гр. Бургас, находящ се в гр. Бургас, ул. „Константин Величков“ №29, вх. 5, партер, на юридическо лице с нестопанска цел за осъществяване на общественополезна дейност - „Общински съюз на пенсионерите - Бургас“</w:t>
      </w:r>
    </w:p>
    <w:p w14:paraId="6708D70A" w14:textId="77777777" w:rsidR="0086347C" w:rsidRPr="00F06955" w:rsidRDefault="0086347C" w:rsidP="0086347C">
      <w:pPr>
        <w:suppressAutoHyphens w:val="0"/>
        <w:jc w:val="center"/>
        <w:rPr>
          <w:b/>
          <w:u w:val="single"/>
        </w:rPr>
      </w:pPr>
    </w:p>
    <w:p w14:paraId="592E8661" w14:textId="77777777" w:rsidR="0086347C" w:rsidRPr="0086347C" w:rsidRDefault="0086347C" w:rsidP="0086347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86347C">
        <w:rPr>
          <w:lang w:eastAsia="bg-BG"/>
        </w:rPr>
        <w:lastRenderedPageBreak/>
        <w:t>Живко Димитров – директор на дирекция „Управление на общинската собственост" представи докладната записка и отговори на въпроси на членовете на Комисията.</w:t>
      </w:r>
    </w:p>
    <w:p w14:paraId="68E618B8" w14:textId="77777777" w:rsidR="0086347C" w:rsidRDefault="0086347C" w:rsidP="0086347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86347C">
        <w:rPr>
          <w:lang w:eastAsia="bg-BG"/>
        </w:rPr>
        <w:t>След кратки дебати и в резултат на явно гласуване,</w:t>
      </w:r>
      <w:r w:rsidRPr="0086347C">
        <w:rPr>
          <w:b/>
          <w:bCs/>
          <w:lang w:eastAsia="bg-BG"/>
        </w:rPr>
        <w:t xml:space="preserve"> </w:t>
      </w:r>
      <w:r w:rsidRPr="0086347C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86347C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E4F30BF" w14:textId="77777777" w:rsidR="0086347C" w:rsidRPr="0086347C" w:rsidRDefault="0086347C" w:rsidP="0086347C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1F0DEA6D" w14:textId="77777777" w:rsidR="0086347C" w:rsidRPr="0086347C" w:rsidRDefault="0086347C" w:rsidP="0086347C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86347C">
        <w:rPr>
          <w:b/>
          <w:bCs/>
          <w:lang w:eastAsia="bg-BG"/>
        </w:rPr>
        <w:t>СТАНОВИЩЕ:</w:t>
      </w:r>
    </w:p>
    <w:p w14:paraId="73E725AC" w14:textId="77777777" w:rsidR="0086347C" w:rsidRPr="0086347C" w:rsidRDefault="0086347C" w:rsidP="0086347C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86347C">
        <w:rPr>
          <w:b/>
          <w:bCs/>
          <w:lang w:eastAsia="bg-BG"/>
        </w:rPr>
        <w:t>Подкрепя</w:t>
      </w:r>
      <w:r w:rsidRPr="0086347C">
        <w:rPr>
          <w:lang w:eastAsia="bg-BG"/>
        </w:rPr>
        <w:t xml:space="preserve"> проекта за решение.</w:t>
      </w:r>
    </w:p>
    <w:p w14:paraId="059D1BAB" w14:textId="77777777" w:rsidR="00187356" w:rsidRPr="003509BD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773B1D0D" w14:textId="7777777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10</w:t>
      </w:r>
    </w:p>
    <w:p w14:paraId="31D662D3" w14:textId="77777777" w:rsidR="00B27EEC" w:rsidRDefault="00B27EEC" w:rsidP="00B27EEC">
      <w:pPr>
        <w:suppressAutoHyphens w:val="0"/>
        <w:jc w:val="center"/>
        <w:rPr>
          <w:i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13945</w:t>
      </w:r>
    </w:p>
    <w:p w14:paraId="089A1019" w14:textId="77777777" w:rsidR="00B27EEC" w:rsidRPr="00F06955" w:rsidRDefault="00B27EEC" w:rsidP="00B27EEC">
      <w:pPr>
        <w:suppressAutoHyphens w:val="0"/>
        <w:jc w:val="center"/>
        <w:rPr>
          <w:b/>
          <w:u w:val="single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Предоставяне управлението на недвижим имот – публична държавна собственост, находящ се в гр. Бургас, кв. Ветрен, </w:t>
      </w:r>
      <w:proofErr w:type="spellStart"/>
      <w:r>
        <w:t>в.з</w:t>
      </w:r>
      <w:proofErr w:type="spellEnd"/>
      <w:r>
        <w:t>. „Минерални бани“, предоставен безвъзмездно за управление на Община Бургас, на Професионална гимназия по туризъм „Проф. д-р Асен Златаров“ към Учебно- производствен комплекс „Младост“</w:t>
      </w:r>
    </w:p>
    <w:p w14:paraId="19684196" w14:textId="77777777" w:rsidR="00B27EEC" w:rsidRPr="00B77750" w:rsidRDefault="00B27EEC" w:rsidP="00B77750">
      <w:pPr>
        <w:rPr>
          <w:b/>
          <w:u w:val="single"/>
        </w:rPr>
      </w:pPr>
    </w:p>
    <w:p w14:paraId="4FA8DB4D" w14:textId="77777777" w:rsidR="00B27EEC" w:rsidRPr="00B27EEC" w:rsidRDefault="00B27EEC" w:rsidP="00B27EE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proofErr w:type="spellStart"/>
      <w:r w:rsidRPr="00B27EEC">
        <w:rPr>
          <w:lang w:eastAsia="bg-BG"/>
        </w:rPr>
        <w:t>Радовеста</w:t>
      </w:r>
      <w:proofErr w:type="spellEnd"/>
      <w:r w:rsidRPr="00B27EEC">
        <w:rPr>
          <w:lang w:eastAsia="bg-BG"/>
        </w:rPr>
        <w:t xml:space="preserve"> </w:t>
      </w:r>
      <w:proofErr w:type="spellStart"/>
      <w:r w:rsidRPr="00B27EEC">
        <w:rPr>
          <w:lang w:eastAsia="bg-BG"/>
        </w:rPr>
        <w:t>Стюърт</w:t>
      </w:r>
      <w:proofErr w:type="spellEnd"/>
      <w:r w:rsidRPr="00B27EEC">
        <w:rPr>
          <w:lang w:eastAsia="bg-BG"/>
        </w:rPr>
        <w:t xml:space="preserve"> - директор на ОП "Туризъм" представи докладната записка.</w:t>
      </w:r>
    </w:p>
    <w:p w14:paraId="1BF20193" w14:textId="77777777" w:rsidR="00B27EEC" w:rsidRDefault="00B27EEC" w:rsidP="00B27EE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B27EEC">
        <w:rPr>
          <w:lang w:eastAsia="bg-BG"/>
        </w:rPr>
        <w:t>След кратки дебати и в резултат на явно гласуване,</w:t>
      </w:r>
      <w:r w:rsidRPr="00B27EEC">
        <w:rPr>
          <w:b/>
          <w:bCs/>
          <w:lang w:eastAsia="bg-BG"/>
        </w:rPr>
        <w:t xml:space="preserve"> </w:t>
      </w:r>
      <w:r w:rsidRPr="00B27EEC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B27EEC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E332DC2" w14:textId="77777777" w:rsidR="00B27EEC" w:rsidRPr="00B27EEC" w:rsidRDefault="00B27EEC" w:rsidP="00B27EEC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7C6F3EA5" w14:textId="77777777" w:rsidR="00B27EEC" w:rsidRPr="00B27EEC" w:rsidRDefault="00B27EEC" w:rsidP="00B27EEC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27EEC">
        <w:rPr>
          <w:b/>
          <w:bCs/>
          <w:lang w:eastAsia="bg-BG"/>
        </w:rPr>
        <w:t>СТАНОВИЩЕ:</w:t>
      </w:r>
    </w:p>
    <w:p w14:paraId="52C3319B" w14:textId="77777777" w:rsidR="00B27EEC" w:rsidRPr="00B27EEC" w:rsidRDefault="00B27EEC" w:rsidP="000A754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27EEC">
        <w:rPr>
          <w:b/>
          <w:bCs/>
          <w:lang w:eastAsia="bg-BG"/>
        </w:rPr>
        <w:t>Подкрепя</w:t>
      </w:r>
      <w:r w:rsidRPr="00B27EEC">
        <w:rPr>
          <w:lang w:eastAsia="bg-BG"/>
        </w:rPr>
        <w:t xml:space="preserve"> проекта за решение.</w:t>
      </w:r>
    </w:p>
    <w:p w14:paraId="2552F648" w14:textId="77777777" w:rsidR="00187356" w:rsidRPr="00AA5667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0B719C">
        <w:rPr>
          <w:lang w:eastAsia="bg-BG"/>
        </w:rPr>
        <w:t> </w:t>
      </w:r>
      <w:r w:rsidRPr="00AA5667">
        <w:rPr>
          <w:b/>
          <w:lang w:eastAsia="bg-BG"/>
        </w:rPr>
        <w:t>--------------------------------------------------------------------------------------</w:t>
      </w:r>
    </w:p>
    <w:p w14:paraId="7ABEDC01" w14:textId="77777777" w:rsidR="00187356" w:rsidRPr="001C3CBB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11</w:t>
      </w:r>
    </w:p>
    <w:p w14:paraId="070B06E1" w14:textId="77777777" w:rsidR="00B77750" w:rsidRDefault="00B77750" w:rsidP="00B77750">
      <w:pPr>
        <w:suppressAutoHyphens w:val="0"/>
        <w:jc w:val="center"/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</w:t>
      </w:r>
      <w:r w:rsidRPr="004F3847">
        <w:rPr>
          <w:i/>
        </w:rPr>
        <w:t>-13956</w:t>
      </w:r>
    </w:p>
    <w:p w14:paraId="4D13AA99" w14:textId="77777777" w:rsidR="00B77750" w:rsidRPr="00F06955" w:rsidRDefault="00B77750" w:rsidP="00B77750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Предоставяне безвъзмездно за управление на ОП „Туризъм“ на имоти и вещи – общинска собственост, представляващи допълващо застрояване и благоустрояване към Етнографски музей – гр. Бургас: кафе, сглобяема сцена и прилежащ към тях терен (</w:t>
      </w:r>
      <w:proofErr w:type="spellStart"/>
      <w:r>
        <w:t>алейна</w:t>
      </w:r>
      <w:proofErr w:type="spellEnd"/>
      <w:r>
        <w:t xml:space="preserve"> мрежа и зелени площи), част от УПИ III в кв. 90 по плана на ЦГЧ, гр. Бургас, съответен на ПИ с идентификатор 07079.611.105 по КККР на гр. Бургас</w:t>
      </w:r>
    </w:p>
    <w:p w14:paraId="068486A7" w14:textId="77777777" w:rsidR="00187356" w:rsidRPr="00065165" w:rsidRDefault="00187356" w:rsidP="00B77750">
      <w:pPr>
        <w:contextualSpacing/>
        <w:jc w:val="center"/>
        <w:rPr>
          <w:lang w:eastAsia="my-MM" w:bidi="my-MM"/>
        </w:rPr>
      </w:pPr>
    </w:p>
    <w:p w14:paraId="252E6AB1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065165">
        <w:rPr>
          <w:lang w:eastAsia="bg-BG"/>
        </w:rPr>
        <w:t xml:space="preserve">След </w:t>
      </w:r>
      <w:r w:rsidR="00B77750">
        <w:rPr>
          <w:lang w:eastAsia="bg-BG"/>
        </w:rPr>
        <w:t>като се запознаха с докладната записка</w:t>
      </w:r>
      <w:r w:rsidRPr="00065165">
        <w:rPr>
          <w:lang w:eastAsia="bg-BG"/>
        </w:rPr>
        <w:t xml:space="preserve"> и в резултат на явно гласуване,</w:t>
      </w:r>
      <w:r w:rsidRPr="00065165">
        <w:rPr>
          <w:b/>
          <w:bCs/>
          <w:lang w:eastAsia="bg-BG"/>
        </w:rPr>
        <w:t xml:space="preserve"> </w:t>
      </w:r>
      <w:r w:rsidR="00B77750">
        <w:rPr>
          <w:b/>
          <w:bCs/>
          <w:i/>
          <w:iCs/>
          <w:lang w:eastAsia="bg-BG"/>
        </w:rPr>
        <w:t>с 6</w:t>
      </w:r>
      <w:r w:rsidRPr="00065165">
        <w:rPr>
          <w:b/>
          <w:bCs/>
          <w:i/>
          <w:iCs/>
          <w:lang w:eastAsia="bg-BG"/>
        </w:rPr>
        <w:t xml:space="preserve"> гл. "за", 0</w:t>
      </w:r>
      <w:r w:rsidR="00B77750">
        <w:rPr>
          <w:b/>
          <w:bCs/>
          <w:i/>
          <w:iCs/>
          <w:lang w:eastAsia="bg-BG"/>
        </w:rPr>
        <w:t xml:space="preserve"> гл. "против" и 0</w:t>
      </w:r>
      <w:r w:rsidRPr="00065165">
        <w:rPr>
          <w:b/>
          <w:bCs/>
          <w:i/>
          <w:iCs/>
          <w:lang w:eastAsia="bg-BG"/>
        </w:rPr>
        <w:t xml:space="preserve"> гл. "въздържали се", </w:t>
      </w:r>
      <w:r w:rsidRPr="00065165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0BFE0B8" w14:textId="77777777" w:rsidR="00187356" w:rsidRPr="00065165" w:rsidRDefault="00187356" w:rsidP="00187356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5C1CB335" w14:textId="77777777" w:rsidR="00187356" w:rsidRPr="00065165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065165">
        <w:rPr>
          <w:b/>
          <w:bCs/>
          <w:lang w:eastAsia="bg-BG"/>
        </w:rPr>
        <w:t>СТАНОВИЩЕ:</w:t>
      </w:r>
    </w:p>
    <w:p w14:paraId="5413D338" w14:textId="77777777" w:rsidR="00187356" w:rsidRPr="00065165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065165">
        <w:rPr>
          <w:b/>
          <w:bCs/>
          <w:lang w:eastAsia="bg-BG"/>
        </w:rPr>
        <w:t>Подкрепя</w:t>
      </w:r>
      <w:r w:rsidRPr="00065165">
        <w:rPr>
          <w:lang w:eastAsia="bg-BG"/>
        </w:rPr>
        <w:t xml:space="preserve"> проекта за решение.</w:t>
      </w:r>
    </w:p>
    <w:p w14:paraId="179ADDEB" w14:textId="77777777" w:rsidR="00187356" w:rsidRPr="004C1970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eastAsia="bg-BG"/>
        </w:rPr>
      </w:pPr>
      <w:r w:rsidRPr="00AA5667">
        <w:rPr>
          <w:b/>
          <w:lang w:eastAsia="bg-BG"/>
        </w:rPr>
        <w:t>------------------</w:t>
      </w:r>
      <w:r>
        <w:rPr>
          <w:b/>
          <w:lang w:eastAsia="bg-BG"/>
        </w:rPr>
        <w:t>------------------------------</w:t>
      </w:r>
      <w:r w:rsidRPr="00AA5667">
        <w:rPr>
          <w:b/>
          <w:lang w:eastAsia="bg-BG"/>
        </w:rPr>
        <w:t>------------------------------------</w:t>
      </w:r>
    </w:p>
    <w:p w14:paraId="2B403A4B" w14:textId="7777777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lastRenderedPageBreak/>
        <w:t xml:space="preserve">Точка </w:t>
      </w:r>
      <w:r>
        <w:rPr>
          <w:b/>
          <w:lang w:val="ru-RU" w:eastAsia="bg-BG"/>
        </w:rPr>
        <w:t>12</w:t>
      </w:r>
    </w:p>
    <w:p w14:paraId="5A091261" w14:textId="77777777" w:rsidR="00B77750" w:rsidRDefault="00B77750" w:rsidP="00B77750">
      <w:pPr>
        <w:suppressAutoHyphens w:val="0"/>
        <w:jc w:val="center"/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13958</w:t>
      </w:r>
    </w:p>
    <w:p w14:paraId="291309DA" w14:textId="77777777" w:rsidR="00B77750" w:rsidRPr="00F06955" w:rsidRDefault="00B77750" w:rsidP="00B77750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Предоставяне безвъзмездно за управление на Център за подкрепа на личностното развитие – Бургас, недвижими имоти - частна общинска собственост, представляващи обособени обекти в бл. 1„А“, ж.к. „Славейков“, гр. Бургас</w:t>
      </w:r>
    </w:p>
    <w:p w14:paraId="5A6DB846" w14:textId="77777777" w:rsidR="00187356" w:rsidRPr="00824FF4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824FF4">
        <w:rPr>
          <w:lang w:eastAsia="bg-BG"/>
        </w:rPr>
        <w:t>След като се запознаха с докладната записка и в резултат на явно гласуване,</w:t>
      </w:r>
      <w:r w:rsidRPr="00824FF4">
        <w:rPr>
          <w:b/>
          <w:bCs/>
          <w:lang w:eastAsia="bg-BG"/>
        </w:rPr>
        <w:t xml:space="preserve"> </w:t>
      </w:r>
      <w:r w:rsidRPr="00824FF4">
        <w:rPr>
          <w:b/>
          <w:bCs/>
          <w:i/>
          <w:iCs/>
          <w:lang w:eastAsia="bg-BG"/>
        </w:rPr>
        <w:t>с</w:t>
      </w:r>
      <w:r>
        <w:rPr>
          <w:b/>
          <w:bCs/>
          <w:i/>
          <w:iCs/>
          <w:lang w:eastAsia="bg-BG"/>
        </w:rPr>
        <w:t xml:space="preserve"> 6</w:t>
      </w:r>
      <w:r w:rsidRPr="00824FF4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824FF4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E434B98" w14:textId="77777777" w:rsidR="00187356" w:rsidRPr="00824FF4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824FF4">
        <w:rPr>
          <w:b/>
          <w:bCs/>
          <w:lang w:eastAsia="bg-BG"/>
        </w:rPr>
        <w:t>СТАНОВИЩЕ:</w:t>
      </w:r>
    </w:p>
    <w:p w14:paraId="36B7CADB" w14:textId="77777777" w:rsidR="00187356" w:rsidRPr="00824FF4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824FF4">
        <w:rPr>
          <w:b/>
          <w:bCs/>
          <w:lang w:eastAsia="bg-BG"/>
        </w:rPr>
        <w:t>Подкрепя</w:t>
      </w:r>
      <w:r w:rsidRPr="00824FF4">
        <w:rPr>
          <w:lang w:eastAsia="bg-BG"/>
        </w:rPr>
        <w:t xml:space="preserve"> проекта за решение.</w:t>
      </w:r>
    </w:p>
    <w:p w14:paraId="43EDF5B8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92A25">
        <w:rPr>
          <w:lang w:eastAsia="bg-BG"/>
        </w:rPr>
        <w:t> </w:t>
      </w:r>
      <w:r w:rsidRPr="00AA5667">
        <w:rPr>
          <w:b/>
          <w:lang w:eastAsia="bg-BG"/>
        </w:rPr>
        <w:t>------------------</w:t>
      </w:r>
      <w:r>
        <w:rPr>
          <w:b/>
          <w:lang w:eastAsia="bg-BG"/>
        </w:rPr>
        <w:t>------------------------------</w:t>
      </w:r>
      <w:r w:rsidRPr="00AA5667">
        <w:rPr>
          <w:b/>
          <w:lang w:eastAsia="bg-BG"/>
        </w:rPr>
        <w:t>------------------------------------</w:t>
      </w:r>
    </w:p>
    <w:p w14:paraId="1AF87C99" w14:textId="77777777" w:rsidR="00187356" w:rsidRPr="00415AC3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13</w:t>
      </w:r>
    </w:p>
    <w:p w14:paraId="49D0AA83" w14:textId="77777777" w:rsidR="00B77750" w:rsidRDefault="00B77750" w:rsidP="00B77750">
      <w:pPr>
        <w:suppressAutoHyphens w:val="0"/>
        <w:jc w:val="center"/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13966</w:t>
      </w:r>
    </w:p>
    <w:p w14:paraId="652A2E84" w14:textId="1B49D092" w:rsidR="00B77750" w:rsidRPr="00B77750" w:rsidRDefault="00B77750" w:rsidP="00B77750">
      <w:pPr>
        <w:suppressAutoHyphens w:val="0"/>
        <w:jc w:val="center"/>
        <w:rPr>
          <w:rFonts w:eastAsia="Calibri"/>
          <w:u w:val="thick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Предоставяне на общинска земя на основание §27, ал.2, т.3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решение на Общинската служба по земеделие - Бургас, за  обезщетяване на наследниците на Г</w:t>
      </w:r>
      <w:r w:rsidR="00471E6D">
        <w:t xml:space="preserve">. </w:t>
      </w:r>
      <w:r>
        <w:t>З</w:t>
      </w:r>
      <w:r w:rsidR="00471E6D">
        <w:t>.</w:t>
      </w:r>
      <w:r>
        <w:t xml:space="preserve"> Я</w:t>
      </w:r>
      <w:r w:rsidR="00471E6D">
        <w:t>.</w:t>
      </w:r>
    </w:p>
    <w:p w14:paraId="1E47705F" w14:textId="77777777" w:rsidR="00187356" w:rsidRPr="00824FF4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824FF4">
        <w:rPr>
          <w:lang w:eastAsia="bg-BG"/>
        </w:rPr>
        <w:t>След като се запознаха с докладната записка и в резултат на явно гласуване,</w:t>
      </w:r>
      <w:r w:rsidRPr="00824FF4">
        <w:rPr>
          <w:b/>
          <w:bCs/>
          <w:lang w:eastAsia="bg-BG"/>
        </w:rPr>
        <w:t xml:space="preserve"> </w:t>
      </w:r>
      <w:r w:rsidRPr="00824FF4">
        <w:rPr>
          <w:b/>
          <w:bCs/>
          <w:i/>
          <w:iCs/>
          <w:lang w:eastAsia="bg-BG"/>
        </w:rPr>
        <w:t>с</w:t>
      </w:r>
      <w:r>
        <w:rPr>
          <w:b/>
          <w:bCs/>
          <w:i/>
          <w:iCs/>
          <w:lang w:eastAsia="bg-BG"/>
        </w:rPr>
        <w:t xml:space="preserve"> 6</w:t>
      </w:r>
      <w:r w:rsidRPr="00824FF4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824FF4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5AEAE00" w14:textId="77777777" w:rsidR="00187356" w:rsidRPr="00824FF4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824FF4">
        <w:rPr>
          <w:b/>
          <w:bCs/>
          <w:lang w:eastAsia="bg-BG"/>
        </w:rPr>
        <w:t>СТАНОВИЩЕ:</w:t>
      </w:r>
    </w:p>
    <w:p w14:paraId="09560667" w14:textId="77777777" w:rsidR="00187356" w:rsidRPr="00824FF4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824FF4">
        <w:rPr>
          <w:b/>
          <w:bCs/>
          <w:lang w:eastAsia="bg-BG"/>
        </w:rPr>
        <w:t>Подкрепя</w:t>
      </w:r>
      <w:r w:rsidRPr="00824FF4">
        <w:rPr>
          <w:lang w:eastAsia="bg-BG"/>
        </w:rPr>
        <w:t xml:space="preserve"> проекта за решение.</w:t>
      </w:r>
    </w:p>
    <w:p w14:paraId="44404D13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 xml:space="preserve"> --------------------------------------------------------------------------------------</w:t>
      </w:r>
    </w:p>
    <w:p w14:paraId="71D99975" w14:textId="7777777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14</w:t>
      </w:r>
    </w:p>
    <w:p w14:paraId="43E10940" w14:textId="77777777" w:rsidR="00B77750" w:rsidRDefault="00B77750" w:rsidP="00B77750">
      <w:pPr>
        <w:suppressAutoHyphens w:val="0"/>
        <w:jc w:val="center"/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13951</w:t>
      </w:r>
    </w:p>
    <w:p w14:paraId="2B2CBDE2" w14:textId="77777777" w:rsidR="00B77750" w:rsidRPr="00F06955" w:rsidRDefault="00B77750" w:rsidP="00B77750">
      <w:pPr>
        <w:suppressAutoHyphens w:val="0"/>
        <w:jc w:val="center"/>
        <w:rPr>
          <w:rFonts w:eastAsia="Calibri"/>
          <w:u w:val="thick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Прекратяване на съсобственост между Община Бургас и физическо лице, чрез продажба на 59/759 </w:t>
      </w:r>
      <w:proofErr w:type="spellStart"/>
      <w:r>
        <w:t>кв.м</w:t>
      </w:r>
      <w:proofErr w:type="spellEnd"/>
      <w:r>
        <w:t xml:space="preserve"> </w:t>
      </w:r>
      <w:proofErr w:type="spellStart"/>
      <w:r>
        <w:t>ид</w:t>
      </w:r>
      <w:proofErr w:type="spellEnd"/>
      <w:r>
        <w:t xml:space="preserve">. ч. от УПИ Х-10 в кв. 94, целият с площ 759 </w:t>
      </w:r>
      <w:proofErr w:type="spellStart"/>
      <w:r>
        <w:t>кв.м</w:t>
      </w:r>
      <w:proofErr w:type="spellEnd"/>
      <w:r>
        <w:t>, по плана на кв. Банево, гр. Бургас - частна общинска собственост</w:t>
      </w:r>
    </w:p>
    <w:p w14:paraId="6E7D5493" w14:textId="77777777" w:rsidR="00187356" w:rsidRPr="00615143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lang w:eastAsia="bg-BG"/>
        </w:rPr>
        <w:t>След като се запознаха с докладната записка и в резултат на явно гласуване,</w:t>
      </w:r>
      <w:r w:rsidRPr="00615143">
        <w:rPr>
          <w:b/>
          <w:bCs/>
          <w:lang w:eastAsia="bg-BG"/>
        </w:rPr>
        <w:t xml:space="preserve"> </w:t>
      </w:r>
      <w:r w:rsidRPr="00615143">
        <w:rPr>
          <w:b/>
          <w:bCs/>
          <w:i/>
          <w:iCs/>
          <w:lang w:eastAsia="bg-BG"/>
        </w:rPr>
        <w:t>с</w:t>
      </w:r>
      <w:r>
        <w:rPr>
          <w:b/>
          <w:bCs/>
          <w:i/>
          <w:iCs/>
          <w:lang w:eastAsia="bg-BG"/>
        </w:rPr>
        <w:t xml:space="preserve"> 6 </w:t>
      </w:r>
      <w:r w:rsidRPr="00615143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615143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922848F" w14:textId="77777777" w:rsidR="00187356" w:rsidRPr="00615143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615143">
        <w:rPr>
          <w:b/>
          <w:bCs/>
          <w:lang w:eastAsia="bg-BG"/>
        </w:rPr>
        <w:t>СТАНОВИЩЕ:</w:t>
      </w:r>
    </w:p>
    <w:p w14:paraId="1C445737" w14:textId="77777777" w:rsidR="00187356" w:rsidRPr="00615143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b/>
          <w:bCs/>
          <w:lang w:eastAsia="bg-BG"/>
        </w:rPr>
        <w:t>Подкрепя</w:t>
      </w:r>
      <w:r w:rsidRPr="00615143">
        <w:rPr>
          <w:lang w:eastAsia="bg-BG"/>
        </w:rPr>
        <w:t xml:space="preserve"> проекта за решение.</w:t>
      </w:r>
    </w:p>
    <w:p w14:paraId="04D296BA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lastRenderedPageBreak/>
        <w:t>--------------------------------------------------------------------------------------</w:t>
      </w:r>
    </w:p>
    <w:p w14:paraId="1DED0476" w14:textId="7777777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15</w:t>
      </w:r>
    </w:p>
    <w:p w14:paraId="28D0E0C2" w14:textId="77777777" w:rsidR="00B77750" w:rsidRDefault="00B77750" w:rsidP="00B77750">
      <w:pPr>
        <w:suppressAutoHyphens w:val="0"/>
        <w:jc w:val="center"/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13952</w:t>
      </w:r>
    </w:p>
    <w:p w14:paraId="704B4DA9" w14:textId="77777777" w:rsidR="00187356" w:rsidRPr="00B77750" w:rsidRDefault="00B77750" w:rsidP="00B77750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Прекратяване на съсобственост между Община Бургас и физическо лице, чрез продажба на 113/1182 </w:t>
      </w:r>
      <w:proofErr w:type="spellStart"/>
      <w:r>
        <w:t>кв.м</w:t>
      </w:r>
      <w:proofErr w:type="spellEnd"/>
      <w:r>
        <w:t xml:space="preserve"> </w:t>
      </w:r>
      <w:proofErr w:type="spellStart"/>
      <w:r>
        <w:t>ид</w:t>
      </w:r>
      <w:proofErr w:type="spellEnd"/>
      <w:r>
        <w:t xml:space="preserve">. ч. от УПИ V-124,125 в кв. 8, целият с площ 1182 </w:t>
      </w:r>
      <w:proofErr w:type="spellStart"/>
      <w:r>
        <w:t>кв.м</w:t>
      </w:r>
      <w:proofErr w:type="spellEnd"/>
      <w:r>
        <w:t>, по плана на кв. Банево, гр. Бургас - частна общинска собственост</w:t>
      </w:r>
    </w:p>
    <w:p w14:paraId="13EF4EC6" w14:textId="77777777" w:rsidR="00187356" w:rsidRPr="00615143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lang w:eastAsia="bg-BG"/>
        </w:rPr>
        <w:t>След като се запознаха с докладната записка и в резултат на явно гласуване,</w:t>
      </w:r>
      <w:r w:rsidRPr="00615143">
        <w:rPr>
          <w:b/>
          <w:bCs/>
          <w:lang w:eastAsia="bg-BG"/>
        </w:rPr>
        <w:t xml:space="preserve"> </w:t>
      </w:r>
      <w:r w:rsidRPr="00615143">
        <w:rPr>
          <w:b/>
          <w:bCs/>
          <w:i/>
          <w:iCs/>
          <w:lang w:eastAsia="bg-BG"/>
        </w:rPr>
        <w:t>с</w:t>
      </w:r>
      <w:r>
        <w:rPr>
          <w:b/>
          <w:bCs/>
          <w:i/>
          <w:iCs/>
          <w:lang w:eastAsia="bg-BG"/>
        </w:rPr>
        <w:t xml:space="preserve"> 6 </w:t>
      </w:r>
      <w:r w:rsidRPr="00615143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615143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EADB780" w14:textId="77777777" w:rsidR="00187356" w:rsidRPr="00615143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615143">
        <w:rPr>
          <w:b/>
          <w:bCs/>
          <w:lang w:eastAsia="bg-BG"/>
        </w:rPr>
        <w:t>СТАНОВИЩЕ:</w:t>
      </w:r>
    </w:p>
    <w:p w14:paraId="4965A4D5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b/>
          <w:bCs/>
          <w:lang w:eastAsia="bg-BG"/>
        </w:rPr>
        <w:t>Подкрепя</w:t>
      </w:r>
      <w:r w:rsidRPr="00615143">
        <w:rPr>
          <w:lang w:eastAsia="bg-BG"/>
        </w:rPr>
        <w:t xml:space="preserve"> проекта за решение.</w:t>
      </w:r>
    </w:p>
    <w:p w14:paraId="5B715878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265BCC50" w14:textId="7777777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16</w:t>
      </w:r>
    </w:p>
    <w:p w14:paraId="2AB9CEF0" w14:textId="77777777" w:rsidR="00D05D3D" w:rsidRDefault="00D05D3D" w:rsidP="00D05D3D">
      <w:pPr>
        <w:suppressAutoHyphens w:val="0"/>
        <w:jc w:val="center"/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13953</w:t>
      </w:r>
    </w:p>
    <w:p w14:paraId="354497AB" w14:textId="77777777" w:rsidR="00D05D3D" w:rsidRPr="00F06955" w:rsidRDefault="00D05D3D" w:rsidP="00D05D3D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Прекратяване на съсобственост между Община Бургас и физическо лице чрез продажба на общинските </w:t>
      </w:r>
      <w:proofErr w:type="spellStart"/>
      <w:r>
        <w:t>идeални</w:t>
      </w:r>
      <w:proofErr w:type="spellEnd"/>
      <w:r>
        <w:t xml:space="preserve"> части от УПИ ІІ-300 в кв.40 по ПУП-ПРЗ на с. Брястовец, Община Бургас</w:t>
      </w:r>
    </w:p>
    <w:p w14:paraId="237B43BB" w14:textId="77777777" w:rsidR="00187356" w:rsidRPr="00615143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lang w:eastAsia="bg-BG"/>
        </w:rPr>
        <w:t>След като се запознаха с докладната записка и в резултат на явно гласуване,</w:t>
      </w:r>
      <w:r w:rsidRPr="00615143">
        <w:rPr>
          <w:b/>
          <w:bCs/>
          <w:lang w:eastAsia="bg-BG"/>
        </w:rPr>
        <w:t xml:space="preserve"> </w:t>
      </w:r>
      <w:r w:rsidRPr="00615143">
        <w:rPr>
          <w:b/>
          <w:bCs/>
          <w:i/>
          <w:iCs/>
          <w:lang w:eastAsia="bg-BG"/>
        </w:rPr>
        <w:t>с</w:t>
      </w:r>
      <w:r>
        <w:rPr>
          <w:b/>
          <w:bCs/>
          <w:i/>
          <w:iCs/>
          <w:lang w:eastAsia="bg-BG"/>
        </w:rPr>
        <w:t xml:space="preserve"> 6 </w:t>
      </w:r>
      <w:r w:rsidRPr="00615143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615143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AE210C9" w14:textId="77777777" w:rsidR="00187356" w:rsidRPr="00615143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615143">
        <w:rPr>
          <w:b/>
          <w:bCs/>
          <w:lang w:eastAsia="bg-BG"/>
        </w:rPr>
        <w:t>СТАНОВИЩЕ:</w:t>
      </w:r>
    </w:p>
    <w:p w14:paraId="5DAABD2B" w14:textId="77777777" w:rsidR="00187356" w:rsidRPr="00B74D0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b/>
          <w:bCs/>
          <w:lang w:eastAsia="bg-BG"/>
        </w:rPr>
        <w:t>Подкрепя</w:t>
      </w:r>
      <w:r w:rsidRPr="00615143">
        <w:rPr>
          <w:lang w:eastAsia="bg-BG"/>
        </w:rPr>
        <w:t xml:space="preserve"> проекта за решение.</w:t>
      </w:r>
    </w:p>
    <w:p w14:paraId="7A2805C4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6C7226AA" w14:textId="7777777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17</w:t>
      </w:r>
    </w:p>
    <w:p w14:paraId="72422856" w14:textId="77777777" w:rsidR="00D05D3D" w:rsidRDefault="00D05D3D" w:rsidP="00D05D3D">
      <w:pPr>
        <w:suppressAutoHyphens w:val="0"/>
        <w:jc w:val="center"/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13955</w:t>
      </w:r>
    </w:p>
    <w:p w14:paraId="6F1270B0" w14:textId="77777777" w:rsidR="00D05D3D" w:rsidRPr="00D05D3D" w:rsidRDefault="00D05D3D" w:rsidP="00D05D3D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Прекратяване на съсобственост между Община Бургас и физическо лице в недвижим имот, представляващ УПИ X-186 в кв. 10 по плана на </w:t>
      </w:r>
      <w:proofErr w:type="spellStart"/>
      <w:r>
        <w:t>в.з</w:t>
      </w:r>
      <w:proofErr w:type="spellEnd"/>
      <w:r>
        <w:t>. Боровете, землище кв. Банево, гр. Бургас, съответен на ПИ с идентификатор 07079.705.2186 по одобрените КККР на гр. Бургас, чрез продажба на общинската идеална част от имота</w:t>
      </w:r>
    </w:p>
    <w:p w14:paraId="3179FD1C" w14:textId="77777777" w:rsidR="00187356" w:rsidRPr="00615143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lang w:eastAsia="bg-BG"/>
        </w:rPr>
        <w:t>След като се запознаха с докладната записка и в резултат на явно гласуване,</w:t>
      </w:r>
      <w:r w:rsidRPr="00615143">
        <w:rPr>
          <w:b/>
          <w:bCs/>
          <w:lang w:eastAsia="bg-BG"/>
        </w:rPr>
        <w:t xml:space="preserve"> </w:t>
      </w:r>
      <w:r w:rsidRPr="00615143">
        <w:rPr>
          <w:b/>
          <w:bCs/>
          <w:i/>
          <w:iCs/>
          <w:lang w:eastAsia="bg-BG"/>
        </w:rPr>
        <w:t>с</w:t>
      </w:r>
      <w:r>
        <w:rPr>
          <w:b/>
          <w:bCs/>
          <w:i/>
          <w:iCs/>
          <w:lang w:eastAsia="bg-BG"/>
        </w:rPr>
        <w:t xml:space="preserve"> 6 </w:t>
      </w:r>
      <w:r w:rsidRPr="00615143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615143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FEFE7AD" w14:textId="77777777" w:rsidR="00187356" w:rsidRPr="00615143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615143">
        <w:rPr>
          <w:b/>
          <w:bCs/>
          <w:lang w:eastAsia="bg-BG"/>
        </w:rPr>
        <w:t>СТАНОВИЩЕ:</w:t>
      </w:r>
    </w:p>
    <w:p w14:paraId="21979CC9" w14:textId="77777777" w:rsidR="00187356" w:rsidRPr="00B74D0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b/>
          <w:bCs/>
          <w:lang w:eastAsia="bg-BG"/>
        </w:rPr>
        <w:lastRenderedPageBreak/>
        <w:t>Подкрепя</w:t>
      </w:r>
      <w:r w:rsidRPr="00615143">
        <w:rPr>
          <w:lang w:eastAsia="bg-BG"/>
        </w:rPr>
        <w:t xml:space="preserve"> проекта за решение.</w:t>
      </w:r>
    </w:p>
    <w:p w14:paraId="506682B1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07B09892" w14:textId="7777777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18</w:t>
      </w:r>
    </w:p>
    <w:p w14:paraId="1CD9CB78" w14:textId="77777777" w:rsidR="00D05D3D" w:rsidRDefault="00D05D3D" w:rsidP="00D05D3D">
      <w:pPr>
        <w:suppressAutoHyphens w:val="0"/>
        <w:jc w:val="center"/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13961</w:t>
      </w:r>
    </w:p>
    <w:p w14:paraId="6A5F776F" w14:textId="77777777" w:rsidR="00D05D3D" w:rsidRPr="00F06955" w:rsidRDefault="00D05D3D" w:rsidP="00D05D3D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Прекратяване на съсобственост между Община Бургас и физическо лице, чрез продажба на 24/729 </w:t>
      </w:r>
      <w:proofErr w:type="spellStart"/>
      <w:r>
        <w:t>кв.м</w:t>
      </w:r>
      <w:proofErr w:type="spellEnd"/>
      <w:r>
        <w:t xml:space="preserve"> идеални части от УПИ ХІV-465 в кв.47, целият с площ 729 </w:t>
      </w:r>
      <w:proofErr w:type="spellStart"/>
      <w:r>
        <w:t>кв.м</w:t>
      </w:r>
      <w:proofErr w:type="spellEnd"/>
      <w:r>
        <w:t>, по плана на кв. Ветрен, гр. Бургас - частна общинска собственост</w:t>
      </w:r>
    </w:p>
    <w:p w14:paraId="6B75CA0B" w14:textId="77777777" w:rsidR="00187356" w:rsidRPr="00615143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lang w:eastAsia="bg-BG"/>
        </w:rPr>
        <w:t>След като се запознаха с докладната записка и в резултат на явно гласуване,</w:t>
      </w:r>
      <w:r w:rsidRPr="00615143">
        <w:rPr>
          <w:b/>
          <w:bCs/>
          <w:lang w:eastAsia="bg-BG"/>
        </w:rPr>
        <w:t xml:space="preserve"> </w:t>
      </w:r>
      <w:r w:rsidRPr="00615143">
        <w:rPr>
          <w:b/>
          <w:bCs/>
          <w:i/>
          <w:iCs/>
          <w:lang w:eastAsia="bg-BG"/>
        </w:rPr>
        <w:t>с</w:t>
      </w:r>
      <w:r>
        <w:rPr>
          <w:b/>
          <w:bCs/>
          <w:i/>
          <w:iCs/>
          <w:lang w:eastAsia="bg-BG"/>
        </w:rPr>
        <w:t xml:space="preserve"> 6 </w:t>
      </w:r>
      <w:r w:rsidRPr="00615143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615143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0D4F757" w14:textId="77777777" w:rsidR="00187356" w:rsidRPr="00615143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615143">
        <w:rPr>
          <w:b/>
          <w:bCs/>
          <w:lang w:eastAsia="bg-BG"/>
        </w:rPr>
        <w:t>СТАНОВИЩЕ:</w:t>
      </w:r>
    </w:p>
    <w:p w14:paraId="25219B73" w14:textId="77777777" w:rsidR="00187356" w:rsidRPr="00B74D0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b/>
          <w:bCs/>
          <w:lang w:eastAsia="bg-BG"/>
        </w:rPr>
        <w:t>Подкрепя</w:t>
      </w:r>
      <w:r w:rsidRPr="00615143">
        <w:rPr>
          <w:lang w:eastAsia="bg-BG"/>
        </w:rPr>
        <w:t xml:space="preserve"> проекта за решение.</w:t>
      </w:r>
    </w:p>
    <w:p w14:paraId="15555243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054192C2" w14:textId="7777777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19</w:t>
      </w:r>
    </w:p>
    <w:p w14:paraId="3FA7DBB7" w14:textId="77777777" w:rsidR="00D05D3D" w:rsidRDefault="00D05D3D" w:rsidP="00D05D3D">
      <w:pPr>
        <w:suppressAutoHyphens w:val="0"/>
        <w:jc w:val="center"/>
        <w:rPr>
          <w:i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13962</w:t>
      </w:r>
    </w:p>
    <w:p w14:paraId="25A4E103" w14:textId="77777777" w:rsidR="00D05D3D" w:rsidRDefault="00D05D3D" w:rsidP="00D05D3D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Прекратяване на съсобственост, чрез продажба на общинската идеална част от недвижим имот – УПИ XIII-876 в кв. 36 по ПУП-ПРЗ на гр. Българово, община Бургас</w:t>
      </w:r>
    </w:p>
    <w:p w14:paraId="4158E849" w14:textId="77777777" w:rsidR="00187356" w:rsidRPr="00615143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lang w:eastAsia="bg-BG"/>
        </w:rPr>
        <w:t>След като се запознаха с докладната записка и в резултат на явно гласуване,</w:t>
      </w:r>
      <w:r w:rsidRPr="00615143">
        <w:rPr>
          <w:b/>
          <w:bCs/>
          <w:lang w:eastAsia="bg-BG"/>
        </w:rPr>
        <w:t xml:space="preserve"> </w:t>
      </w:r>
      <w:r w:rsidRPr="00615143">
        <w:rPr>
          <w:b/>
          <w:bCs/>
          <w:i/>
          <w:iCs/>
          <w:lang w:eastAsia="bg-BG"/>
        </w:rPr>
        <w:t>с</w:t>
      </w:r>
      <w:r>
        <w:rPr>
          <w:b/>
          <w:bCs/>
          <w:i/>
          <w:iCs/>
          <w:lang w:eastAsia="bg-BG"/>
        </w:rPr>
        <w:t xml:space="preserve"> 6 </w:t>
      </w:r>
      <w:r w:rsidRPr="00615143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615143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AD41B34" w14:textId="77777777" w:rsidR="00187356" w:rsidRPr="00615143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615143">
        <w:rPr>
          <w:b/>
          <w:bCs/>
          <w:lang w:eastAsia="bg-BG"/>
        </w:rPr>
        <w:t>СТАНОВИЩЕ:</w:t>
      </w:r>
    </w:p>
    <w:p w14:paraId="062455D6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b/>
          <w:bCs/>
          <w:lang w:eastAsia="bg-BG"/>
        </w:rPr>
        <w:t>Подкрепя</w:t>
      </w:r>
      <w:r w:rsidRPr="00615143">
        <w:rPr>
          <w:lang w:eastAsia="bg-BG"/>
        </w:rPr>
        <w:t xml:space="preserve"> проекта за решение.</w:t>
      </w:r>
    </w:p>
    <w:p w14:paraId="3AFDB235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31AA6F53" w14:textId="7777777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20</w:t>
      </w:r>
    </w:p>
    <w:p w14:paraId="727D9559" w14:textId="77777777" w:rsidR="00D05D3D" w:rsidRDefault="00D05D3D" w:rsidP="00D05D3D">
      <w:pPr>
        <w:suppressAutoHyphens w:val="0"/>
        <w:jc w:val="center"/>
        <w:rPr>
          <w:i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13963</w:t>
      </w:r>
    </w:p>
    <w:p w14:paraId="56D75B23" w14:textId="77777777" w:rsidR="00D05D3D" w:rsidRPr="00D05D3D" w:rsidRDefault="00D05D3D" w:rsidP="00D05D3D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Прекратяване на съсобственост, чрез продажба на общинската идеална част от недвижим имот – УПИ I-547 в кв. 63 по ПУП-ПРЗ на гр. Българово, община Бургас</w:t>
      </w:r>
    </w:p>
    <w:p w14:paraId="1ED02575" w14:textId="77777777" w:rsidR="00187356" w:rsidRPr="00615143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lang w:eastAsia="bg-BG"/>
        </w:rPr>
        <w:t>След като се запознаха с докладната записка и в резултат на явно гласуване,</w:t>
      </w:r>
      <w:r w:rsidRPr="00615143">
        <w:rPr>
          <w:b/>
          <w:bCs/>
          <w:lang w:eastAsia="bg-BG"/>
        </w:rPr>
        <w:t xml:space="preserve"> </w:t>
      </w:r>
      <w:r w:rsidRPr="00615143">
        <w:rPr>
          <w:b/>
          <w:bCs/>
          <w:i/>
          <w:iCs/>
          <w:lang w:eastAsia="bg-BG"/>
        </w:rPr>
        <w:t>с</w:t>
      </w:r>
      <w:r>
        <w:rPr>
          <w:b/>
          <w:bCs/>
          <w:i/>
          <w:iCs/>
          <w:lang w:eastAsia="bg-BG"/>
        </w:rPr>
        <w:t xml:space="preserve"> 6 </w:t>
      </w:r>
      <w:r w:rsidRPr="00615143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615143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239C7E1" w14:textId="77777777" w:rsidR="00187356" w:rsidRPr="00615143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615143">
        <w:rPr>
          <w:b/>
          <w:bCs/>
          <w:lang w:eastAsia="bg-BG"/>
        </w:rPr>
        <w:t>СТАНОВИЩЕ:</w:t>
      </w:r>
    </w:p>
    <w:p w14:paraId="6DB5DC6D" w14:textId="77777777" w:rsidR="00187356" w:rsidRPr="00B74D0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b/>
          <w:bCs/>
          <w:lang w:eastAsia="bg-BG"/>
        </w:rPr>
        <w:t>Подкрепя</w:t>
      </w:r>
      <w:r w:rsidRPr="00615143">
        <w:rPr>
          <w:lang w:eastAsia="bg-BG"/>
        </w:rPr>
        <w:t xml:space="preserve"> проекта за решение.</w:t>
      </w:r>
    </w:p>
    <w:p w14:paraId="74D62BB1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lastRenderedPageBreak/>
        <w:t>--------------------------------------------------------------------------------------</w:t>
      </w:r>
    </w:p>
    <w:p w14:paraId="57572D4B" w14:textId="7777777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21</w:t>
      </w:r>
    </w:p>
    <w:p w14:paraId="46718A29" w14:textId="77777777" w:rsidR="00D05D3D" w:rsidRDefault="00D05D3D" w:rsidP="00D05D3D">
      <w:pPr>
        <w:suppressAutoHyphens w:val="0"/>
        <w:jc w:val="center"/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13964</w:t>
      </w:r>
    </w:p>
    <w:p w14:paraId="0CCE20A9" w14:textId="77777777" w:rsidR="00D05D3D" w:rsidRPr="00F06955" w:rsidRDefault="00D05D3D" w:rsidP="00D05D3D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Прекратяване на съсобственост, чрез продажба на общинска идеална част от недвижим имот – УПИ I-309 в кв. 26 по плана на кв. Лозово, гр. Бургас.</w:t>
      </w:r>
    </w:p>
    <w:p w14:paraId="5AC7BE19" w14:textId="77777777" w:rsidR="00187356" w:rsidRPr="00615143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lang w:eastAsia="bg-BG"/>
        </w:rPr>
        <w:t>След като се запознаха с докладната записка и в резултат на явно гласуване,</w:t>
      </w:r>
      <w:r w:rsidRPr="00615143">
        <w:rPr>
          <w:b/>
          <w:bCs/>
          <w:lang w:eastAsia="bg-BG"/>
        </w:rPr>
        <w:t xml:space="preserve"> </w:t>
      </w:r>
      <w:r w:rsidRPr="00615143">
        <w:rPr>
          <w:b/>
          <w:bCs/>
          <w:i/>
          <w:iCs/>
          <w:lang w:eastAsia="bg-BG"/>
        </w:rPr>
        <w:t>с</w:t>
      </w:r>
      <w:r>
        <w:rPr>
          <w:b/>
          <w:bCs/>
          <w:i/>
          <w:iCs/>
          <w:lang w:eastAsia="bg-BG"/>
        </w:rPr>
        <w:t xml:space="preserve"> 6 </w:t>
      </w:r>
      <w:r w:rsidRPr="00615143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615143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BD4A298" w14:textId="77777777" w:rsidR="00187356" w:rsidRPr="00615143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615143">
        <w:rPr>
          <w:b/>
          <w:bCs/>
          <w:lang w:eastAsia="bg-BG"/>
        </w:rPr>
        <w:t>СТАНОВИЩЕ:</w:t>
      </w:r>
    </w:p>
    <w:p w14:paraId="676E6F11" w14:textId="77777777" w:rsidR="00187356" w:rsidRPr="00B74D0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b/>
          <w:bCs/>
          <w:lang w:eastAsia="bg-BG"/>
        </w:rPr>
        <w:t>Подкрепя</w:t>
      </w:r>
      <w:r w:rsidRPr="00615143">
        <w:rPr>
          <w:lang w:eastAsia="bg-BG"/>
        </w:rPr>
        <w:t xml:space="preserve"> проекта за решение.</w:t>
      </w:r>
    </w:p>
    <w:p w14:paraId="12A7D4D1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4B9C1025" w14:textId="7777777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22</w:t>
      </w:r>
    </w:p>
    <w:p w14:paraId="3D243A73" w14:textId="77777777" w:rsidR="00D05D3D" w:rsidRDefault="00D05D3D" w:rsidP="00D05D3D">
      <w:pPr>
        <w:suppressAutoHyphens w:val="0"/>
        <w:jc w:val="center"/>
        <w:rPr>
          <w:i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13965</w:t>
      </w:r>
    </w:p>
    <w:p w14:paraId="31E333E8" w14:textId="77777777" w:rsidR="00D05D3D" w:rsidRPr="00F06955" w:rsidRDefault="00D05D3D" w:rsidP="00D05D3D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Продажба на недвижим имот, частна общинска собственост, представляващ 364,50/969 </w:t>
      </w:r>
      <w:proofErr w:type="spellStart"/>
      <w:r>
        <w:t>кв.м</w:t>
      </w:r>
      <w:proofErr w:type="spellEnd"/>
      <w:r>
        <w:t xml:space="preserve"> идеални части от УПИ VІ-329,330,742 в кв.15, целият с площ от 969 </w:t>
      </w:r>
      <w:proofErr w:type="spellStart"/>
      <w:r>
        <w:t>кв.м</w:t>
      </w:r>
      <w:proofErr w:type="spellEnd"/>
      <w:r>
        <w:t xml:space="preserve">, по плана на </w:t>
      </w:r>
      <w:proofErr w:type="spellStart"/>
      <w:r>
        <w:t>в.з</w:t>
      </w:r>
      <w:proofErr w:type="spellEnd"/>
      <w:r>
        <w:t>. “Минерални бани“, гр. Бургас, по реда на  чл. 35, ал. 3 от ЗОС</w:t>
      </w:r>
    </w:p>
    <w:p w14:paraId="744B14DC" w14:textId="77777777" w:rsidR="00187356" w:rsidRPr="00615143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lang w:eastAsia="bg-BG"/>
        </w:rPr>
        <w:t>След като се запознаха с докладната записка и в резултат на явно гласуване,</w:t>
      </w:r>
      <w:r w:rsidRPr="00615143">
        <w:rPr>
          <w:b/>
          <w:bCs/>
          <w:lang w:eastAsia="bg-BG"/>
        </w:rPr>
        <w:t xml:space="preserve"> </w:t>
      </w:r>
      <w:r w:rsidRPr="00615143">
        <w:rPr>
          <w:b/>
          <w:bCs/>
          <w:i/>
          <w:iCs/>
          <w:lang w:eastAsia="bg-BG"/>
        </w:rPr>
        <w:t>с</w:t>
      </w:r>
      <w:r w:rsidR="00D05D3D">
        <w:rPr>
          <w:b/>
          <w:bCs/>
          <w:i/>
          <w:iCs/>
          <w:lang w:eastAsia="bg-BG"/>
        </w:rPr>
        <w:t xml:space="preserve"> 5</w:t>
      </w:r>
      <w:r>
        <w:rPr>
          <w:b/>
          <w:bCs/>
          <w:i/>
          <w:iCs/>
          <w:lang w:eastAsia="bg-BG"/>
        </w:rPr>
        <w:t xml:space="preserve"> </w:t>
      </w:r>
      <w:r w:rsidR="00D05D3D">
        <w:rPr>
          <w:b/>
          <w:bCs/>
          <w:i/>
          <w:iCs/>
          <w:lang w:eastAsia="bg-BG"/>
        </w:rPr>
        <w:t xml:space="preserve"> гл. "за", 0 гл. "против" и 1</w:t>
      </w:r>
      <w:r w:rsidRPr="00615143">
        <w:rPr>
          <w:b/>
          <w:bCs/>
          <w:i/>
          <w:iCs/>
          <w:lang w:eastAsia="bg-BG"/>
        </w:rPr>
        <w:t xml:space="preserve"> гл. "въздържали се", </w:t>
      </w:r>
      <w:r w:rsidRPr="00615143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F6C23FE" w14:textId="77777777" w:rsidR="00187356" w:rsidRPr="00615143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615143">
        <w:rPr>
          <w:b/>
          <w:bCs/>
          <w:lang w:eastAsia="bg-BG"/>
        </w:rPr>
        <w:t>СТАНОВИЩЕ:</w:t>
      </w:r>
    </w:p>
    <w:p w14:paraId="72ADD303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b/>
          <w:bCs/>
          <w:lang w:eastAsia="bg-BG"/>
        </w:rPr>
        <w:t>Подкрепя</w:t>
      </w:r>
      <w:r w:rsidRPr="00615143">
        <w:rPr>
          <w:lang w:eastAsia="bg-BG"/>
        </w:rPr>
        <w:t xml:space="preserve"> проекта за решение.</w:t>
      </w:r>
    </w:p>
    <w:p w14:paraId="11851127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38EFD0C5" w14:textId="7777777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23</w:t>
      </w:r>
    </w:p>
    <w:p w14:paraId="6328F9F8" w14:textId="77777777" w:rsidR="00D05D3D" w:rsidRDefault="00D05D3D" w:rsidP="00D05D3D">
      <w:pPr>
        <w:suppressAutoHyphens w:val="0"/>
        <w:jc w:val="center"/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13959</w:t>
      </w:r>
    </w:p>
    <w:p w14:paraId="360A8838" w14:textId="77777777" w:rsidR="00D05D3D" w:rsidRPr="00F06955" w:rsidRDefault="00D05D3D" w:rsidP="00D05D3D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Продажба на общинско жилище, находящо се в гр. Бургас, ж.к. „Лазур”, ул. „</w:t>
      </w:r>
      <w:proofErr w:type="spellStart"/>
      <w:r>
        <w:t>Абоба</w:t>
      </w:r>
      <w:proofErr w:type="spellEnd"/>
      <w:r>
        <w:t>“ №7, ет. 4, ап. 11, на наемател, настанен по административен ред</w:t>
      </w:r>
    </w:p>
    <w:p w14:paraId="4D18A01D" w14:textId="77777777" w:rsidR="00187356" w:rsidRPr="00615143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lang w:eastAsia="bg-BG"/>
        </w:rPr>
        <w:t>След като се запознаха с докладната записка и в резултат на явно гласуване,</w:t>
      </w:r>
      <w:r w:rsidRPr="00615143">
        <w:rPr>
          <w:b/>
          <w:bCs/>
          <w:lang w:eastAsia="bg-BG"/>
        </w:rPr>
        <w:t xml:space="preserve"> </w:t>
      </w:r>
      <w:r w:rsidRPr="00615143">
        <w:rPr>
          <w:b/>
          <w:bCs/>
          <w:i/>
          <w:iCs/>
          <w:lang w:eastAsia="bg-BG"/>
        </w:rPr>
        <w:t>с</w:t>
      </w:r>
      <w:r w:rsidR="00D05D3D">
        <w:rPr>
          <w:b/>
          <w:bCs/>
          <w:i/>
          <w:iCs/>
          <w:lang w:eastAsia="bg-BG"/>
        </w:rPr>
        <w:t xml:space="preserve"> 5</w:t>
      </w:r>
      <w:r>
        <w:rPr>
          <w:b/>
          <w:bCs/>
          <w:i/>
          <w:iCs/>
          <w:lang w:eastAsia="bg-BG"/>
        </w:rPr>
        <w:t xml:space="preserve"> </w:t>
      </w:r>
      <w:r w:rsidR="00D05D3D">
        <w:rPr>
          <w:b/>
          <w:bCs/>
          <w:i/>
          <w:iCs/>
          <w:lang w:eastAsia="bg-BG"/>
        </w:rPr>
        <w:t xml:space="preserve"> гл. "за", 0 гл. "против" и 1</w:t>
      </w:r>
      <w:r w:rsidRPr="00615143">
        <w:rPr>
          <w:b/>
          <w:bCs/>
          <w:i/>
          <w:iCs/>
          <w:lang w:eastAsia="bg-BG"/>
        </w:rPr>
        <w:t xml:space="preserve"> гл. "въздържали се", </w:t>
      </w:r>
      <w:r w:rsidRPr="00615143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4C35539" w14:textId="77777777" w:rsidR="00187356" w:rsidRPr="00615143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615143">
        <w:rPr>
          <w:b/>
          <w:bCs/>
          <w:lang w:eastAsia="bg-BG"/>
        </w:rPr>
        <w:t>СТАНОВИЩЕ:</w:t>
      </w:r>
    </w:p>
    <w:p w14:paraId="14A939A3" w14:textId="77777777" w:rsidR="00187356" w:rsidRPr="00B74D0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b/>
          <w:bCs/>
          <w:lang w:eastAsia="bg-BG"/>
        </w:rPr>
        <w:t>Подкрепя</w:t>
      </w:r>
      <w:r w:rsidRPr="00615143">
        <w:rPr>
          <w:lang w:eastAsia="bg-BG"/>
        </w:rPr>
        <w:t xml:space="preserve"> проекта за решение.</w:t>
      </w:r>
    </w:p>
    <w:p w14:paraId="3B14D218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28CCBF2F" w14:textId="7777777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lastRenderedPageBreak/>
        <w:t xml:space="preserve">Точка </w:t>
      </w:r>
      <w:r>
        <w:rPr>
          <w:b/>
          <w:lang w:val="ru-RU" w:eastAsia="bg-BG"/>
        </w:rPr>
        <w:t>24</w:t>
      </w:r>
    </w:p>
    <w:p w14:paraId="51CF2718" w14:textId="77777777" w:rsidR="00D05D3D" w:rsidRDefault="00D05D3D" w:rsidP="00D05D3D">
      <w:pPr>
        <w:suppressAutoHyphens w:val="0"/>
        <w:jc w:val="center"/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13960</w:t>
      </w:r>
    </w:p>
    <w:p w14:paraId="131BA654" w14:textId="77777777" w:rsidR="00D05D3D" w:rsidRPr="00F06955" w:rsidRDefault="00D05D3D" w:rsidP="00D05D3D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Продажба на общинско жилище, находящо се в гр. Бургас, </w:t>
      </w:r>
      <w:proofErr w:type="spellStart"/>
      <w:r>
        <w:t>ж.к.“Изгрев</w:t>
      </w:r>
      <w:proofErr w:type="spellEnd"/>
      <w:r>
        <w:t>”, бл.№70, вх.№3, ет.№2, ап.-ляв, на наемател, настанен</w:t>
      </w:r>
      <w:r>
        <w:rPr>
          <w:rStyle w:val="Strong"/>
        </w:rPr>
        <w:t xml:space="preserve"> </w:t>
      </w:r>
      <w:r>
        <w:t>по</w:t>
      </w:r>
      <w:r>
        <w:rPr>
          <w:rStyle w:val="Strong"/>
        </w:rPr>
        <w:t xml:space="preserve"> </w:t>
      </w:r>
      <w:r>
        <w:t>административен ред</w:t>
      </w:r>
    </w:p>
    <w:p w14:paraId="26C8997E" w14:textId="77777777" w:rsidR="00187356" w:rsidRPr="00615143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lang w:eastAsia="bg-BG"/>
        </w:rPr>
        <w:t>След като се запознаха с докладната записка и в резултат на явно гласуване,</w:t>
      </w:r>
      <w:r w:rsidRPr="00615143">
        <w:rPr>
          <w:b/>
          <w:bCs/>
          <w:lang w:eastAsia="bg-BG"/>
        </w:rPr>
        <w:t xml:space="preserve"> </w:t>
      </w:r>
      <w:r w:rsidRPr="00615143">
        <w:rPr>
          <w:b/>
          <w:bCs/>
          <w:i/>
          <w:iCs/>
          <w:lang w:eastAsia="bg-BG"/>
        </w:rPr>
        <w:t>с</w:t>
      </w:r>
      <w:r w:rsidR="00D05D3D">
        <w:rPr>
          <w:b/>
          <w:bCs/>
          <w:i/>
          <w:iCs/>
          <w:lang w:eastAsia="bg-BG"/>
        </w:rPr>
        <w:t xml:space="preserve"> 5</w:t>
      </w:r>
      <w:r>
        <w:rPr>
          <w:b/>
          <w:bCs/>
          <w:i/>
          <w:iCs/>
          <w:lang w:eastAsia="bg-BG"/>
        </w:rPr>
        <w:t xml:space="preserve"> </w:t>
      </w:r>
      <w:r w:rsidR="00D05D3D">
        <w:rPr>
          <w:b/>
          <w:bCs/>
          <w:i/>
          <w:iCs/>
          <w:lang w:eastAsia="bg-BG"/>
        </w:rPr>
        <w:t xml:space="preserve"> гл. "за", 0 гл. "против" и 1</w:t>
      </w:r>
      <w:r w:rsidRPr="00615143">
        <w:rPr>
          <w:b/>
          <w:bCs/>
          <w:i/>
          <w:iCs/>
          <w:lang w:eastAsia="bg-BG"/>
        </w:rPr>
        <w:t xml:space="preserve"> гл. "въздържали се", </w:t>
      </w:r>
      <w:r w:rsidRPr="00615143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8B53A5B" w14:textId="77777777" w:rsidR="00187356" w:rsidRPr="00615143" w:rsidRDefault="00187356" w:rsidP="001873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615143">
        <w:rPr>
          <w:b/>
          <w:bCs/>
          <w:lang w:eastAsia="bg-BG"/>
        </w:rPr>
        <w:t>СТАНОВИЩЕ:</w:t>
      </w:r>
    </w:p>
    <w:p w14:paraId="5B8CAF1E" w14:textId="77777777" w:rsidR="00187356" w:rsidRPr="00EC3E1E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5143">
        <w:rPr>
          <w:b/>
          <w:bCs/>
          <w:lang w:eastAsia="bg-BG"/>
        </w:rPr>
        <w:t>Подкрепя</w:t>
      </w:r>
      <w:r w:rsidRPr="00615143">
        <w:rPr>
          <w:lang w:eastAsia="bg-BG"/>
        </w:rPr>
        <w:t xml:space="preserve"> проекта за решение.</w:t>
      </w:r>
    </w:p>
    <w:p w14:paraId="3F26E7B1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52934A51" w14:textId="7777777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25</w:t>
      </w:r>
    </w:p>
    <w:p w14:paraId="7796D72B" w14:textId="77777777" w:rsidR="00D05D3D" w:rsidRDefault="00D05D3D" w:rsidP="00D05D3D">
      <w:pPr>
        <w:suppressAutoHyphens w:val="0"/>
        <w:jc w:val="center"/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13795</w:t>
      </w:r>
    </w:p>
    <w:p w14:paraId="70C99357" w14:textId="77777777" w:rsidR="00D05D3D" w:rsidRPr="00F06955" w:rsidRDefault="00D05D3D" w:rsidP="00D05D3D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 xml:space="preserve">Докладна записка от Георги Дракалиев и Николай Стоянов - общински съветници от ПП ВМРО - Българско национално движение, </w:t>
      </w:r>
      <w:r>
        <w:rPr>
          <w:rStyle w:val="Emphasis"/>
        </w:rPr>
        <w:t xml:space="preserve">относно: </w:t>
      </w:r>
      <w:r>
        <w:t>Опазване на културното наследство на територията на община Бургас</w:t>
      </w:r>
    </w:p>
    <w:p w14:paraId="0026613A" w14:textId="77777777" w:rsidR="00187356" w:rsidRPr="00444072" w:rsidRDefault="00187356" w:rsidP="00187356">
      <w:pPr>
        <w:contextualSpacing/>
        <w:jc w:val="center"/>
        <w:rPr>
          <w:lang w:eastAsia="my-MM" w:bidi="my-MM"/>
        </w:rPr>
      </w:pPr>
    </w:p>
    <w:p w14:paraId="5B6CA1D8" w14:textId="77777777" w:rsidR="00187356" w:rsidRPr="00EC3E1E" w:rsidRDefault="00D05D3D" w:rsidP="00187356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>
        <w:rPr>
          <w:lang w:eastAsia="bg-BG"/>
        </w:rPr>
        <w:t xml:space="preserve">Георги Дракалиев запозна </w:t>
      </w:r>
      <w:r w:rsidR="00617728">
        <w:rPr>
          <w:lang w:eastAsia="bg-BG"/>
        </w:rPr>
        <w:t xml:space="preserve">присъстващите </w:t>
      </w:r>
      <w:r>
        <w:rPr>
          <w:lang w:eastAsia="bg-BG"/>
        </w:rPr>
        <w:t>с решението на Постоянната комисия по култура и читалищна дейност</w:t>
      </w:r>
      <w:r w:rsidR="00617728">
        <w:rPr>
          <w:lang w:eastAsia="bg-BG"/>
        </w:rPr>
        <w:t xml:space="preserve">, което касае </w:t>
      </w:r>
      <w:r>
        <w:rPr>
          <w:lang w:eastAsia="bg-BG"/>
        </w:rPr>
        <w:t xml:space="preserve">промяна в проекта за решение. </w:t>
      </w:r>
      <w:r w:rsidR="00617728">
        <w:rPr>
          <w:lang w:eastAsia="bg-BG"/>
        </w:rPr>
        <w:t xml:space="preserve">Членовете на </w:t>
      </w:r>
      <w:r>
        <w:rPr>
          <w:lang w:eastAsia="bg-BG"/>
        </w:rPr>
        <w:t xml:space="preserve">Комисията единодушно </w:t>
      </w:r>
      <w:r w:rsidR="00617728">
        <w:rPr>
          <w:lang w:eastAsia="bg-BG"/>
        </w:rPr>
        <w:t>го подкрепиха.</w:t>
      </w:r>
    </w:p>
    <w:p w14:paraId="7189C903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EC3E1E">
        <w:rPr>
          <w:lang w:eastAsia="bg-BG"/>
        </w:rPr>
        <w:t xml:space="preserve">След </w:t>
      </w:r>
      <w:r w:rsidR="00617728">
        <w:rPr>
          <w:lang w:eastAsia="bg-BG"/>
        </w:rPr>
        <w:t>приключване на дебатите по докладната записка</w:t>
      </w:r>
      <w:r w:rsidRPr="00EC3E1E">
        <w:rPr>
          <w:lang w:eastAsia="bg-BG"/>
        </w:rPr>
        <w:t xml:space="preserve"> и в резултат на явно гласуване,</w:t>
      </w:r>
      <w:r w:rsidRPr="00EC3E1E">
        <w:rPr>
          <w:b/>
          <w:bCs/>
          <w:lang w:eastAsia="bg-BG"/>
        </w:rPr>
        <w:t xml:space="preserve"> </w:t>
      </w:r>
      <w:r w:rsidRPr="00EC3E1E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EC3E1E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DF175BE" w14:textId="77777777" w:rsidR="00187356" w:rsidRPr="00EC3E1E" w:rsidRDefault="00187356" w:rsidP="00187356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433EEB64" w14:textId="77777777" w:rsidR="00187356" w:rsidRPr="00EC3E1E" w:rsidRDefault="00187356" w:rsidP="008C51F7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EC3E1E">
        <w:rPr>
          <w:b/>
          <w:bCs/>
          <w:lang w:eastAsia="bg-BG"/>
        </w:rPr>
        <w:t>СТАНОВИЩЕ:</w:t>
      </w:r>
    </w:p>
    <w:p w14:paraId="5FD92E59" w14:textId="77777777" w:rsidR="00617728" w:rsidRPr="00617728" w:rsidRDefault="00617728" w:rsidP="008C51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7728">
        <w:rPr>
          <w:b/>
          <w:bCs/>
          <w:lang w:eastAsia="bg-BG"/>
        </w:rPr>
        <w:t>Променя проекта за решение</w:t>
      </w:r>
      <w:r w:rsidRPr="00617728">
        <w:rPr>
          <w:lang w:eastAsia="bg-BG"/>
        </w:rPr>
        <w:t>, възприето от вносителя, както следва:</w:t>
      </w:r>
    </w:p>
    <w:p w14:paraId="29D3F010" w14:textId="77777777" w:rsidR="00617728" w:rsidRPr="00617728" w:rsidRDefault="00617728" w:rsidP="008C51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17728">
        <w:rPr>
          <w:b/>
          <w:bCs/>
          <w:lang w:eastAsia="bg-BG"/>
        </w:rPr>
        <w:t>"Да се извърши проучване на възможностите, условията и необходимите финансови средства за изготвяне на стратегия за развитие на културата в община Бургас, като в нея бъде включено и културното наследство, в срок от 3 месеца."</w:t>
      </w:r>
    </w:p>
    <w:p w14:paraId="42AD6696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11455AFE" w14:textId="7777777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26</w:t>
      </w:r>
    </w:p>
    <w:p w14:paraId="2CC0753A" w14:textId="77777777" w:rsidR="007F2736" w:rsidRDefault="007F2736" w:rsidP="007F2736">
      <w:pPr>
        <w:suppressAutoHyphens w:val="0"/>
        <w:jc w:val="center"/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13944</w:t>
      </w:r>
    </w:p>
    <w:p w14:paraId="6E5DF953" w14:textId="77777777" w:rsidR="007F2736" w:rsidRPr="00F06955" w:rsidRDefault="007F2736" w:rsidP="007F2736">
      <w:pPr>
        <w:suppressAutoHyphens w:val="0"/>
        <w:jc w:val="center"/>
        <w:rPr>
          <w:rFonts w:eastAsia="Calibri"/>
          <w:b/>
          <w:u w:val="single"/>
          <w:lang w:eastAsia="en-US"/>
        </w:rPr>
      </w:pPr>
      <w:r>
        <w:rPr>
          <w:rStyle w:val="Strong"/>
        </w:rPr>
        <w:t xml:space="preserve">Отчет от Димитър Николов - кмет на Община Бургас, </w:t>
      </w:r>
      <w:r>
        <w:rPr>
          <w:rStyle w:val="Emphasis"/>
        </w:rPr>
        <w:t xml:space="preserve">относно: </w:t>
      </w:r>
      <w:r>
        <w:t>Изпълнение на решенията на Общинския съвет, взети на сесиите, проведени в периода м. август 2022 - м. януари 2023 г.</w:t>
      </w:r>
    </w:p>
    <w:p w14:paraId="2632DB64" w14:textId="77777777" w:rsidR="007F2736" w:rsidRPr="007F2736" w:rsidRDefault="007F2736" w:rsidP="007F273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>
        <w:rPr>
          <w:lang w:eastAsia="bg-BG"/>
        </w:rPr>
        <w:t>След ка</w:t>
      </w:r>
      <w:r w:rsidRPr="007F2736">
        <w:rPr>
          <w:lang w:eastAsia="bg-BG"/>
        </w:rPr>
        <w:t>то се запознаха с отчета от Димитър Николов - кмет на Община Бургас, членовете на Постоянната комисия по общинска собственост, общински предприятия и дружества приеха следното</w:t>
      </w:r>
    </w:p>
    <w:p w14:paraId="08175716" w14:textId="77777777" w:rsidR="007F2736" w:rsidRPr="007F2736" w:rsidRDefault="007F2736" w:rsidP="007F273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7F2736">
        <w:rPr>
          <w:b/>
          <w:bCs/>
          <w:lang w:eastAsia="bg-BG"/>
        </w:rPr>
        <w:t>СТАНОВИЩЕ:</w:t>
      </w:r>
    </w:p>
    <w:p w14:paraId="02748C9C" w14:textId="77777777" w:rsidR="007F2736" w:rsidRPr="007F2736" w:rsidRDefault="007F2736" w:rsidP="007F2736">
      <w:pPr>
        <w:suppressAutoHyphens w:val="0"/>
        <w:ind w:firstLine="708"/>
        <w:jc w:val="both"/>
        <w:rPr>
          <w:lang w:eastAsia="bg-BG"/>
        </w:rPr>
      </w:pPr>
      <w:r w:rsidRPr="007F2736">
        <w:rPr>
          <w:b/>
          <w:bCs/>
          <w:lang w:eastAsia="bg-BG"/>
        </w:rPr>
        <w:lastRenderedPageBreak/>
        <w:t>Приема за сведение отчета от Димитър Николов - кмет на Община Бургас.</w:t>
      </w:r>
    </w:p>
    <w:p w14:paraId="4C42F731" w14:textId="77777777" w:rsidR="00187356" w:rsidRDefault="007F2736" w:rsidP="007F273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7F2736">
        <w:rPr>
          <w:lang w:eastAsia="bg-BG"/>
        </w:rPr>
        <w:t> </w:t>
      </w:r>
      <w:r w:rsidR="00187356" w:rsidRPr="00AA5667">
        <w:rPr>
          <w:b/>
          <w:lang w:eastAsia="bg-BG"/>
        </w:rPr>
        <w:t>--------------------------------------------------------------------------------------</w:t>
      </w:r>
    </w:p>
    <w:p w14:paraId="4011E753" w14:textId="7777777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27</w:t>
      </w:r>
    </w:p>
    <w:p w14:paraId="09E42170" w14:textId="77777777" w:rsidR="00C33E26" w:rsidRDefault="00C33E26" w:rsidP="00C33E26">
      <w:pPr>
        <w:suppressAutoHyphens w:val="0"/>
        <w:jc w:val="center"/>
        <w:rPr>
          <w:i/>
        </w:rPr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13908</w:t>
      </w:r>
    </w:p>
    <w:p w14:paraId="0FE387B4" w14:textId="60286B7A" w:rsidR="00C33E26" w:rsidRDefault="00C33E26" w:rsidP="00C33E26">
      <w:pPr>
        <w:suppressAutoHyphens w:val="0"/>
        <w:jc w:val="center"/>
      </w:pPr>
      <w:r>
        <w:rPr>
          <w:rStyle w:val="Strong"/>
        </w:rPr>
        <w:t>Мотивирано предложение по чл.45ж, ал.1 от ППЗСПЗЗ от Н</w:t>
      </w:r>
      <w:r w:rsidR="00471E6D">
        <w:rPr>
          <w:rStyle w:val="Strong"/>
        </w:rPr>
        <w:t xml:space="preserve">. </w:t>
      </w:r>
      <w:r>
        <w:rPr>
          <w:rStyle w:val="Strong"/>
        </w:rPr>
        <w:t xml:space="preserve">Бъчварова - Началник Общинска служба земеделие - Бургас, </w:t>
      </w:r>
      <w:r>
        <w:rPr>
          <w:rStyle w:val="Emphasis"/>
        </w:rPr>
        <w:t xml:space="preserve">относно: </w:t>
      </w:r>
      <w:r>
        <w:t>Обезщетение с част от ПИ 72151.18.12 по ККР с. Твърдица</w:t>
      </w:r>
    </w:p>
    <w:p w14:paraId="26D9B8D8" w14:textId="77777777" w:rsidR="004E579C" w:rsidRPr="00F06955" w:rsidRDefault="004E579C" w:rsidP="00C33E26">
      <w:pPr>
        <w:suppressAutoHyphens w:val="0"/>
        <w:jc w:val="center"/>
        <w:rPr>
          <w:rFonts w:eastAsia="Calibri"/>
          <w:b/>
          <w:u w:val="single"/>
          <w:lang w:eastAsia="en-US"/>
        </w:rPr>
      </w:pPr>
    </w:p>
    <w:p w14:paraId="0994EFA5" w14:textId="77777777" w:rsidR="004E579C" w:rsidRPr="004E579C" w:rsidRDefault="004E579C" w:rsidP="004E579C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4E579C">
        <w:rPr>
          <w:lang w:eastAsia="bg-BG"/>
        </w:rPr>
        <w:t>Живко Димитров - директор на дирекция "Управление на общинската собственост" обясни, че за да се завърши процедурата по обезщетение трябва преписката да се окомплектова от администрацията и след това да се предложи на Общински съвет да се произнесе.</w:t>
      </w:r>
    </w:p>
    <w:p w14:paraId="31BA30C2" w14:textId="77777777" w:rsidR="004E579C" w:rsidRDefault="004E579C" w:rsidP="004E579C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4E579C">
        <w:rPr>
          <w:lang w:eastAsia="bg-BG"/>
        </w:rPr>
        <w:t>След приключване на разискванията и в резултат на явно гласуване,</w:t>
      </w:r>
      <w:r w:rsidRPr="004E579C">
        <w:rPr>
          <w:b/>
          <w:bCs/>
          <w:lang w:eastAsia="bg-BG"/>
        </w:rPr>
        <w:t xml:space="preserve"> </w:t>
      </w:r>
      <w:r w:rsidRPr="004E579C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4E579C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EED5592" w14:textId="77777777" w:rsidR="004E579C" w:rsidRPr="004E579C" w:rsidRDefault="004E579C" w:rsidP="004E579C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</w:p>
    <w:p w14:paraId="01F8ACBE" w14:textId="77777777" w:rsidR="004E579C" w:rsidRPr="004E579C" w:rsidRDefault="004E579C" w:rsidP="004E579C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4E579C">
        <w:rPr>
          <w:b/>
          <w:bCs/>
          <w:lang w:eastAsia="bg-BG"/>
        </w:rPr>
        <w:t>СТАНОВИЩЕ:</w:t>
      </w:r>
    </w:p>
    <w:p w14:paraId="3C079B50" w14:textId="77777777" w:rsidR="004E579C" w:rsidRPr="004E579C" w:rsidRDefault="004E579C" w:rsidP="004E579C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4E579C">
        <w:rPr>
          <w:b/>
          <w:bCs/>
          <w:lang w:eastAsia="bg-BG"/>
        </w:rPr>
        <w:t>Изпраща на общинска администрация</w:t>
      </w:r>
      <w:r w:rsidRPr="004E579C">
        <w:rPr>
          <w:lang w:eastAsia="bg-BG"/>
        </w:rPr>
        <w:t xml:space="preserve"> за окомплектоване на преписката.</w:t>
      </w:r>
    </w:p>
    <w:p w14:paraId="0ADE1EF0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0655A3A0" w14:textId="7777777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28</w:t>
      </w:r>
    </w:p>
    <w:p w14:paraId="1E72DAB6" w14:textId="77777777" w:rsidR="00C33E26" w:rsidRDefault="00C33E26" w:rsidP="00C33E26">
      <w:pPr>
        <w:suppressAutoHyphens w:val="0"/>
        <w:jc w:val="center"/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13909</w:t>
      </w:r>
    </w:p>
    <w:p w14:paraId="373D4AB0" w14:textId="4539B93E" w:rsidR="00C33E26" w:rsidRDefault="00C33E26" w:rsidP="00C33E26">
      <w:pPr>
        <w:suppressAutoHyphens w:val="0"/>
        <w:jc w:val="center"/>
      </w:pPr>
      <w:r>
        <w:rPr>
          <w:rStyle w:val="Strong"/>
        </w:rPr>
        <w:t>Мотивирано предложение по чл.45ж, ал.1 от ППЗСПЗЗ от Н</w:t>
      </w:r>
      <w:r w:rsidR="00471E6D">
        <w:rPr>
          <w:rStyle w:val="Strong"/>
        </w:rPr>
        <w:t>.</w:t>
      </w:r>
      <w:r>
        <w:rPr>
          <w:rStyle w:val="Strong"/>
        </w:rPr>
        <w:t xml:space="preserve"> Бъчварова - Началник Общинска служба земеделие - Бургас, </w:t>
      </w:r>
      <w:r>
        <w:rPr>
          <w:rStyle w:val="Emphasis"/>
        </w:rPr>
        <w:t xml:space="preserve">относно: </w:t>
      </w:r>
      <w:r>
        <w:t>Обезщетение с  ПИ 32425.21.14 по ККР с. Изворище</w:t>
      </w:r>
    </w:p>
    <w:p w14:paraId="45672238" w14:textId="77777777" w:rsidR="004E579C" w:rsidRPr="00F06955" w:rsidRDefault="004E579C" w:rsidP="00C33E26">
      <w:pPr>
        <w:suppressAutoHyphens w:val="0"/>
        <w:jc w:val="center"/>
        <w:rPr>
          <w:rFonts w:eastAsia="Calibri"/>
          <w:b/>
          <w:u w:val="single"/>
          <w:lang w:eastAsia="en-US"/>
        </w:rPr>
      </w:pPr>
    </w:p>
    <w:p w14:paraId="2098A7D8" w14:textId="77777777" w:rsidR="004E579C" w:rsidRPr="004E579C" w:rsidRDefault="004E579C" w:rsidP="004E579C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4E579C">
        <w:rPr>
          <w:lang w:eastAsia="bg-BG"/>
        </w:rPr>
        <w:t>Живко Димитров - директор на дирекция "Управление на общинската собственост" обясни, че за да се завърши процедурата по обезщетение трябва преписката да се окомплектова от администрацията и след това да се предложи на Общински съвет да се произнесе.</w:t>
      </w:r>
    </w:p>
    <w:p w14:paraId="1B6BD9B8" w14:textId="77777777" w:rsidR="004E579C" w:rsidRDefault="004E579C" w:rsidP="004E579C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4E579C">
        <w:rPr>
          <w:lang w:eastAsia="bg-BG"/>
        </w:rPr>
        <w:t>След приключване на разискванията и в резултат на явно гласуване,</w:t>
      </w:r>
      <w:r w:rsidRPr="004E579C">
        <w:rPr>
          <w:b/>
          <w:bCs/>
          <w:lang w:eastAsia="bg-BG"/>
        </w:rPr>
        <w:t xml:space="preserve"> </w:t>
      </w:r>
      <w:r w:rsidRPr="004E579C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4E579C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38C2FEE" w14:textId="77777777" w:rsidR="004E579C" w:rsidRPr="004E579C" w:rsidRDefault="004E579C" w:rsidP="004E579C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</w:p>
    <w:p w14:paraId="041766E6" w14:textId="77777777" w:rsidR="004E579C" w:rsidRPr="004E579C" w:rsidRDefault="004E579C" w:rsidP="004E579C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4E579C">
        <w:rPr>
          <w:b/>
          <w:bCs/>
          <w:lang w:eastAsia="bg-BG"/>
        </w:rPr>
        <w:t>СТАНОВИЩЕ:</w:t>
      </w:r>
    </w:p>
    <w:p w14:paraId="10D34A31" w14:textId="77777777" w:rsidR="004E579C" w:rsidRPr="004E579C" w:rsidRDefault="004E579C" w:rsidP="004E579C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4E579C">
        <w:rPr>
          <w:b/>
          <w:bCs/>
          <w:lang w:eastAsia="bg-BG"/>
        </w:rPr>
        <w:t>Изпраща на общинска администрация</w:t>
      </w:r>
      <w:r w:rsidRPr="004E579C">
        <w:rPr>
          <w:lang w:eastAsia="bg-BG"/>
        </w:rPr>
        <w:t xml:space="preserve"> за окомплектоване на преписката.</w:t>
      </w:r>
    </w:p>
    <w:p w14:paraId="14D1FBF7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56BBF51E" w14:textId="7777777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29</w:t>
      </w:r>
    </w:p>
    <w:p w14:paraId="03B75732" w14:textId="77777777" w:rsidR="00C33E26" w:rsidRDefault="00C33E26" w:rsidP="00C33E26">
      <w:pPr>
        <w:suppressAutoHyphens w:val="0"/>
        <w:jc w:val="center"/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13910</w:t>
      </w:r>
    </w:p>
    <w:p w14:paraId="2B98BDBB" w14:textId="37C194D9" w:rsidR="00C33E26" w:rsidRDefault="00C33E26" w:rsidP="00C33E26">
      <w:pPr>
        <w:suppressAutoHyphens w:val="0"/>
        <w:jc w:val="center"/>
      </w:pPr>
      <w:r>
        <w:rPr>
          <w:rStyle w:val="Strong"/>
        </w:rPr>
        <w:t>Мотивирано предложение по чл.45ж, ал.1 от ППЗСПЗЗ от Н</w:t>
      </w:r>
      <w:r w:rsidR="00471E6D">
        <w:rPr>
          <w:rStyle w:val="Strong"/>
        </w:rPr>
        <w:t>.</w:t>
      </w:r>
      <w:r>
        <w:rPr>
          <w:rStyle w:val="Strong"/>
        </w:rPr>
        <w:t xml:space="preserve"> Бъчварова - Началник Общинска служба земеделие - Бургас, </w:t>
      </w:r>
      <w:r>
        <w:rPr>
          <w:rStyle w:val="Emphasis"/>
        </w:rPr>
        <w:t xml:space="preserve">относно: </w:t>
      </w:r>
      <w:r>
        <w:t>Обезщетение с  ПИ 32425.62.18 по ККР с. Изворище</w:t>
      </w:r>
    </w:p>
    <w:p w14:paraId="1DB37AFD" w14:textId="77777777" w:rsidR="004E579C" w:rsidRPr="00F06955" w:rsidRDefault="004E579C" w:rsidP="00C33E26">
      <w:pPr>
        <w:suppressAutoHyphens w:val="0"/>
        <w:jc w:val="center"/>
        <w:rPr>
          <w:rFonts w:eastAsia="Calibri"/>
          <w:b/>
          <w:u w:val="single"/>
          <w:lang w:eastAsia="en-US"/>
        </w:rPr>
      </w:pPr>
    </w:p>
    <w:p w14:paraId="0981FD67" w14:textId="77777777" w:rsidR="004E579C" w:rsidRPr="004E579C" w:rsidRDefault="004E579C" w:rsidP="004E579C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4E579C">
        <w:rPr>
          <w:lang w:eastAsia="bg-BG"/>
        </w:rPr>
        <w:lastRenderedPageBreak/>
        <w:t>Живко Димитров - директор на дирекция "Управление на общинската собственост" обясни, че за да се завърши процедурата по обезщетение трябва преписката да се окомплектова от администрацията и след това да се предложи на Общински съвет да се произнесе.</w:t>
      </w:r>
    </w:p>
    <w:p w14:paraId="5AE30274" w14:textId="77777777" w:rsidR="004E579C" w:rsidRDefault="004E579C" w:rsidP="004E579C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4E579C">
        <w:rPr>
          <w:lang w:eastAsia="bg-BG"/>
        </w:rPr>
        <w:t>След приключване на разискванията и в резултат на явно гласуване,</w:t>
      </w:r>
      <w:r w:rsidRPr="004E579C">
        <w:rPr>
          <w:b/>
          <w:bCs/>
          <w:lang w:eastAsia="bg-BG"/>
        </w:rPr>
        <w:t xml:space="preserve"> </w:t>
      </w:r>
      <w:r w:rsidRPr="004E579C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4E579C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1E1F228" w14:textId="77777777" w:rsidR="004E579C" w:rsidRPr="004E579C" w:rsidRDefault="004E579C" w:rsidP="004E579C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</w:p>
    <w:p w14:paraId="6413D673" w14:textId="77777777" w:rsidR="004E579C" w:rsidRPr="004E579C" w:rsidRDefault="004E579C" w:rsidP="004E579C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4E579C">
        <w:rPr>
          <w:b/>
          <w:bCs/>
          <w:lang w:eastAsia="bg-BG"/>
        </w:rPr>
        <w:t>СТАНОВИЩЕ:</w:t>
      </w:r>
    </w:p>
    <w:p w14:paraId="6816E586" w14:textId="77777777" w:rsidR="004E579C" w:rsidRPr="004E579C" w:rsidRDefault="004E579C" w:rsidP="004E579C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4E579C">
        <w:rPr>
          <w:b/>
          <w:bCs/>
          <w:lang w:eastAsia="bg-BG"/>
        </w:rPr>
        <w:t>Изпраща на общинска администрация</w:t>
      </w:r>
      <w:r w:rsidRPr="004E579C">
        <w:rPr>
          <w:lang w:eastAsia="bg-BG"/>
        </w:rPr>
        <w:t xml:space="preserve"> за окомплектоване на преписката.</w:t>
      </w:r>
    </w:p>
    <w:p w14:paraId="51702729" w14:textId="77777777" w:rsidR="00187356" w:rsidRDefault="00187356" w:rsidP="00C33E2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</w:t>
      </w:r>
      <w:r w:rsidR="00C33E26">
        <w:rPr>
          <w:b/>
          <w:lang w:eastAsia="bg-BG"/>
        </w:rPr>
        <w:t>-------------------------------</w:t>
      </w:r>
    </w:p>
    <w:p w14:paraId="569B35CC" w14:textId="7777777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30</w:t>
      </w:r>
    </w:p>
    <w:p w14:paraId="1B6BAE26" w14:textId="77777777" w:rsidR="00C33E26" w:rsidRDefault="00C33E26" w:rsidP="00C33E26">
      <w:pPr>
        <w:suppressAutoHyphens w:val="0"/>
        <w:jc w:val="center"/>
      </w:pPr>
      <w:proofErr w:type="spellStart"/>
      <w:r w:rsidRPr="00F06955">
        <w:rPr>
          <w:i/>
        </w:rPr>
        <w:t>ОбС</w:t>
      </w:r>
      <w:proofErr w:type="spellEnd"/>
      <w:r w:rsidRPr="00F06955">
        <w:rPr>
          <w:i/>
        </w:rPr>
        <w:t xml:space="preserve"> 08-00-</w:t>
      </w:r>
      <w:r w:rsidRPr="004F3847">
        <w:rPr>
          <w:i/>
        </w:rPr>
        <w:t>12956</w:t>
      </w:r>
    </w:p>
    <w:p w14:paraId="0D04B5E2" w14:textId="552D02C4" w:rsidR="00187356" w:rsidRDefault="00C33E26" w:rsidP="004E579C">
      <w:pPr>
        <w:suppressAutoHyphens w:val="0"/>
        <w:jc w:val="center"/>
      </w:pPr>
      <w:r>
        <w:rPr>
          <w:rStyle w:val="Strong"/>
        </w:rPr>
        <w:t>Молба от М</w:t>
      </w:r>
      <w:r w:rsidR="00471E6D">
        <w:rPr>
          <w:rStyle w:val="Strong"/>
        </w:rPr>
        <w:t>.</w:t>
      </w:r>
      <w:r>
        <w:rPr>
          <w:rStyle w:val="Strong"/>
        </w:rPr>
        <w:t xml:space="preserve"> Генчева - Управител на "РМ Дар" ООД,</w:t>
      </w:r>
      <w:r>
        <w:t xml:space="preserve"> </w:t>
      </w:r>
      <w:r>
        <w:rPr>
          <w:rStyle w:val="Emphasis"/>
        </w:rPr>
        <w:t xml:space="preserve">относно: </w:t>
      </w:r>
      <w:r>
        <w:t>Сторниране на дължимия наем за периода от последното плащане до настоящия момент-м.06/2022г.</w:t>
      </w:r>
    </w:p>
    <w:p w14:paraId="08C25CEC" w14:textId="77777777" w:rsidR="004E579C" w:rsidRPr="004E579C" w:rsidRDefault="004E579C" w:rsidP="004E579C">
      <w:pPr>
        <w:suppressAutoHyphens w:val="0"/>
        <w:jc w:val="center"/>
        <w:rPr>
          <w:rFonts w:eastAsia="Calibri"/>
          <w:b/>
          <w:u w:val="single"/>
          <w:lang w:eastAsia="en-US"/>
        </w:rPr>
      </w:pPr>
    </w:p>
    <w:p w14:paraId="23737798" w14:textId="77777777" w:rsidR="004E579C" w:rsidRPr="004E579C" w:rsidRDefault="004E579C" w:rsidP="004E579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4E579C">
        <w:rPr>
          <w:lang w:eastAsia="bg-BG"/>
        </w:rPr>
        <w:t>Георги Дракалиев запозна заседаващите с постъпилото становище от инж. Тина Писарова - директор на ОП "Общински имоти".</w:t>
      </w:r>
    </w:p>
    <w:p w14:paraId="1FBFBBFE" w14:textId="57D99116" w:rsidR="004E579C" w:rsidRDefault="004E579C" w:rsidP="004E579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4E579C">
        <w:rPr>
          <w:lang w:eastAsia="bg-BG"/>
        </w:rPr>
        <w:t>След като се запознаха със становището от инж. Тина Писарова - директор на ОП "Общински имоти" и в резултат на явно гласуване по</w:t>
      </w:r>
      <w:r w:rsidRPr="004E579C">
        <w:rPr>
          <w:b/>
          <w:bCs/>
          <w:lang w:eastAsia="bg-BG"/>
        </w:rPr>
        <w:t xml:space="preserve"> </w:t>
      </w:r>
      <w:r w:rsidRPr="004E579C">
        <w:rPr>
          <w:lang w:eastAsia="bg-BG"/>
        </w:rPr>
        <w:t>молбата от М</w:t>
      </w:r>
      <w:r w:rsidR="00471E6D">
        <w:rPr>
          <w:lang w:eastAsia="bg-BG"/>
        </w:rPr>
        <w:t>.</w:t>
      </w:r>
      <w:bookmarkStart w:id="0" w:name="_GoBack"/>
      <w:bookmarkEnd w:id="0"/>
      <w:r w:rsidRPr="004E579C">
        <w:rPr>
          <w:lang w:eastAsia="bg-BG"/>
        </w:rPr>
        <w:t xml:space="preserve"> Генчева - Управител на "РМ Дар" ООД,</w:t>
      </w:r>
      <w:r w:rsidRPr="004E579C">
        <w:rPr>
          <w:b/>
          <w:bCs/>
          <w:lang w:eastAsia="bg-BG"/>
        </w:rPr>
        <w:t xml:space="preserve"> </w:t>
      </w:r>
      <w:r w:rsidRPr="004E579C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4E579C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99BB47A" w14:textId="77777777" w:rsidR="004E579C" w:rsidRPr="004E579C" w:rsidRDefault="004E579C" w:rsidP="004E579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05675E74" w14:textId="77777777" w:rsidR="004E579C" w:rsidRPr="004E579C" w:rsidRDefault="004E579C" w:rsidP="004E579C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4E579C">
        <w:rPr>
          <w:b/>
          <w:bCs/>
          <w:lang w:eastAsia="bg-BG"/>
        </w:rPr>
        <w:t>СТАНОВИЩЕ:</w:t>
      </w:r>
    </w:p>
    <w:p w14:paraId="699F291B" w14:textId="77777777" w:rsidR="004E579C" w:rsidRPr="004E579C" w:rsidRDefault="004E579C" w:rsidP="004E579C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4E579C">
        <w:rPr>
          <w:b/>
          <w:bCs/>
          <w:lang w:eastAsia="bg-BG"/>
        </w:rPr>
        <w:t>Въз основа на полученото и разгледано становище от инж. Тина Писарова - директор на ОП "Общински имоти", молбата е неоснователна.</w:t>
      </w:r>
    </w:p>
    <w:p w14:paraId="19F8EE04" w14:textId="77777777" w:rsidR="00187356" w:rsidRPr="009427BC" w:rsidRDefault="00187356" w:rsidP="00187356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7DCFD6EE" w14:textId="77777777" w:rsidR="00187356" w:rsidRDefault="00187356" w:rsidP="00187356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975739B" w14:textId="77777777" w:rsidR="00187356" w:rsidRDefault="00187356" w:rsidP="00187356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9E0C0A0" w14:textId="77777777" w:rsidR="00187356" w:rsidRDefault="00187356" w:rsidP="00187356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5E4A8042" w14:textId="77777777" w:rsidR="00187356" w:rsidRDefault="00187356" w:rsidP="00187356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6B273E6A" w14:textId="77777777" w:rsidR="00187356" w:rsidRPr="0068502A" w:rsidRDefault="00187356" w:rsidP="00187356">
      <w:pPr>
        <w:pStyle w:val="Standard"/>
        <w:spacing w:after="0" w:line="240" w:lineRule="auto"/>
      </w:pPr>
    </w:p>
    <w:p w14:paraId="5B924B90" w14:textId="77777777" w:rsidR="00187356" w:rsidRDefault="00187356" w:rsidP="00187356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669B240" w14:textId="77777777" w:rsidR="00187356" w:rsidRDefault="00187356" w:rsidP="00187356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FE7FA0B" w14:textId="77777777" w:rsidR="00187356" w:rsidRDefault="00187356" w:rsidP="00187356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1706C10" w14:textId="77777777" w:rsidR="00187356" w:rsidRDefault="00187356" w:rsidP="00187356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40EE633A" w14:textId="77777777" w:rsidR="00187356" w:rsidRPr="00324321" w:rsidRDefault="00187356" w:rsidP="00187356">
      <w:pPr>
        <w:pStyle w:val="Standard"/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Гергана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Чанакова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</w:p>
    <w:p w14:paraId="14617181" w14:textId="77777777" w:rsidR="002D2531" w:rsidRPr="0089476C" w:rsidRDefault="002D2531">
      <w:pPr>
        <w:rPr>
          <w:sz w:val="28"/>
          <w:szCs w:val="28"/>
        </w:rPr>
      </w:pPr>
    </w:p>
    <w:sectPr w:rsidR="002D2531" w:rsidRPr="0089476C" w:rsidSect="0012574F">
      <w:pgSz w:w="11906" w:h="16838"/>
      <w:pgMar w:top="567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F239D4"/>
    <w:multiLevelType w:val="hybridMultilevel"/>
    <w:tmpl w:val="9366551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C668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8668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E4C6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444A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4F57F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7472A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7110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328F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051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D9495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324F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9C688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31DF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FE5C8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C55AA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CF598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5C42D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17299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F246C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D41F7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8C264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E27D5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E92FE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1B05E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659A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9C6F1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9C778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8476F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E45E1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CC008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7"/>
  </w:num>
  <w:num w:numId="5">
    <w:abstractNumId w:val="21"/>
  </w:num>
  <w:num w:numId="6">
    <w:abstractNumId w:val="12"/>
  </w:num>
  <w:num w:numId="7">
    <w:abstractNumId w:val="31"/>
  </w:num>
  <w:num w:numId="8">
    <w:abstractNumId w:val="22"/>
  </w:num>
  <w:num w:numId="9">
    <w:abstractNumId w:val="25"/>
  </w:num>
  <w:num w:numId="10">
    <w:abstractNumId w:val="17"/>
  </w:num>
  <w:num w:numId="11">
    <w:abstractNumId w:val="23"/>
  </w:num>
  <w:num w:numId="12">
    <w:abstractNumId w:val="32"/>
  </w:num>
  <w:num w:numId="13">
    <w:abstractNumId w:val="9"/>
  </w:num>
  <w:num w:numId="14">
    <w:abstractNumId w:val="24"/>
  </w:num>
  <w:num w:numId="15">
    <w:abstractNumId w:val="27"/>
  </w:num>
  <w:num w:numId="16">
    <w:abstractNumId w:val="26"/>
  </w:num>
  <w:num w:numId="17">
    <w:abstractNumId w:val="29"/>
  </w:num>
  <w:num w:numId="18">
    <w:abstractNumId w:val="3"/>
  </w:num>
  <w:num w:numId="19">
    <w:abstractNumId w:val="18"/>
  </w:num>
  <w:num w:numId="20">
    <w:abstractNumId w:val="14"/>
  </w:num>
  <w:num w:numId="21">
    <w:abstractNumId w:val="2"/>
  </w:num>
  <w:num w:numId="22">
    <w:abstractNumId w:val="13"/>
  </w:num>
  <w:num w:numId="23">
    <w:abstractNumId w:val="10"/>
  </w:num>
  <w:num w:numId="24">
    <w:abstractNumId w:val="28"/>
  </w:num>
  <w:num w:numId="25">
    <w:abstractNumId w:val="15"/>
  </w:num>
  <w:num w:numId="26">
    <w:abstractNumId w:val="4"/>
  </w:num>
  <w:num w:numId="27">
    <w:abstractNumId w:val="30"/>
  </w:num>
  <w:num w:numId="28">
    <w:abstractNumId w:val="8"/>
  </w:num>
  <w:num w:numId="29">
    <w:abstractNumId w:val="20"/>
  </w:num>
  <w:num w:numId="30">
    <w:abstractNumId w:val="16"/>
  </w:num>
  <w:num w:numId="31">
    <w:abstractNumId w:val="5"/>
  </w:num>
  <w:num w:numId="32">
    <w:abstractNumId w:val="19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8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F3D"/>
    <w:rsid w:val="0000390B"/>
    <w:rsid w:val="000A7547"/>
    <w:rsid w:val="000E227F"/>
    <w:rsid w:val="0012574F"/>
    <w:rsid w:val="00150A77"/>
    <w:rsid w:val="00187356"/>
    <w:rsid w:val="001A5D17"/>
    <w:rsid w:val="001F5C4E"/>
    <w:rsid w:val="002D2531"/>
    <w:rsid w:val="002E1E4C"/>
    <w:rsid w:val="002E752F"/>
    <w:rsid w:val="00471E6D"/>
    <w:rsid w:val="004B50F6"/>
    <w:rsid w:val="004E579C"/>
    <w:rsid w:val="00617728"/>
    <w:rsid w:val="0063353B"/>
    <w:rsid w:val="00692205"/>
    <w:rsid w:val="007325F0"/>
    <w:rsid w:val="007F2736"/>
    <w:rsid w:val="0086347C"/>
    <w:rsid w:val="0089476C"/>
    <w:rsid w:val="008B6F3D"/>
    <w:rsid w:val="008C459C"/>
    <w:rsid w:val="008C51F7"/>
    <w:rsid w:val="008E4B43"/>
    <w:rsid w:val="0092295A"/>
    <w:rsid w:val="00AC1BCC"/>
    <w:rsid w:val="00B27EEC"/>
    <w:rsid w:val="00B36010"/>
    <w:rsid w:val="00B77750"/>
    <w:rsid w:val="00BF402C"/>
    <w:rsid w:val="00C33E26"/>
    <w:rsid w:val="00C7473F"/>
    <w:rsid w:val="00CC3CBE"/>
    <w:rsid w:val="00D03113"/>
    <w:rsid w:val="00D05D3D"/>
    <w:rsid w:val="00DC0E3F"/>
    <w:rsid w:val="00ED2953"/>
    <w:rsid w:val="00F123DE"/>
    <w:rsid w:val="00FD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587D23"/>
  <w15:docId w15:val="{B01E7FDE-DD3A-4D86-9D83-D9C26AA4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74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89476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E227F"/>
    <w:rPr>
      <w:b/>
      <w:bCs/>
    </w:rPr>
  </w:style>
  <w:style w:type="character" w:styleId="Emphasis">
    <w:name w:val="Emphasis"/>
    <w:basedOn w:val="DefaultParagraphFont"/>
    <w:uiPriority w:val="20"/>
    <w:qFormat/>
    <w:rsid w:val="000E227F"/>
    <w:rPr>
      <w:i/>
      <w:iCs/>
    </w:rPr>
  </w:style>
  <w:style w:type="paragraph" w:customStyle="1" w:styleId="Standard">
    <w:name w:val="Standard"/>
    <w:rsid w:val="00187356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styleId="ListParagraph">
    <w:name w:val="List Paragraph"/>
    <w:basedOn w:val="Standard"/>
    <w:uiPriority w:val="34"/>
    <w:qFormat/>
    <w:rsid w:val="00187356"/>
    <w:pPr>
      <w:ind w:left="720"/>
    </w:pPr>
  </w:style>
  <w:style w:type="character" w:styleId="CommentReference">
    <w:name w:val="annotation reference"/>
    <w:basedOn w:val="DefaultParagraphFont"/>
    <w:uiPriority w:val="99"/>
    <w:rsid w:val="001873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3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390B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39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390B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stoykova\Desktop\&#1056;&#1072;&#1079;&#1085;&#1080;\&#1055;&#1080;&#1089;&#1084;&#1086;%20&#1041;&#1083;&#1072;&#1085;&#1082;&#1072;%20&#1054;&#1057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Писмо Бланка ОС.dot</Template>
  <TotalTime>99</TotalTime>
  <Pages>15</Pages>
  <Words>4730</Words>
  <Characters>26961</Characters>
  <Application>Microsoft Office Word</Application>
  <DocSecurity>0</DocSecurity>
  <Lines>224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Bourgas Municipality</Company>
  <LinksUpToDate>false</LinksUpToDate>
  <CharactersWithSpaces>31628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Petya Stoykova</dc:creator>
  <cp:keywords/>
  <cp:lastModifiedBy>Gergana Chanakova</cp:lastModifiedBy>
  <cp:revision>10</cp:revision>
  <cp:lastPrinted>2010-11-04T13:16:00Z</cp:lastPrinted>
  <dcterms:created xsi:type="dcterms:W3CDTF">2023-03-27T07:23:00Z</dcterms:created>
  <dcterms:modified xsi:type="dcterms:W3CDTF">2023-04-07T13:01:00Z</dcterms:modified>
</cp:coreProperties>
</file>